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C36A" w14:textId="3F94E68F" w:rsidR="009B125B" w:rsidRPr="009B125B" w:rsidRDefault="000B1148" w:rsidP="009B125B">
      <w:r w:rsidRPr="004E4948">
        <w:rPr>
          <w:noProof/>
          <w:color w:val="000000" w:themeColor="text1"/>
          <w:sz w:val="40"/>
          <w:szCs w:val="40"/>
        </w:rPr>
        <mc:AlternateContent>
          <mc:Choice Requires="wps">
            <w:drawing>
              <wp:anchor distT="0" distB="0" distL="114300" distR="114300" simplePos="0" relativeHeight="251663360" behindDoc="0" locked="0" layoutInCell="1" allowOverlap="0" wp14:anchorId="590EF8C0" wp14:editId="18F714B1">
                <wp:simplePos x="0" y="0"/>
                <wp:positionH relativeFrom="page">
                  <wp:posOffset>4838700</wp:posOffset>
                </wp:positionH>
                <wp:positionV relativeFrom="margin">
                  <wp:posOffset>62865</wp:posOffset>
                </wp:positionV>
                <wp:extent cx="2433320" cy="8426450"/>
                <wp:effectExtent l="0" t="0" r="17780" b="1905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433320" cy="8426450"/>
                        </a:xfrm>
                        <a:prstGeom prst="rect">
                          <a:avLst/>
                        </a:prstGeom>
                        <a:noFill/>
                        <a:ln w="63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4465324F" w14:textId="3E754CC7" w:rsidR="005D5BF5" w:rsidRDefault="0060258A" w:rsidP="000B1148">
                            <w:pPr>
                              <w:pStyle w:val="Photo"/>
                            </w:pPr>
                            <w:r>
                              <w:rPr>
                                <w:noProof/>
                              </w:rPr>
                              <w:drawing>
                                <wp:inline distT="0" distB="0" distL="0" distR="0" wp14:anchorId="37E7CDD3" wp14:editId="1A04D44B">
                                  <wp:extent cx="2179955" cy="2190750"/>
                                  <wp:effectExtent l="0" t="0" r="4445" b="6350"/>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79955" cy="2190750"/>
                                          </a:xfrm>
                                          <a:prstGeom prst="rect">
                                            <a:avLst/>
                                          </a:prstGeom>
                                        </pic:spPr>
                                      </pic:pic>
                                    </a:graphicData>
                                  </a:graphic>
                                </wp:inline>
                              </w:drawing>
                            </w:r>
                          </w:p>
                          <w:tbl>
                            <w:tblPr>
                              <w:tblStyle w:val="NewsletterTable"/>
                              <w:tblW w:w="4979" w:type="pct"/>
                              <w:jc w:val="center"/>
                              <w:tblLook w:val="04A0" w:firstRow="1" w:lastRow="0" w:firstColumn="1" w:lastColumn="0" w:noHBand="0" w:noVBand="1"/>
                              <w:tblDescription w:val="Announcement table"/>
                            </w:tblPr>
                            <w:tblGrid>
                              <w:gridCol w:w="3748"/>
                            </w:tblGrid>
                            <w:tr w:rsidR="005D5BF5" w14:paraId="5701C176" w14:textId="77777777" w:rsidTr="001D0F4E">
                              <w:trPr>
                                <w:cnfStyle w:val="100000000000" w:firstRow="1" w:lastRow="0" w:firstColumn="0" w:lastColumn="0" w:oddVBand="0" w:evenVBand="0" w:oddHBand="0" w:evenHBand="0" w:firstRowFirstColumn="0" w:firstRowLastColumn="0" w:lastRowFirstColumn="0" w:lastRowLastColumn="0"/>
                                <w:jc w:val="center"/>
                              </w:trPr>
                              <w:tc>
                                <w:tcPr>
                                  <w:tcW w:w="3493" w:type="dxa"/>
                                  <w:tcBorders>
                                    <w:bottom w:val="nil"/>
                                  </w:tcBorders>
                                </w:tcPr>
                                <w:p w14:paraId="7947EAA5" w14:textId="77777777" w:rsidR="005D5BF5" w:rsidRDefault="005D5BF5">
                                  <w:pPr>
                                    <w:pStyle w:val="TableSpace"/>
                                  </w:pPr>
                                </w:p>
                              </w:tc>
                            </w:tr>
                            <w:tr w:rsidR="005D5BF5" w14:paraId="7968E2A6" w14:textId="77777777" w:rsidTr="00DF7248">
                              <w:trPr>
                                <w:trHeight w:val="3141"/>
                                <w:jc w:val="center"/>
                              </w:trPr>
                              <w:tc>
                                <w:tcPr>
                                  <w:tcW w:w="3493" w:type="dxa"/>
                                  <w:tcBorders>
                                    <w:top w:val="nil"/>
                                    <w:bottom w:val="nil"/>
                                  </w:tcBorders>
                                </w:tcPr>
                                <w:p w14:paraId="05369A07" w14:textId="1B216351" w:rsidR="00FE5D8C" w:rsidRPr="004E4948" w:rsidRDefault="00672BEF" w:rsidP="00FE5D8C">
                                  <w:pPr>
                                    <w:pStyle w:val="Heading1"/>
                                    <w:outlineLvl w:val="0"/>
                                    <w:rPr>
                                      <w:color w:val="000000" w:themeColor="text1"/>
                                      <w:sz w:val="24"/>
                                      <w:szCs w:val="24"/>
                                    </w:rPr>
                                  </w:pPr>
                                  <w:r>
                                    <w:rPr>
                                      <w:color w:val="000000" w:themeColor="text1"/>
                                      <w:sz w:val="24"/>
                                      <w:szCs w:val="24"/>
                                    </w:rPr>
                                    <w:t xml:space="preserve">        I</w:t>
                                  </w:r>
                                  <w:r w:rsidR="003A165C" w:rsidRPr="004E4948">
                                    <w:rPr>
                                      <w:color w:val="000000" w:themeColor="text1"/>
                                      <w:sz w:val="24"/>
                                      <w:szCs w:val="24"/>
                                    </w:rPr>
                                    <w:t>N THIS ISSUE</w:t>
                                  </w:r>
                                </w:p>
                                <w:p w14:paraId="236EC725" w14:textId="77777777" w:rsidR="005B2A71" w:rsidRPr="004E4948" w:rsidRDefault="005B2A71" w:rsidP="005B2A71">
                                  <w:pPr>
                                    <w:rPr>
                                      <w:sz w:val="24"/>
                                      <w:szCs w:val="24"/>
                                    </w:rPr>
                                  </w:pPr>
                                </w:p>
                                <w:p w14:paraId="7930F39E" w14:textId="1EE0926F" w:rsidR="00DB12CF" w:rsidRPr="004E4948" w:rsidRDefault="0048179D" w:rsidP="005B2A71">
                                  <w:pPr>
                                    <w:pStyle w:val="ListParagraph"/>
                                    <w:numPr>
                                      <w:ilvl w:val="0"/>
                                      <w:numId w:val="3"/>
                                    </w:numPr>
                                    <w:rPr>
                                      <w:sz w:val="24"/>
                                      <w:szCs w:val="24"/>
                                    </w:rPr>
                                  </w:pPr>
                                  <w:r w:rsidRPr="004E4948">
                                    <w:rPr>
                                      <w:sz w:val="24"/>
                                      <w:szCs w:val="24"/>
                                    </w:rPr>
                                    <w:t>DCM</w:t>
                                  </w:r>
                                  <w:r w:rsidR="004E4948">
                                    <w:rPr>
                                      <w:sz w:val="24"/>
                                      <w:szCs w:val="24"/>
                                    </w:rPr>
                                    <w:t xml:space="preserve"> </w:t>
                                  </w:r>
                                  <w:r w:rsidR="003F7C0F">
                                    <w:rPr>
                                      <w:sz w:val="24"/>
                                      <w:szCs w:val="24"/>
                                    </w:rPr>
                                    <w:t>Message</w:t>
                                  </w:r>
                                </w:p>
                                <w:p w14:paraId="7239B653" w14:textId="638BB127" w:rsidR="00C913D3" w:rsidRPr="004E4948" w:rsidRDefault="00C913D3" w:rsidP="005B2A71">
                                  <w:pPr>
                                    <w:pStyle w:val="ListParagraph"/>
                                    <w:numPr>
                                      <w:ilvl w:val="0"/>
                                      <w:numId w:val="3"/>
                                    </w:numPr>
                                    <w:spacing w:before="120"/>
                                    <w:rPr>
                                      <w:sz w:val="24"/>
                                      <w:szCs w:val="24"/>
                                    </w:rPr>
                                  </w:pPr>
                                  <w:r w:rsidRPr="004E4948">
                                    <w:rPr>
                                      <w:sz w:val="24"/>
                                      <w:szCs w:val="24"/>
                                    </w:rPr>
                                    <w:t>D41 Meetings</w:t>
                                  </w:r>
                                </w:p>
                                <w:p w14:paraId="5C6110B9" w14:textId="5A53C3C0" w:rsidR="00FE5D8C" w:rsidRPr="004E4948" w:rsidRDefault="00525756" w:rsidP="00553771">
                                  <w:pPr>
                                    <w:pStyle w:val="ListParagraph"/>
                                    <w:numPr>
                                      <w:ilvl w:val="0"/>
                                      <w:numId w:val="3"/>
                                    </w:numPr>
                                    <w:spacing w:before="120"/>
                                    <w:rPr>
                                      <w:sz w:val="24"/>
                                      <w:szCs w:val="24"/>
                                    </w:rPr>
                                  </w:pPr>
                                  <w:r w:rsidRPr="004E4948">
                                    <w:rPr>
                                      <w:sz w:val="24"/>
                                      <w:szCs w:val="24"/>
                                    </w:rPr>
                                    <w:t>The Area Voice</w:t>
                                  </w:r>
                                </w:p>
                                <w:p w14:paraId="221C4DF6" w14:textId="3AE4E0A8" w:rsidR="00C913D3" w:rsidRDefault="00D968AE" w:rsidP="005B2A71">
                                  <w:pPr>
                                    <w:pStyle w:val="ListParagraph"/>
                                    <w:numPr>
                                      <w:ilvl w:val="0"/>
                                      <w:numId w:val="3"/>
                                    </w:numPr>
                                    <w:spacing w:before="120"/>
                                    <w:rPr>
                                      <w:sz w:val="24"/>
                                      <w:szCs w:val="24"/>
                                    </w:rPr>
                                  </w:pPr>
                                  <w:r>
                                    <w:rPr>
                                      <w:sz w:val="24"/>
                                      <w:szCs w:val="24"/>
                                    </w:rPr>
                                    <w:t>G.S.O.</w:t>
                                  </w:r>
                                </w:p>
                                <w:p w14:paraId="1C258DDB" w14:textId="1D36BEB3" w:rsidR="000D2AF5" w:rsidRDefault="000D2AF5" w:rsidP="005B2A71">
                                  <w:pPr>
                                    <w:pStyle w:val="ListParagraph"/>
                                    <w:numPr>
                                      <w:ilvl w:val="0"/>
                                      <w:numId w:val="3"/>
                                    </w:numPr>
                                    <w:spacing w:before="120"/>
                                    <w:rPr>
                                      <w:sz w:val="24"/>
                                      <w:szCs w:val="24"/>
                                    </w:rPr>
                                  </w:pPr>
                                  <w:r>
                                    <w:rPr>
                                      <w:sz w:val="24"/>
                                      <w:szCs w:val="24"/>
                                    </w:rPr>
                                    <w:t>Events</w:t>
                                  </w:r>
                                </w:p>
                                <w:p w14:paraId="7E94E36A" w14:textId="12BCB3A3" w:rsidR="004E4948" w:rsidRPr="004E4948" w:rsidRDefault="00C10208" w:rsidP="005B2A71">
                                  <w:pPr>
                                    <w:pStyle w:val="ListParagraph"/>
                                    <w:numPr>
                                      <w:ilvl w:val="0"/>
                                      <w:numId w:val="3"/>
                                    </w:numPr>
                                    <w:spacing w:before="120"/>
                                    <w:rPr>
                                      <w:sz w:val="24"/>
                                      <w:szCs w:val="24"/>
                                    </w:rPr>
                                  </w:pPr>
                                  <w:r>
                                    <w:rPr>
                                      <w:sz w:val="24"/>
                                      <w:szCs w:val="24"/>
                                    </w:rPr>
                                    <w:t>Podcasts and websites</w:t>
                                  </w:r>
                                </w:p>
                                <w:p w14:paraId="16085AED" w14:textId="77777777" w:rsidR="002A5643" w:rsidRDefault="002A5643" w:rsidP="00553771">
                                  <w:pPr>
                                    <w:spacing w:before="120"/>
                                    <w:rPr>
                                      <w:sz w:val="24"/>
                                      <w:szCs w:val="24"/>
                                    </w:rPr>
                                  </w:pPr>
                                </w:p>
                                <w:p w14:paraId="3A2BE930" w14:textId="77777777" w:rsidR="000409DF" w:rsidRDefault="000409DF" w:rsidP="00553771">
                                  <w:pPr>
                                    <w:spacing w:before="120"/>
                                    <w:rPr>
                                      <w:sz w:val="24"/>
                                      <w:szCs w:val="24"/>
                                    </w:rPr>
                                  </w:pPr>
                                </w:p>
                                <w:p w14:paraId="1C40B4E8" w14:textId="5F0767F4" w:rsidR="000409DF" w:rsidRPr="004E4948" w:rsidRDefault="000409DF" w:rsidP="00553771">
                                  <w:pPr>
                                    <w:spacing w:before="120"/>
                                    <w:rPr>
                                      <w:sz w:val="24"/>
                                      <w:szCs w:val="24"/>
                                    </w:rPr>
                                  </w:pPr>
                                </w:p>
                              </w:tc>
                            </w:tr>
                            <w:tr w:rsidR="00D13A27" w14:paraId="01DC7091" w14:textId="77777777" w:rsidTr="00BF2AD4">
                              <w:trPr>
                                <w:trHeight w:val="1679"/>
                                <w:jc w:val="center"/>
                              </w:trPr>
                              <w:tc>
                                <w:tcPr>
                                  <w:tcW w:w="3493" w:type="dxa"/>
                                  <w:tcBorders>
                                    <w:top w:val="nil"/>
                                    <w:bottom w:val="nil"/>
                                  </w:tcBorders>
                                </w:tcPr>
                                <w:p w14:paraId="2E201180" w14:textId="2FBC7574" w:rsidR="000409DF" w:rsidRPr="00226896" w:rsidRDefault="00BF2AD4" w:rsidP="000409DF">
                                  <w:pPr>
                                    <w:rPr>
                                      <w:rFonts w:ascii="Arima Koshi" w:hAnsi="Arima Koshi" w:cs="Arima Koshi"/>
                                      <w:sz w:val="24"/>
                                      <w:szCs w:val="24"/>
                                      <w:u w:val="single"/>
                                    </w:rPr>
                                  </w:pPr>
                                  <w:r w:rsidRPr="00BF2AD4">
                                    <w:rPr>
                                      <w:rFonts w:ascii="Arima Koshi" w:hAnsi="Arima Koshi" w:cs="Arima Koshi"/>
                                      <w:sz w:val="24"/>
                                      <w:szCs w:val="24"/>
                                    </w:rPr>
                                    <w:t xml:space="preserve">        </w:t>
                                  </w:r>
                                  <w:r w:rsidR="000409DF" w:rsidRPr="00226896">
                                    <w:rPr>
                                      <w:rFonts w:ascii="Arima Koshi" w:hAnsi="Arima Koshi" w:cs="Arima Koshi"/>
                                      <w:sz w:val="24"/>
                                      <w:szCs w:val="24"/>
                                      <w:u w:val="single"/>
                                    </w:rPr>
                                    <w:t>dupage41aa.org</w:t>
                                  </w:r>
                                </w:p>
                                <w:p w14:paraId="1F4C21DC" w14:textId="16D9B52E" w:rsidR="000409DF" w:rsidRPr="00226896" w:rsidRDefault="00BF2AD4" w:rsidP="000409DF">
                                  <w:pPr>
                                    <w:rPr>
                                      <w:rFonts w:ascii="Arima Koshi" w:hAnsi="Arima Koshi" w:cs="Arima Koshi"/>
                                      <w:sz w:val="24"/>
                                      <w:szCs w:val="24"/>
                                      <w:u w:val="single"/>
                                    </w:rPr>
                                  </w:pPr>
                                  <w:r w:rsidRPr="00BF2AD4">
                                    <w:rPr>
                                      <w:rFonts w:ascii="Arima Koshi" w:hAnsi="Arima Koshi" w:cs="Arima Koshi"/>
                                      <w:sz w:val="24"/>
                                      <w:szCs w:val="24"/>
                                    </w:rPr>
                                    <w:t xml:space="preserve">    </w:t>
                                  </w:r>
                                  <w:r>
                                    <w:rPr>
                                      <w:rFonts w:ascii="Arima Koshi" w:hAnsi="Arima Koshi" w:cs="Arima Koshi"/>
                                      <w:sz w:val="24"/>
                                      <w:szCs w:val="24"/>
                                    </w:rPr>
                                    <w:t xml:space="preserve">    </w:t>
                                  </w:r>
                                  <w:r w:rsidR="000409DF" w:rsidRPr="00226896">
                                    <w:rPr>
                                      <w:rFonts w:ascii="Arima Koshi" w:hAnsi="Arima Koshi" w:cs="Arima Koshi"/>
                                      <w:sz w:val="24"/>
                                      <w:szCs w:val="24"/>
                                      <w:u w:val="single"/>
                                    </w:rPr>
                                    <w:t>aa-nia.org</w:t>
                                  </w:r>
                                </w:p>
                                <w:p w14:paraId="5D78E455" w14:textId="3DD4C568" w:rsidR="00D13A27" w:rsidRPr="009B125B" w:rsidRDefault="00BF2AD4" w:rsidP="009B125B">
                                  <w:pPr>
                                    <w:rPr>
                                      <w:rFonts w:ascii="Arima Koshi" w:hAnsi="Arima Koshi" w:cs="Arima Koshi"/>
                                      <w:sz w:val="24"/>
                                      <w:szCs w:val="24"/>
                                      <w:u w:val="single"/>
                                    </w:rPr>
                                  </w:pPr>
                                  <w:r w:rsidRPr="00BF2AD4">
                                    <w:rPr>
                                      <w:rFonts w:ascii="Arima Koshi" w:hAnsi="Arima Koshi" w:cs="Arima Koshi"/>
                                      <w:sz w:val="24"/>
                                      <w:szCs w:val="24"/>
                                    </w:rPr>
                                    <w:t xml:space="preserve">        </w:t>
                                  </w:r>
                                  <w:r w:rsidR="000409DF" w:rsidRPr="00226896">
                                    <w:rPr>
                                      <w:rFonts w:ascii="Arima Koshi" w:hAnsi="Arima Koshi" w:cs="Arima Koshi"/>
                                      <w:sz w:val="24"/>
                                      <w:szCs w:val="24"/>
                                      <w:u w:val="single"/>
                                    </w:rPr>
                                    <w:t>aa.org</w:t>
                                  </w:r>
                                </w:p>
                              </w:tc>
                            </w:tr>
                          </w:tbl>
                          <w:p w14:paraId="4C9EB7E1" w14:textId="77777777" w:rsidR="001D0F4E" w:rsidRPr="00226896" w:rsidRDefault="001D0F4E" w:rsidP="001D0F4E">
                            <w:pPr>
                              <w:spacing w:after="0"/>
                              <w:rPr>
                                <w:sz w:val="24"/>
                                <w:szCs w:val="24"/>
                              </w:rPr>
                            </w:pPr>
                          </w:p>
                          <w:p w14:paraId="0678E868" w14:textId="77777777" w:rsidR="00B66DA0" w:rsidRPr="00226896" w:rsidRDefault="00B66DA0" w:rsidP="00D85282">
                            <w:pPr>
                              <w:spacing w:after="0"/>
                              <w:rPr>
                                <w:rFonts w:ascii="Arima Koshi" w:hAnsi="Arima Koshi" w:cs="Arima Koshi"/>
                                <w:sz w:val="24"/>
                                <w:szCs w:val="24"/>
                                <w:u w:val="single"/>
                              </w:rPr>
                            </w:pPr>
                          </w:p>
                          <w:p w14:paraId="63B2F15E" w14:textId="77777777" w:rsidR="00B66DA0" w:rsidRPr="00226896" w:rsidRDefault="00B66DA0" w:rsidP="000B1148">
                            <w:pPr>
                              <w:spacing w:after="0"/>
                              <w:ind w:left="288"/>
                              <w:jc w:val="left"/>
                              <w:rPr>
                                <w:b/>
                                <w:bCs/>
                                <w:sz w:val="24"/>
                                <w:szCs w:val="24"/>
                              </w:rPr>
                            </w:pPr>
                            <w:r w:rsidRPr="00226896">
                              <w:rPr>
                                <w:b/>
                                <w:bCs/>
                                <w:sz w:val="24"/>
                                <w:szCs w:val="24"/>
                              </w:rPr>
                              <w:t>DIST</w:t>
                            </w:r>
                            <w:r>
                              <w:rPr>
                                <w:b/>
                                <w:bCs/>
                                <w:sz w:val="24"/>
                                <w:szCs w:val="24"/>
                              </w:rPr>
                              <w:t>.</w:t>
                            </w:r>
                            <w:r w:rsidRPr="00226896">
                              <w:rPr>
                                <w:b/>
                                <w:bCs/>
                                <w:sz w:val="24"/>
                                <w:szCs w:val="24"/>
                              </w:rPr>
                              <w:t xml:space="preserve"> 41 ANSWERING SERVICE</w:t>
                            </w:r>
                          </w:p>
                          <w:p w14:paraId="62E29FC1" w14:textId="77777777" w:rsidR="00B66DA0" w:rsidRPr="00226896" w:rsidRDefault="00B66DA0" w:rsidP="000B1148">
                            <w:pPr>
                              <w:spacing w:after="0"/>
                              <w:ind w:left="288"/>
                              <w:rPr>
                                <w:sz w:val="24"/>
                                <w:szCs w:val="24"/>
                              </w:rPr>
                            </w:pPr>
                            <w:r w:rsidRPr="00226896">
                              <w:rPr>
                                <w:sz w:val="24"/>
                                <w:szCs w:val="24"/>
                              </w:rPr>
                              <w:t>P.O. BOX 6365</w:t>
                            </w:r>
                          </w:p>
                          <w:p w14:paraId="07BB8BD7" w14:textId="68989F5C" w:rsidR="00D85282" w:rsidRDefault="00B66DA0" w:rsidP="000B1148">
                            <w:pPr>
                              <w:spacing w:after="0"/>
                              <w:ind w:left="288"/>
                              <w:rPr>
                                <w:sz w:val="24"/>
                                <w:szCs w:val="24"/>
                              </w:rPr>
                            </w:pPr>
                            <w:r w:rsidRPr="00226896">
                              <w:rPr>
                                <w:sz w:val="24"/>
                                <w:szCs w:val="24"/>
                              </w:rPr>
                              <w:t>VILLA PARK, IL 60181</w:t>
                            </w:r>
                          </w:p>
                          <w:p w14:paraId="678F3A87" w14:textId="77777777" w:rsidR="00CD57C3" w:rsidRDefault="00CD57C3" w:rsidP="000B1148">
                            <w:pPr>
                              <w:spacing w:after="0"/>
                              <w:ind w:left="288"/>
                              <w:rPr>
                                <w:sz w:val="24"/>
                                <w:szCs w:val="24"/>
                              </w:rPr>
                            </w:pPr>
                          </w:p>
                          <w:p w14:paraId="32C70463" w14:textId="2A5A43FB" w:rsidR="00B66DA0" w:rsidRPr="00B66DA0" w:rsidRDefault="006A792E" w:rsidP="000B1148">
                            <w:pPr>
                              <w:spacing w:after="0"/>
                              <w:ind w:left="288"/>
                              <w:rPr>
                                <w:sz w:val="24"/>
                                <w:szCs w:val="24"/>
                              </w:rPr>
                            </w:pPr>
                            <w:r>
                              <w:rPr>
                                <w:sz w:val="24"/>
                                <w:szCs w:val="24"/>
                              </w:rPr>
                              <w:t xml:space="preserve">    </w:t>
                            </w:r>
                            <w:r w:rsidR="00CD57C3">
                              <w:rPr>
                                <w:sz w:val="24"/>
                                <w:szCs w:val="24"/>
                              </w:rPr>
                              <w:tab/>
                            </w:r>
                            <w:r>
                              <w:rPr>
                                <w:sz w:val="24"/>
                                <w:szCs w:val="24"/>
                              </w:rPr>
                              <w:t>hotline</w:t>
                            </w:r>
                          </w:p>
                          <w:p w14:paraId="2637072D" w14:textId="4F7D6040" w:rsidR="001D0F4E" w:rsidRPr="00226896" w:rsidRDefault="001D0F4E" w:rsidP="000B1148">
                            <w:pPr>
                              <w:spacing w:after="0"/>
                              <w:ind w:left="288" w:firstLine="720"/>
                              <w:rPr>
                                <w:rFonts w:ascii="Arima Koshi" w:hAnsi="Arima Koshi" w:cs="Arima Koshi"/>
                                <w:sz w:val="24"/>
                                <w:szCs w:val="24"/>
                              </w:rPr>
                            </w:pPr>
                            <w:r w:rsidRPr="00226896">
                              <w:rPr>
                                <w:rFonts w:ascii="Arima Koshi" w:hAnsi="Arima Koshi" w:cs="Arima Koshi"/>
                                <w:sz w:val="24"/>
                                <w:szCs w:val="24"/>
                              </w:rPr>
                              <w:t>630-833-7897</w:t>
                            </w:r>
                          </w:p>
                          <w:p w14:paraId="7382ED52" w14:textId="25845CF8" w:rsidR="00FA024B" w:rsidRPr="00226896" w:rsidRDefault="00FA024B" w:rsidP="000B1148">
                            <w:pPr>
                              <w:spacing w:after="0"/>
                              <w:ind w:left="288" w:firstLine="720"/>
                              <w:rPr>
                                <w:rFonts w:ascii="Arima Koshi" w:hAnsi="Arima Koshi" w:cs="Arima Koshi"/>
                                <w:sz w:val="24"/>
                                <w:szCs w:val="24"/>
                              </w:rPr>
                            </w:pPr>
                            <w:r w:rsidRPr="00226896">
                              <w:rPr>
                                <w:rFonts w:ascii="Arima Koshi" w:hAnsi="Arima Koshi" w:cs="Arima Koshi"/>
                                <w:sz w:val="24"/>
                                <w:szCs w:val="24"/>
                              </w:rPr>
                              <w:t>773</w:t>
                            </w:r>
                            <w:r w:rsidR="005F124A" w:rsidRPr="00226896">
                              <w:rPr>
                                <w:rFonts w:ascii="Arima Koshi" w:hAnsi="Arima Koshi" w:cs="Arima Koshi"/>
                                <w:sz w:val="24"/>
                                <w:szCs w:val="24"/>
                              </w:rPr>
                              <w:t>-202-5324</w:t>
                            </w:r>
                          </w:p>
                          <w:p w14:paraId="47CBE740" w14:textId="760F3BE7" w:rsidR="005D5BF5" w:rsidRDefault="000B1148" w:rsidP="000B1148">
                            <w:pPr>
                              <w:pStyle w:val="NoSpacing"/>
                              <w:ind w:left="288"/>
                            </w:pPr>
                            <w:r>
                              <w:t xml:space="preserve"> </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0EF8C0" id="_x0000_t202" coordsize="21600,21600" o:spt="202" path="m,l,21600r21600,l21600,xe">
                <v:stroke joinstyle="miter"/>
                <v:path gradientshapeok="t" o:connecttype="rect"/>
              </v:shapetype>
              <v:shape id="Text Box 5" o:spid="_x0000_s1026" type="#_x0000_t202" alt="Newsletter sidebar 1" style="position:absolute;left:0;text-align:left;margin-left:381pt;margin-top:4.95pt;width:191.6pt;height:66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" o:allowoverlap="f" filled="f" strokecolor="#969696 [3206]" strokeweight=".5pt">
                <v:textbox inset="1.44pt,0,1.44pt,0">
                  <w:txbxContent>
                    <w:p w14:paraId="4465324F" w14:textId="3E754CC7" w:rsidR="005D5BF5" w:rsidRDefault="0060258A" w:rsidP="000B1148">
                      <w:pPr>
                        <w:pStyle w:val="Photo"/>
                      </w:pPr>
                      <w:r>
                        <w:rPr>
                          <w:noProof/>
                        </w:rPr>
                        <w:drawing>
                          <wp:inline distT="0" distB="0" distL="0" distR="0" wp14:anchorId="37E7CDD3" wp14:editId="1A04D44B">
                            <wp:extent cx="2179955" cy="2190750"/>
                            <wp:effectExtent l="0" t="0" r="4445" b="6350"/>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79955" cy="2190750"/>
                                    </a:xfrm>
                                    <a:prstGeom prst="rect">
                                      <a:avLst/>
                                    </a:prstGeom>
                                  </pic:spPr>
                                </pic:pic>
                              </a:graphicData>
                            </a:graphic>
                          </wp:inline>
                        </w:drawing>
                      </w:r>
                    </w:p>
                    <w:tbl>
                      <w:tblPr>
                        <w:tblStyle w:val="NewsletterTable"/>
                        <w:tblW w:w="4979" w:type="pct"/>
                        <w:jc w:val="center"/>
                        <w:tblLook w:val="04A0" w:firstRow="1" w:lastRow="0" w:firstColumn="1" w:lastColumn="0" w:noHBand="0" w:noVBand="1"/>
                        <w:tblDescription w:val="Announcement table"/>
                      </w:tblPr>
                      <w:tblGrid>
                        <w:gridCol w:w="3748"/>
                      </w:tblGrid>
                      <w:tr w:rsidR="005D5BF5" w14:paraId="5701C176" w14:textId="77777777" w:rsidTr="001D0F4E">
                        <w:trPr>
                          <w:cnfStyle w:val="100000000000" w:firstRow="1" w:lastRow="0" w:firstColumn="0" w:lastColumn="0" w:oddVBand="0" w:evenVBand="0" w:oddHBand="0" w:evenHBand="0" w:firstRowFirstColumn="0" w:firstRowLastColumn="0" w:lastRowFirstColumn="0" w:lastRowLastColumn="0"/>
                          <w:jc w:val="center"/>
                        </w:trPr>
                        <w:tc>
                          <w:tcPr>
                            <w:tcW w:w="3493" w:type="dxa"/>
                            <w:tcBorders>
                              <w:bottom w:val="nil"/>
                            </w:tcBorders>
                          </w:tcPr>
                          <w:p w14:paraId="7947EAA5" w14:textId="77777777" w:rsidR="005D5BF5" w:rsidRDefault="005D5BF5">
                            <w:pPr>
                              <w:pStyle w:val="TableSpace"/>
                            </w:pPr>
                          </w:p>
                        </w:tc>
                      </w:tr>
                      <w:tr w:rsidR="005D5BF5" w14:paraId="7968E2A6" w14:textId="77777777" w:rsidTr="00DF7248">
                        <w:trPr>
                          <w:trHeight w:val="3141"/>
                          <w:jc w:val="center"/>
                        </w:trPr>
                        <w:tc>
                          <w:tcPr>
                            <w:tcW w:w="3493" w:type="dxa"/>
                            <w:tcBorders>
                              <w:top w:val="nil"/>
                              <w:bottom w:val="nil"/>
                            </w:tcBorders>
                          </w:tcPr>
                          <w:p w14:paraId="05369A07" w14:textId="1B216351" w:rsidR="00FE5D8C" w:rsidRPr="004E4948" w:rsidRDefault="00672BEF" w:rsidP="00FE5D8C">
                            <w:pPr>
                              <w:pStyle w:val="Heading1"/>
                              <w:outlineLvl w:val="0"/>
                              <w:rPr>
                                <w:color w:val="000000" w:themeColor="text1"/>
                                <w:sz w:val="24"/>
                                <w:szCs w:val="24"/>
                              </w:rPr>
                            </w:pPr>
                            <w:r>
                              <w:rPr>
                                <w:color w:val="000000" w:themeColor="text1"/>
                                <w:sz w:val="24"/>
                                <w:szCs w:val="24"/>
                              </w:rPr>
                              <w:t xml:space="preserve">        I</w:t>
                            </w:r>
                            <w:r w:rsidR="003A165C" w:rsidRPr="004E4948">
                              <w:rPr>
                                <w:color w:val="000000" w:themeColor="text1"/>
                                <w:sz w:val="24"/>
                                <w:szCs w:val="24"/>
                              </w:rPr>
                              <w:t>N THIS ISSUE</w:t>
                            </w:r>
                          </w:p>
                          <w:p w14:paraId="236EC725" w14:textId="77777777" w:rsidR="005B2A71" w:rsidRPr="004E4948" w:rsidRDefault="005B2A71" w:rsidP="005B2A71">
                            <w:pPr>
                              <w:rPr>
                                <w:sz w:val="24"/>
                                <w:szCs w:val="24"/>
                              </w:rPr>
                            </w:pPr>
                          </w:p>
                          <w:p w14:paraId="7930F39E" w14:textId="1EE0926F" w:rsidR="00DB12CF" w:rsidRPr="004E4948" w:rsidRDefault="0048179D" w:rsidP="005B2A71">
                            <w:pPr>
                              <w:pStyle w:val="ListParagraph"/>
                              <w:numPr>
                                <w:ilvl w:val="0"/>
                                <w:numId w:val="3"/>
                              </w:numPr>
                              <w:rPr>
                                <w:sz w:val="24"/>
                                <w:szCs w:val="24"/>
                              </w:rPr>
                            </w:pPr>
                            <w:r w:rsidRPr="004E4948">
                              <w:rPr>
                                <w:sz w:val="24"/>
                                <w:szCs w:val="24"/>
                              </w:rPr>
                              <w:t>DCM</w:t>
                            </w:r>
                            <w:r w:rsidR="004E4948">
                              <w:rPr>
                                <w:sz w:val="24"/>
                                <w:szCs w:val="24"/>
                              </w:rPr>
                              <w:t xml:space="preserve"> </w:t>
                            </w:r>
                            <w:r w:rsidR="003F7C0F">
                              <w:rPr>
                                <w:sz w:val="24"/>
                                <w:szCs w:val="24"/>
                              </w:rPr>
                              <w:t>Message</w:t>
                            </w:r>
                          </w:p>
                          <w:p w14:paraId="7239B653" w14:textId="638BB127" w:rsidR="00C913D3" w:rsidRPr="004E4948" w:rsidRDefault="00C913D3" w:rsidP="005B2A71">
                            <w:pPr>
                              <w:pStyle w:val="ListParagraph"/>
                              <w:numPr>
                                <w:ilvl w:val="0"/>
                                <w:numId w:val="3"/>
                              </w:numPr>
                              <w:spacing w:before="120"/>
                              <w:rPr>
                                <w:sz w:val="24"/>
                                <w:szCs w:val="24"/>
                              </w:rPr>
                            </w:pPr>
                            <w:r w:rsidRPr="004E4948">
                              <w:rPr>
                                <w:sz w:val="24"/>
                                <w:szCs w:val="24"/>
                              </w:rPr>
                              <w:t>D41 Meetings</w:t>
                            </w:r>
                          </w:p>
                          <w:p w14:paraId="5C6110B9" w14:textId="5A53C3C0" w:rsidR="00FE5D8C" w:rsidRPr="004E4948" w:rsidRDefault="00525756" w:rsidP="00553771">
                            <w:pPr>
                              <w:pStyle w:val="ListParagraph"/>
                              <w:numPr>
                                <w:ilvl w:val="0"/>
                                <w:numId w:val="3"/>
                              </w:numPr>
                              <w:spacing w:before="120"/>
                              <w:rPr>
                                <w:sz w:val="24"/>
                                <w:szCs w:val="24"/>
                              </w:rPr>
                            </w:pPr>
                            <w:r w:rsidRPr="004E4948">
                              <w:rPr>
                                <w:sz w:val="24"/>
                                <w:szCs w:val="24"/>
                              </w:rPr>
                              <w:t>The Area Voice</w:t>
                            </w:r>
                          </w:p>
                          <w:p w14:paraId="221C4DF6" w14:textId="3AE4E0A8" w:rsidR="00C913D3" w:rsidRDefault="00D968AE" w:rsidP="005B2A71">
                            <w:pPr>
                              <w:pStyle w:val="ListParagraph"/>
                              <w:numPr>
                                <w:ilvl w:val="0"/>
                                <w:numId w:val="3"/>
                              </w:numPr>
                              <w:spacing w:before="120"/>
                              <w:rPr>
                                <w:sz w:val="24"/>
                                <w:szCs w:val="24"/>
                              </w:rPr>
                            </w:pPr>
                            <w:r>
                              <w:rPr>
                                <w:sz w:val="24"/>
                                <w:szCs w:val="24"/>
                              </w:rPr>
                              <w:t>G.S.O.</w:t>
                            </w:r>
                          </w:p>
                          <w:p w14:paraId="1C258DDB" w14:textId="1D36BEB3" w:rsidR="000D2AF5" w:rsidRDefault="000D2AF5" w:rsidP="005B2A71">
                            <w:pPr>
                              <w:pStyle w:val="ListParagraph"/>
                              <w:numPr>
                                <w:ilvl w:val="0"/>
                                <w:numId w:val="3"/>
                              </w:numPr>
                              <w:spacing w:before="120"/>
                              <w:rPr>
                                <w:sz w:val="24"/>
                                <w:szCs w:val="24"/>
                              </w:rPr>
                            </w:pPr>
                            <w:r>
                              <w:rPr>
                                <w:sz w:val="24"/>
                                <w:szCs w:val="24"/>
                              </w:rPr>
                              <w:t>Events</w:t>
                            </w:r>
                          </w:p>
                          <w:p w14:paraId="7E94E36A" w14:textId="12BCB3A3" w:rsidR="004E4948" w:rsidRPr="004E4948" w:rsidRDefault="00C10208" w:rsidP="005B2A71">
                            <w:pPr>
                              <w:pStyle w:val="ListParagraph"/>
                              <w:numPr>
                                <w:ilvl w:val="0"/>
                                <w:numId w:val="3"/>
                              </w:numPr>
                              <w:spacing w:before="120"/>
                              <w:rPr>
                                <w:sz w:val="24"/>
                                <w:szCs w:val="24"/>
                              </w:rPr>
                            </w:pPr>
                            <w:r>
                              <w:rPr>
                                <w:sz w:val="24"/>
                                <w:szCs w:val="24"/>
                              </w:rPr>
                              <w:t>Podcasts and websites</w:t>
                            </w:r>
                          </w:p>
                          <w:p w14:paraId="16085AED" w14:textId="77777777" w:rsidR="002A5643" w:rsidRDefault="002A5643" w:rsidP="00553771">
                            <w:pPr>
                              <w:spacing w:before="120"/>
                              <w:rPr>
                                <w:sz w:val="24"/>
                                <w:szCs w:val="24"/>
                              </w:rPr>
                            </w:pPr>
                          </w:p>
                          <w:p w14:paraId="3A2BE930" w14:textId="77777777" w:rsidR="000409DF" w:rsidRDefault="000409DF" w:rsidP="00553771">
                            <w:pPr>
                              <w:spacing w:before="120"/>
                              <w:rPr>
                                <w:sz w:val="24"/>
                                <w:szCs w:val="24"/>
                              </w:rPr>
                            </w:pPr>
                          </w:p>
                          <w:p w14:paraId="1C40B4E8" w14:textId="5F0767F4" w:rsidR="000409DF" w:rsidRPr="004E4948" w:rsidRDefault="000409DF" w:rsidP="00553771">
                            <w:pPr>
                              <w:spacing w:before="120"/>
                              <w:rPr>
                                <w:sz w:val="24"/>
                                <w:szCs w:val="24"/>
                              </w:rPr>
                            </w:pPr>
                          </w:p>
                        </w:tc>
                      </w:tr>
                      <w:tr w:rsidR="00D13A27" w14:paraId="01DC7091" w14:textId="77777777" w:rsidTr="00BF2AD4">
                        <w:trPr>
                          <w:trHeight w:val="1679"/>
                          <w:jc w:val="center"/>
                        </w:trPr>
                        <w:tc>
                          <w:tcPr>
                            <w:tcW w:w="3493" w:type="dxa"/>
                            <w:tcBorders>
                              <w:top w:val="nil"/>
                              <w:bottom w:val="nil"/>
                            </w:tcBorders>
                          </w:tcPr>
                          <w:p w14:paraId="2E201180" w14:textId="2FBC7574" w:rsidR="000409DF" w:rsidRPr="00226896" w:rsidRDefault="00BF2AD4" w:rsidP="000409DF">
                            <w:pPr>
                              <w:rPr>
                                <w:rFonts w:ascii="Arima Koshi" w:hAnsi="Arima Koshi" w:cs="Arima Koshi"/>
                                <w:sz w:val="24"/>
                                <w:szCs w:val="24"/>
                                <w:u w:val="single"/>
                              </w:rPr>
                            </w:pPr>
                            <w:r w:rsidRPr="00BF2AD4">
                              <w:rPr>
                                <w:rFonts w:ascii="Arima Koshi" w:hAnsi="Arima Koshi" w:cs="Arima Koshi"/>
                                <w:sz w:val="24"/>
                                <w:szCs w:val="24"/>
                              </w:rPr>
                              <w:t xml:space="preserve">        </w:t>
                            </w:r>
                            <w:r w:rsidR="000409DF" w:rsidRPr="00226896">
                              <w:rPr>
                                <w:rFonts w:ascii="Arima Koshi" w:hAnsi="Arima Koshi" w:cs="Arima Koshi"/>
                                <w:sz w:val="24"/>
                                <w:szCs w:val="24"/>
                                <w:u w:val="single"/>
                              </w:rPr>
                              <w:t>dupage41aa.org</w:t>
                            </w:r>
                          </w:p>
                          <w:p w14:paraId="1F4C21DC" w14:textId="16D9B52E" w:rsidR="000409DF" w:rsidRPr="00226896" w:rsidRDefault="00BF2AD4" w:rsidP="000409DF">
                            <w:pPr>
                              <w:rPr>
                                <w:rFonts w:ascii="Arima Koshi" w:hAnsi="Arima Koshi" w:cs="Arima Koshi"/>
                                <w:sz w:val="24"/>
                                <w:szCs w:val="24"/>
                                <w:u w:val="single"/>
                              </w:rPr>
                            </w:pPr>
                            <w:r w:rsidRPr="00BF2AD4">
                              <w:rPr>
                                <w:rFonts w:ascii="Arima Koshi" w:hAnsi="Arima Koshi" w:cs="Arima Koshi"/>
                                <w:sz w:val="24"/>
                                <w:szCs w:val="24"/>
                              </w:rPr>
                              <w:t xml:space="preserve">    </w:t>
                            </w:r>
                            <w:r>
                              <w:rPr>
                                <w:rFonts w:ascii="Arima Koshi" w:hAnsi="Arima Koshi" w:cs="Arima Koshi"/>
                                <w:sz w:val="24"/>
                                <w:szCs w:val="24"/>
                              </w:rPr>
                              <w:t xml:space="preserve">    </w:t>
                            </w:r>
                            <w:r w:rsidR="000409DF" w:rsidRPr="00226896">
                              <w:rPr>
                                <w:rFonts w:ascii="Arima Koshi" w:hAnsi="Arima Koshi" w:cs="Arima Koshi"/>
                                <w:sz w:val="24"/>
                                <w:szCs w:val="24"/>
                                <w:u w:val="single"/>
                              </w:rPr>
                              <w:t>aa-nia.org</w:t>
                            </w:r>
                          </w:p>
                          <w:p w14:paraId="5D78E455" w14:textId="3DD4C568" w:rsidR="00D13A27" w:rsidRPr="009B125B" w:rsidRDefault="00BF2AD4" w:rsidP="009B125B">
                            <w:pPr>
                              <w:rPr>
                                <w:rFonts w:ascii="Arima Koshi" w:hAnsi="Arima Koshi" w:cs="Arima Koshi"/>
                                <w:sz w:val="24"/>
                                <w:szCs w:val="24"/>
                                <w:u w:val="single"/>
                              </w:rPr>
                            </w:pPr>
                            <w:r w:rsidRPr="00BF2AD4">
                              <w:rPr>
                                <w:rFonts w:ascii="Arima Koshi" w:hAnsi="Arima Koshi" w:cs="Arima Koshi"/>
                                <w:sz w:val="24"/>
                                <w:szCs w:val="24"/>
                              </w:rPr>
                              <w:t xml:space="preserve">        </w:t>
                            </w:r>
                            <w:r w:rsidR="000409DF" w:rsidRPr="00226896">
                              <w:rPr>
                                <w:rFonts w:ascii="Arima Koshi" w:hAnsi="Arima Koshi" w:cs="Arima Koshi"/>
                                <w:sz w:val="24"/>
                                <w:szCs w:val="24"/>
                                <w:u w:val="single"/>
                              </w:rPr>
                              <w:t>aa.org</w:t>
                            </w:r>
                          </w:p>
                        </w:tc>
                      </w:tr>
                    </w:tbl>
                    <w:p w14:paraId="4C9EB7E1" w14:textId="77777777" w:rsidR="001D0F4E" w:rsidRPr="00226896" w:rsidRDefault="001D0F4E" w:rsidP="001D0F4E">
                      <w:pPr>
                        <w:spacing w:after="0"/>
                        <w:rPr>
                          <w:sz w:val="24"/>
                          <w:szCs w:val="24"/>
                        </w:rPr>
                      </w:pPr>
                    </w:p>
                    <w:p w14:paraId="0678E868" w14:textId="77777777" w:rsidR="00B66DA0" w:rsidRPr="00226896" w:rsidRDefault="00B66DA0" w:rsidP="00D85282">
                      <w:pPr>
                        <w:spacing w:after="0"/>
                        <w:rPr>
                          <w:rFonts w:ascii="Arima Koshi" w:hAnsi="Arima Koshi" w:cs="Arima Koshi"/>
                          <w:sz w:val="24"/>
                          <w:szCs w:val="24"/>
                          <w:u w:val="single"/>
                        </w:rPr>
                      </w:pPr>
                    </w:p>
                    <w:p w14:paraId="63B2F15E" w14:textId="77777777" w:rsidR="00B66DA0" w:rsidRPr="00226896" w:rsidRDefault="00B66DA0" w:rsidP="000B1148">
                      <w:pPr>
                        <w:spacing w:after="0"/>
                        <w:ind w:left="288"/>
                        <w:jc w:val="left"/>
                        <w:rPr>
                          <w:b/>
                          <w:bCs/>
                          <w:sz w:val="24"/>
                          <w:szCs w:val="24"/>
                        </w:rPr>
                      </w:pPr>
                      <w:r w:rsidRPr="00226896">
                        <w:rPr>
                          <w:b/>
                          <w:bCs/>
                          <w:sz w:val="24"/>
                          <w:szCs w:val="24"/>
                        </w:rPr>
                        <w:t>DIST</w:t>
                      </w:r>
                      <w:r>
                        <w:rPr>
                          <w:b/>
                          <w:bCs/>
                          <w:sz w:val="24"/>
                          <w:szCs w:val="24"/>
                        </w:rPr>
                        <w:t>.</w:t>
                      </w:r>
                      <w:r w:rsidRPr="00226896">
                        <w:rPr>
                          <w:b/>
                          <w:bCs/>
                          <w:sz w:val="24"/>
                          <w:szCs w:val="24"/>
                        </w:rPr>
                        <w:t xml:space="preserve"> 41 ANSWERING SERVICE</w:t>
                      </w:r>
                    </w:p>
                    <w:p w14:paraId="62E29FC1" w14:textId="77777777" w:rsidR="00B66DA0" w:rsidRPr="00226896" w:rsidRDefault="00B66DA0" w:rsidP="000B1148">
                      <w:pPr>
                        <w:spacing w:after="0"/>
                        <w:ind w:left="288"/>
                        <w:rPr>
                          <w:sz w:val="24"/>
                          <w:szCs w:val="24"/>
                        </w:rPr>
                      </w:pPr>
                      <w:r w:rsidRPr="00226896">
                        <w:rPr>
                          <w:sz w:val="24"/>
                          <w:szCs w:val="24"/>
                        </w:rPr>
                        <w:t>P.O. BOX 6365</w:t>
                      </w:r>
                    </w:p>
                    <w:p w14:paraId="07BB8BD7" w14:textId="68989F5C" w:rsidR="00D85282" w:rsidRDefault="00B66DA0" w:rsidP="000B1148">
                      <w:pPr>
                        <w:spacing w:after="0"/>
                        <w:ind w:left="288"/>
                        <w:rPr>
                          <w:sz w:val="24"/>
                          <w:szCs w:val="24"/>
                        </w:rPr>
                      </w:pPr>
                      <w:r w:rsidRPr="00226896">
                        <w:rPr>
                          <w:sz w:val="24"/>
                          <w:szCs w:val="24"/>
                        </w:rPr>
                        <w:t>VILLA PARK, IL 60181</w:t>
                      </w:r>
                    </w:p>
                    <w:p w14:paraId="678F3A87" w14:textId="77777777" w:rsidR="00CD57C3" w:rsidRDefault="00CD57C3" w:rsidP="000B1148">
                      <w:pPr>
                        <w:spacing w:after="0"/>
                        <w:ind w:left="288"/>
                        <w:rPr>
                          <w:sz w:val="24"/>
                          <w:szCs w:val="24"/>
                        </w:rPr>
                      </w:pPr>
                    </w:p>
                    <w:p w14:paraId="32C70463" w14:textId="2A5A43FB" w:rsidR="00B66DA0" w:rsidRPr="00B66DA0" w:rsidRDefault="006A792E" w:rsidP="000B1148">
                      <w:pPr>
                        <w:spacing w:after="0"/>
                        <w:ind w:left="288"/>
                        <w:rPr>
                          <w:sz w:val="24"/>
                          <w:szCs w:val="24"/>
                        </w:rPr>
                      </w:pPr>
                      <w:r>
                        <w:rPr>
                          <w:sz w:val="24"/>
                          <w:szCs w:val="24"/>
                        </w:rPr>
                        <w:t xml:space="preserve">    </w:t>
                      </w:r>
                      <w:r w:rsidR="00CD57C3">
                        <w:rPr>
                          <w:sz w:val="24"/>
                          <w:szCs w:val="24"/>
                        </w:rPr>
                        <w:tab/>
                      </w:r>
                      <w:r>
                        <w:rPr>
                          <w:sz w:val="24"/>
                          <w:szCs w:val="24"/>
                        </w:rPr>
                        <w:t>hotline</w:t>
                      </w:r>
                    </w:p>
                    <w:p w14:paraId="2637072D" w14:textId="4F7D6040" w:rsidR="001D0F4E" w:rsidRPr="00226896" w:rsidRDefault="001D0F4E" w:rsidP="000B1148">
                      <w:pPr>
                        <w:spacing w:after="0"/>
                        <w:ind w:left="288" w:firstLine="720"/>
                        <w:rPr>
                          <w:rFonts w:ascii="Arima Koshi" w:hAnsi="Arima Koshi" w:cs="Arima Koshi"/>
                          <w:sz w:val="24"/>
                          <w:szCs w:val="24"/>
                        </w:rPr>
                      </w:pPr>
                      <w:r w:rsidRPr="00226896">
                        <w:rPr>
                          <w:rFonts w:ascii="Arima Koshi" w:hAnsi="Arima Koshi" w:cs="Arima Koshi"/>
                          <w:sz w:val="24"/>
                          <w:szCs w:val="24"/>
                        </w:rPr>
                        <w:t>630-833-7897</w:t>
                      </w:r>
                    </w:p>
                    <w:p w14:paraId="7382ED52" w14:textId="25845CF8" w:rsidR="00FA024B" w:rsidRPr="00226896" w:rsidRDefault="00FA024B" w:rsidP="000B1148">
                      <w:pPr>
                        <w:spacing w:after="0"/>
                        <w:ind w:left="288" w:firstLine="720"/>
                        <w:rPr>
                          <w:rFonts w:ascii="Arima Koshi" w:hAnsi="Arima Koshi" w:cs="Arima Koshi"/>
                          <w:sz w:val="24"/>
                          <w:szCs w:val="24"/>
                        </w:rPr>
                      </w:pPr>
                      <w:r w:rsidRPr="00226896">
                        <w:rPr>
                          <w:rFonts w:ascii="Arima Koshi" w:hAnsi="Arima Koshi" w:cs="Arima Koshi"/>
                          <w:sz w:val="24"/>
                          <w:szCs w:val="24"/>
                        </w:rPr>
                        <w:t>773</w:t>
                      </w:r>
                      <w:r w:rsidR="005F124A" w:rsidRPr="00226896">
                        <w:rPr>
                          <w:rFonts w:ascii="Arima Koshi" w:hAnsi="Arima Koshi" w:cs="Arima Koshi"/>
                          <w:sz w:val="24"/>
                          <w:szCs w:val="24"/>
                        </w:rPr>
                        <w:t>-202-5324</w:t>
                      </w:r>
                    </w:p>
                    <w:p w14:paraId="47CBE740" w14:textId="760F3BE7" w:rsidR="005D5BF5" w:rsidRDefault="000B1148" w:rsidP="000B1148">
                      <w:pPr>
                        <w:pStyle w:val="NoSpacing"/>
                        <w:ind w:left="288"/>
                      </w:pPr>
                      <w:r>
                        <w:t xml:space="preserve"> </w:t>
                      </w:r>
                    </w:p>
                  </w:txbxContent>
                </v:textbox>
                <w10:wrap type="square" side="left" anchorx="page" anchory="margin"/>
              </v:shape>
            </w:pict>
          </mc:Fallback>
        </mc:AlternateContent>
      </w:r>
    </w:p>
    <w:p w14:paraId="5DF4CEBE" w14:textId="55E7253B" w:rsidR="00632917" w:rsidRPr="009B125B" w:rsidRDefault="009B125B" w:rsidP="009B125B">
      <w:pPr>
        <w:rPr>
          <w:sz w:val="40"/>
          <w:szCs w:val="40"/>
        </w:rPr>
      </w:pPr>
      <w:r w:rsidRPr="009B125B">
        <w:rPr>
          <w:sz w:val="40"/>
          <w:szCs w:val="40"/>
          <w:highlight w:val="lightGray"/>
        </w:rPr>
        <w:t xml:space="preserve">SUMMER 2022 </w:t>
      </w:r>
      <w:r w:rsidRPr="009B125B">
        <w:rPr>
          <w:sz w:val="40"/>
          <w:szCs w:val="40"/>
          <w:highlight w:val="lightGray"/>
        </w:rPr>
        <w:tab/>
      </w:r>
      <w:r>
        <w:rPr>
          <w:sz w:val="40"/>
          <w:szCs w:val="40"/>
          <w:highlight w:val="lightGray"/>
        </w:rPr>
        <w:tab/>
      </w:r>
      <w:r w:rsidRPr="009B125B">
        <w:rPr>
          <w:sz w:val="40"/>
          <w:szCs w:val="40"/>
          <w:highlight w:val="lightGray"/>
        </w:rPr>
        <w:t>EDITION 25</w:t>
      </w:r>
    </w:p>
    <w:p w14:paraId="537E0ABE" w14:textId="2A436A7F" w:rsidR="009B125B" w:rsidRDefault="00DE6916" w:rsidP="009B125B">
      <w:pPr>
        <w:pStyle w:val="Organization"/>
        <w:spacing w:before="120" w:after="120"/>
        <w:ind w:left="720" w:right="720"/>
        <w:rPr>
          <w:color w:val="000000" w:themeColor="text1"/>
          <w:sz w:val="40"/>
          <w:szCs w:val="40"/>
        </w:rPr>
      </w:pPr>
      <w:r>
        <w:rPr>
          <w:noProof/>
        </w:rPr>
        <mc:AlternateContent>
          <mc:Choice Requires="wps">
            <w:drawing>
              <wp:anchor distT="0" distB="0" distL="114300" distR="114300" simplePos="0" relativeHeight="251712512" behindDoc="0" locked="0" layoutInCell="1" allowOverlap="1" wp14:anchorId="5994519C" wp14:editId="65E77ABA">
                <wp:simplePos x="0" y="0"/>
                <wp:positionH relativeFrom="column">
                  <wp:posOffset>4172341</wp:posOffset>
                </wp:positionH>
                <wp:positionV relativeFrom="paragraph">
                  <wp:posOffset>100184</wp:posOffset>
                </wp:positionV>
                <wp:extent cx="0" cy="6792679"/>
                <wp:effectExtent l="63500" t="12700" r="76200" b="90805"/>
                <wp:wrapNone/>
                <wp:docPr id="60" name="Straight Connector 60"/>
                <wp:cNvGraphicFramePr/>
                <a:graphic xmlns:a="http://schemas.openxmlformats.org/drawingml/2006/main">
                  <a:graphicData uri="http://schemas.microsoft.com/office/word/2010/wordprocessingShape">
                    <wps:wsp>
                      <wps:cNvCnPr/>
                      <wps:spPr>
                        <a:xfrm>
                          <a:off x="0" y="0"/>
                          <a:ext cx="0" cy="6792679"/>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31218" id="Straight Connector 6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5pt,7.9pt" to="328.55pt,5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" strokecolor="#5f5f5f [3208]" strokeweight="3pt">
                <v:shadow on="t" color="black" opacity="22937f" origin=",.5" offset="0,.63889mm"/>
              </v:line>
            </w:pict>
          </mc:Fallback>
        </mc:AlternateContent>
      </w:r>
      <w:r w:rsidR="00D8328F" w:rsidRPr="004E4948">
        <w:rPr>
          <w:color w:val="000000" w:themeColor="text1"/>
          <w:sz w:val="40"/>
          <w:szCs w:val="40"/>
        </w:rPr>
        <w:t>Northern Illinoi</w:t>
      </w:r>
      <w:r w:rsidR="009B125B">
        <w:rPr>
          <w:color w:val="000000" w:themeColor="text1"/>
          <w:sz w:val="40"/>
          <w:szCs w:val="40"/>
        </w:rPr>
        <w:t>s</w:t>
      </w:r>
    </w:p>
    <w:p w14:paraId="0C7A5242" w14:textId="70FC2C4A" w:rsidR="005D5BF5" w:rsidRPr="00D8328F" w:rsidRDefault="00733BD9" w:rsidP="009B125B">
      <w:pPr>
        <w:pStyle w:val="Organization"/>
        <w:spacing w:before="120" w:after="120"/>
        <w:ind w:left="720" w:right="720"/>
        <w:rPr>
          <w:color w:val="000000" w:themeColor="text1"/>
          <w:sz w:val="40"/>
          <w:szCs w:val="40"/>
        </w:rPr>
      </w:pPr>
      <w:r w:rsidRPr="00D8328F">
        <w:rPr>
          <w:color w:val="000000" w:themeColor="text1"/>
          <w:sz w:val="40"/>
          <w:szCs w:val="40"/>
        </w:rPr>
        <w:t>District 4</w:t>
      </w:r>
      <w:r w:rsidR="00F63B70" w:rsidRPr="00D8328F">
        <w:rPr>
          <w:color w:val="000000" w:themeColor="text1"/>
          <w:sz w:val="40"/>
          <w:szCs w:val="40"/>
        </w:rPr>
        <w:t>1 Messenger</w:t>
      </w:r>
    </w:p>
    <w:p w14:paraId="3B089D3D" w14:textId="13A63397" w:rsidR="00C560B1" w:rsidRDefault="00F63B70" w:rsidP="00D43A21">
      <w:pPr>
        <w:pStyle w:val="ContactInfo"/>
        <w:ind w:left="720" w:right="720"/>
      </w:pPr>
      <w:r>
        <w:t xml:space="preserve">District </w:t>
      </w:r>
      <w:r w:rsidR="00295631">
        <w:t xml:space="preserve">41 of Northern Illinois Area 20 </w:t>
      </w:r>
    </w:p>
    <w:p w14:paraId="4DF40FF6" w14:textId="4A1888C3" w:rsidR="00295631" w:rsidRDefault="00295631" w:rsidP="00D43A21">
      <w:pPr>
        <w:pStyle w:val="ContactInfo"/>
        <w:ind w:left="720" w:right="720"/>
      </w:pPr>
      <w:r>
        <w:t>Serving</w:t>
      </w:r>
      <w:r w:rsidR="00C560B1">
        <w:t xml:space="preserve"> </w:t>
      </w:r>
      <w:r>
        <w:t>Addison, Bensenville, Lombard, Elmhurst</w:t>
      </w:r>
    </w:p>
    <w:p w14:paraId="13FE4013" w14:textId="36D05D8C" w:rsidR="005D5BF5" w:rsidRDefault="006A580F" w:rsidP="00EB0E4E">
      <w:pPr>
        <w:pStyle w:val="ContactInfo"/>
        <w:spacing w:after="0"/>
        <w:ind w:left="720" w:right="720"/>
      </w:pPr>
      <w:r>
        <w:t>Oakbrook Terrace, Villa Park &amp; Wood Dal</w:t>
      </w:r>
      <w:r w:rsidR="00EB0E4E">
        <w:t>e</w:t>
      </w:r>
    </w:p>
    <w:tbl>
      <w:tblPr>
        <w:tblStyle w:val="NewsletterTable"/>
        <w:tblW w:w="8013" w:type="pct"/>
        <w:tblLook w:val="0660" w:firstRow="1" w:lastRow="1" w:firstColumn="0" w:lastColumn="0" w:noHBand="1" w:noVBand="1"/>
        <w:tblDescription w:val="Intro letter"/>
      </w:tblPr>
      <w:tblGrid>
        <w:gridCol w:w="5000"/>
      </w:tblGrid>
      <w:tr w:rsidR="005D5BF5" w14:paraId="578D67DC" w14:textId="77777777" w:rsidTr="00EB0E4E">
        <w:trPr>
          <w:cnfStyle w:val="100000000000" w:firstRow="1" w:lastRow="0" w:firstColumn="0" w:lastColumn="0" w:oddVBand="0" w:evenVBand="0" w:oddHBand="0" w:evenHBand="0" w:firstRowFirstColumn="0" w:firstRowLastColumn="0" w:lastRowFirstColumn="0" w:lastRowLastColumn="0"/>
          <w:trHeight w:val="61"/>
        </w:trPr>
        <w:tc>
          <w:tcPr>
            <w:tcW w:w="0" w:type="auto"/>
            <w:shd w:val="clear" w:color="auto" w:fill="D9D9D9" w:themeFill="background1" w:themeFillShade="D9"/>
          </w:tcPr>
          <w:p w14:paraId="33EE49AE" w14:textId="27E60CA8" w:rsidR="005D5BF5" w:rsidRDefault="003A2699" w:rsidP="00D43A21">
            <w:pPr>
              <w:pStyle w:val="TableSpace"/>
              <w:ind w:left="720" w:right="720"/>
            </w:pPr>
            <w:r>
              <w:t xml:space="preserve">    </w:t>
            </w:r>
          </w:p>
        </w:tc>
      </w:tr>
    </w:tbl>
    <w:p w14:paraId="3D4E2C26" w14:textId="2DB5F9CE" w:rsidR="00EB0E4E" w:rsidRPr="00A01667" w:rsidRDefault="00EB0E4E" w:rsidP="00EB0E4E">
      <w:pPr>
        <w:spacing w:after="0"/>
        <w:ind w:right="720"/>
      </w:pPr>
    </w:p>
    <w:p w14:paraId="11088142" w14:textId="72A19E98" w:rsidR="00863A67" w:rsidRPr="00814440" w:rsidRDefault="00A04B11" w:rsidP="00D43EA8">
      <w:pPr>
        <w:ind w:right="720"/>
        <w:rPr>
          <w:sz w:val="22"/>
          <w:szCs w:val="22"/>
        </w:rPr>
      </w:pPr>
      <w:r w:rsidRPr="0009648F">
        <w:rPr>
          <w:sz w:val="24"/>
          <w:szCs w:val="24"/>
        </w:rPr>
        <w:t xml:space="preserve">From our </w:t>
      </w:r>
      <w:r w:rsidR="00200607" w:rsidRPr="0009648F">
        <w:rPr>
          <w:sz w:val="24"/>
          <w:szCs w:val="24"/>
        </w:rPr>
        <w:t xml:space="preserve">District </w:t>
      </w:r>
      <w:r w:rsidR="005A09E0" w:rsidRPr="0009648F">
        <w:rPr>
          <w:sz w:val="24"/>
          <w:szCs w:val="24"/>
        </w:rPr>
        <w:t>Committee Member</w:t>
      </w:r>
      <w:r w:rsidR="005A09E0" w:rsidRPr="00814440">
        <w:rPr>
          <w:sz w:val="22"/>
          <w:szCs w:val="22"/>
        </w:rPr>
        <w:t>,</w:t>
      </w:r>
    </w:p>
    <w:p w14:paraId="4DCF7093" w14:textId="0AB37819" w:rsidR="005A09E0" w:rsidRPr="002148B1" w:rsidRDefault="00CA0FF8" w:rsidP="00601847">
      <w:pPr>
        <w:spacing w:after="0"/>
        <w:ind w:left="288" w:right="720"/>
        <w:rPr>
          <w:rFonts w:ascii="Arial" w:hAnsi="Arial" w:cs="Arial"/>
        </w:rPr>
      </w:pPr>
      <w:r w:rsidRPr="002148B1">
        <w:rPr>
          <w:rFonts w:ascii="Arial" w:hAnsi="Arial" w:cs="Arial"/>
        </w:rPr>
        <w:t xml:space="preserve">My name is Chris </w:t>
      </w:r>
      <w:proofErr w:type="spellStart"/>
      <w:r w:rsidR="00041193" w:rsidRPr="002148B1">
        <w:rPr>
          <w:rFonts w:ascii="Arial" w:hAnsi="Arial" w:cs="Arial"/>
        </w:rPr>
        <w:t>S.</w:t>
      </w:r>
      <w:r w:rsidRPr="002148B1">
        <w:rPr>
          <w:rFonts w:ascii="Arial" w:hAnsi="Arial" w:cs="Arial"/>
        </w:rPr>
        <w:t>and</w:t>
      </w:r>
      <w:proofErr w:type="spellEnd"/>
      <w:r w:rsidRPr="002148B1">
        <w:rPr>
          <w:rFonts w:ascii="Arial" w:hAnsi="Arial" w:cs="Arial"/>
        </w:rPr>
        <w:t xml:space="preserve"> I am the DCM for District 41. As the</w:t>
      </w:r>
      <w:r w:rsidR="00C8042B" w:rsidRPr="002148B1">
        <w:rPr>
          <w:rFonts w:ascii="Arial" w:hAnsi="Arial" w:cs="Arial"/>
        </w:rPr>
        <w:t xml:space="preserve"> DCM</w:t>
      </w:r>
      <w:r w:rsidR="008C2688" w:rsidRPr="002148B1">
        <w:rPr>
          <w:rFonts w:ascii="Arial" w:hAnsi="Arial" w:cs="Arial"/>
        </w:rPr>
        <w:t xml:space="preserve"> </w:t>
      </w:r>
      <w:r w:rsidR="00C8042B" w:rsidRPr="002148B1">
        <w:rPr>
          <w:rFonts w:ascii="Arial" w:hAnsi="Arial" w:cs="Arial"/>
        </w:rPr>
        <w:t xml:space="preserve">I strive to carry the collective group conscience of the </w:t>
      </w:r>
      <w:r w:rsidR="008816C0" w:rsidRPr="002148B1">
        <w:rPr>
          <w:rFonts w:ascii="Arial" w:hAnsi="Arial" w:cs="Arial"/>
        </w:rPr>
        <w:t>AA</w:t>
      </w:r>
      <w:r w:rsidR="00C8042B" w:rsidRPr="002148B1">
        <w:rPr>
          <w:rFonts w:ascii="Arial" w:hAnsi="Arial" w:cs="Arial"/>
        </w:rPr>
        <w:t xml:space="preserve"> groups in the </w:t>
      </w:r>
      <w:r w:rsidR="008816C0" w:rsidRPr="002148B1">
        <w:rPr>
          <w:rFonts w:ascii="Arial" w:hAnsi="Arial" w:cs="Arial"/>
        </w:rPr>
        <w:t>D</w:t>
      </w:r>
      <w:r w:rsidR="00C8042B" w:rsidRPr="002148B1">
        <w:rPr>
          <w:rFonts w:ascii="Arial" w:hAnsi="Arial" w:cs="Arial"/>
        </w:rPr>
        <w:t>istrict t</w:t>
      </w:r>
      <w:r w:rsidR="008816C0" w:rsidRPr="002148B1">
        <w:rPr>
          <w:rFonts w:ascii="Arial" w:hAnsi="Arial" w:cs="Arial"/>
        </w:rPr>
        <w:t>o</w:t>
      </w:r>
      <w:r w:rsidR="00C8042B" w:rsidRPr="002148B1">
        <w:rPr>
          <w:rFonts w:ascii="Arial" w:hAnsi="Arial" w:cs="Arial"/>
        </w:rPr>
        <w:t xml:space="preserve"> the </w:t>
      </w:r>
      <w:r w:rsidR="007B5520">
        <w:rPr>
          <w:rFonts w:ascii="Arial" w:hAnsi="Arial" w:cs="Arial"/>
        </w:rPr>
        <w:t>A</w:t>
      </w:r>
      <w:r w:rsidR="00C8042B" w:rsidRPr="002148B1">
        <w:rPr>
          <w:rFonts w:ascii="Arial" w:hAnsi="Arial" w:cs="Arial"/>
        </w:rPr>
        <w:t xml:space="preserve">rea </w:t>
      </w:r>
      <w:r w:rsidR="007B5520">
        <w:rPr>
          <w:rFonts w:ascii="Arial" w:hAnsi="Arial" w:cs="Arial"/>
        </w:rPr>
        <w:t>C</w:t>
      </w:r>
      <w:r w:rsidR="00C8042B" w:rsidRPr="002148B1">
        <w:rPr>
          <w:rFonts w:ascii="Arial" w:hAnsi="Arial" w:cs="Arial"/>
        </w:rPr>
        <w:t xml:space="preserve">ommittee. </w:t>
      </w:r>
      <w:r w:rsidR="002A34AB" w:rsidRPr="002148B1">
        <w:rPr>
          <w:rFonts w:ascii="Arial" w:hAnsi="Arial" w:cs="Arial"/>
        </w:rPr>
        <w:t>It</w:t>
      </w:r>
      <w:r w:rsidR="00C8042B" w:rsidRPr="002148B1">
        <w:rPr>
          <w:rFonts w:ascii="Arial" w:hAnsi="Arial" w:cs="Arial"/>
        </w:rPr>
        <w:t xml:space="preserve"> is my intention to bring a positive and </w:t>
      </w:r>
      <w:r w:rsidR="00C956F8">
        <w:rPr>
          <w:rFonts w:ascii="Arial" w:hAnsi="Arial" w:cs="Arial"/>
        </w:rPr>
        <w:t>thoughtful</w:t>
      </w:r>
      <w:r w:rsidR="005D6DF0" w:rsidRPr="002148B1">
        <w:rPr>
          <w:rFonts w:ascii="Arial" w:hAnsi="Arial" w:cs="Arial"/>
        </w:rPr>
        <w:t xml:space="preserve"> </w:t>
      </w:r>
      <w:r w:rsidR="00C8042B" w:rsidRPr="002148B1">
        <w:rPr>
          <w:rFonts w:ascii="Arial" w:hAnsi="Arial" w:cs="Arial"/>
        </w:rPr>
        <w:t>att</w:t>
      </w:r>
      <w:r w:rsidR="00761C0C" w:rsidRPr="002148B1">
        <w:rPr>
          <w:rFonts w:ascii="Arial" w:hAnsi="Arial" w:cs="Arial"/>
        </w:rPr>
        <w:t xml:space="preserve">itude </w:t>
      </w:r>
      <w:r w:rsidR="00661903" w:rsidRPr="002148B1">
        <w:rPr>
          <w:rFonts w:ascii="Arial" w:hAnsi="Arial" w:cs="Arial"/>
        </w:rPr>
        <w:t>when I represent the District.</w:t>
      </w:r>
      <w:r w:rsidR="00761C0C" w:rsidRPr="002148B1">
        <w:rPr>
          <w:rFonts w:ascii="Arial" w:hAnsi="Arial" w:cs="Arial"/>
        </w:rPr>
        <w:t xml:space="preserve"> As the new DCM for the past six months, I </w:t>
      </w:r>
      <w:r w:rsidR="004B0D8F" w:rsidRPr="002148B1">
        <w:rPr>
          <w:rFonts w:ascii="Arial" w:hAnsi="Arial" w:cs="Arial"/>
        </w:rPr>
        <w:t>am</w:t>
      </w:r>
      <w:r w:rsidR="00761C0C" w:rsidRPr="002148B1">
        <w:rPr>
          <w:rFonts w:ascii="Arial" w:hAnsi="Arial" w:cs="Arial"/>
        </w:rPr>
        <w:t xml:space="preserve"> starting to feel more comfortable in my role and learning </w:t>
      </w:r>
      <w:r w:rsidR="004B0D8F" w:rsidRPr="002148B1">
        <w:rPr>
          <w:rFonts w:ascii="Arial" w:hAnsi="Arial" w:cs="Arial"/>
        </w:rPr>
        <w:t xml:space="preserve">to be </w:t>
      </w:r>
      <w:r w:rsidR="00761C0C" w:rsidRPr="002148B1">
        <w:rPr>
          <w:rFonts w:ascii="Arial" w:hAnsi="Arial" w:cs="Arial"/>
        </w:rPr>
        <w:t xml:space="preserve">a </w:t>
      </w:r>
      <w:r w:rsidR="00C81B70" w:rsidRPr="002148B1">
        <w:rPr>
          <w:rFonts w:ascii="Arial" w:hAnsi="Arial" w:cs="Arial"/>
        </w:rPr>
        <w:t>better</w:t>
      </w:r>
      <w:r w:rsidR="00761C0C" w:rsidRPr="002148B1">
        <w:rPr>
          <w:rFonts w:ascii="Arial" w:hAnsi="Arial" w:cs="Arial"/>
        </w:rPr>
        <w:t xml:space="preserve"> equipped </w:t>
      </w:r>
      <w:r w:rsidR="00C81B70" w:rsidRPr="002148B1">
        <w:rPr>
          <w:rFonts w:ascii="Arial" w:hAnsi="Arial" w:cs="Arial"/>
        </w:rPr>
        <w:t>representative</w:t>
      </w:r>
      <w:r w:rsidR="00761C0C" w:rsidRPr="002148B1">
        <w:rPr>
          <w:rFonts w:ascii="Arial" w:hAnsi="Arial" w:cs="Arial"/>
        </w:rPr>
        <w:t xml:space="preserve"> for our </w:t>
      </w:r>
      <w:r w:rsidR="00CD5FB5" w:rsidRPr="002148B1">
        <w:rPr>
          <w:rFonts w:ascii="Arial" w:hAnsi="Arial" w:cs="Arial"/>
        </w:rPr>
        <w:t>AA community.</w:t>
      </w:r>
      <w:r w:rsidR="004133D7" w:rsidRPr="004133D7">
        <w:rPr>
          <w:rFonts w:ascii="Baloo Tammudu 2 Medium" w:hAnsi="Baloo Tammudu 2 Medium" w:cs="Baloo Tammudu 2 Medium"/>
          <w:noProof/>
          <w:sz w:val="40"/>
          <w:szCs w:val="40"/>
        </w:rPr>
        <w:t xml:space="preserve"> </w:t>
      </w:r>
    </w:p>
    <w:p w14:paraId="5ADEA149" w14:textId="5E5CE546" w:rsidR="00D24A2E" w:rsidRPr="002148B1" w:rsidRDefault="00D24A2E" w:rsidP="00601847">
      <w:pPr>
        <w:spacing w:after="0"/>
        <w:ind w:left="288" w:right="720"/>
        <w:rPr>
          <w:rFonts w:ascii="Arial" w:hAnsi="Arial" w:cs="Arial"/>
        </w:rPr>
      </w:pPr>
      <w:r w:rsidRPr="002148B1">
        <w:rPr>
          <w:rFonts w:ascii="Arial" w:hAnsi="Arial" w:cs="Arial"/>
        </w:rPr>
        <w:t xml:space="preserve">Among the </w:t>
      </w:r>
      <w:r w:rsidR="009A5D12" w:rsidRPr="002148B1">
        <w:rPr>
          <w:rFonts w:ascii="Arial" w:hAnsi="Arial" w:cs="Arial"/>
        </w:rPr>
        <w:t xml:space="preserve">two-way communication responsibilities of the </w:t>
      </w:r>
      <w:r w:rsidR="00DE6916" w:rsidRPr="002148B1">
        <w:rPr>
          <w:rFonts w:ascii="Arial" w:hAnsi="Arial" w:cs="Arial"/>
        </w:rPr>
        <w:t>DCM,</w:t>
      </w:r>
      <w:r w:rsidR="009A5D12" w:rsidRPr="002148B1">
        <w:rPr>
          <w:rFonts w:ascii="Arial" w:hAnsi="Arial" w:cs="Arial"/>
        </w:rPr>
        <w:t xml:space="preserve"> I have been growing in my capacity to</w:t>
      </w:r>
      <w:r w:rsidR="008E7FC4" w:rsidRPr="002148B1">
        <w:rPr>
          <w:rFonts w:ascii="Arial" w:hAnsi="Arial" w:cs="Arial"/>
        </w:rPr>
        <w:t>:</w:t>
      </w:r>
    </w:p>
    <w:p w14:paraId="2C7AABDD" w14:textId="77777777" w:rsidR="008E7FC4" w:rsidRPr="006409A6" w:rsidRDefault="008E7FC4" w:rsidP="00601847">
      <w:pPr>
        <w:spacing w:after="0"/>
        <w:ind w:left="288" w:right="720"/>
        <w:rPr>
          <w:rFonts w:ascii="Iowan Old Style Roman" w:hAnsi="Iowan Old Style Roman" w:cs="Consolas"/>
        </w:rPr>
      </w:pPr>
    </w:p>
    <w:p w14:paraId="29BB9947" w14:textId="2DB922A0" w:rsidR="00A507B6" w:rsidRPr="008E7FC4" w:rsidRDefault="00A507B6" w:rsidP="005E1BB7">
      <w:pPr>
        <w:pStyle w:val="ListParagraph"/>
        <w:numPr>
          <w:ilvl w:val="0"/>
          <w:numId w:val="4"/>
        </w:numPr>
        <w:spacing w:after="0"/>
        <w:ind w:right="720"/>
        <w:rPr>
          <w:rFonts w:ascii="Arial" w:hAnsi="Arial" w:cs="Arial"/>
          <w:i/>
          <w:iCs/>
        </w:rPr>
      </w:pPr>
      <w:r w:rsidRPr="008E7FC4">
        <w:rPr>
          <w:rFonts w:ascii="Arial" w:hAnsi="Arial" w:cs="Arial"/>
          <w:i/>
          <w:iCs/>
        </w:rPr>
        <w:t xml:space="preserve">Hold regular meetings of all GSRs in the </w:t>
      </w:r>
      <w:r w:rsidR="00204B4A">
        <w:rPr>
          <w:rFonts w:ascii="Arial" w:hAnsi="Arial" w:cs="Arial"/>
          <w:i/>
          <w:iCs/>
        </w:rPr>
        <w:t>D</w:t>
      </w:r>
      <w:r w:rsidR="00204B4A" w:rsidRPr="008E7FC4">
        <w:rPr>
          <w:rFonts w:ascii="Arial" w:hAnsi="Arial" w:cs="Arial"/>
          <w:i/>
          <w:iCs/>
        </w:rPr>
        <w:t>istrict</w:t>
      </w:r>
    </w:p>
    <w:p w14:paraId="3F560FF5" w14:textId="1BCB4730" w:rsidR="00A507B6" w:rsidRPr="008E7FC4" w:rsidRDefault="000B1148" w:rsidP="005E1BB7">
      <w:pPr>
        <w:pStyle w:val="ListParagraph"/>
        <w:numPr>
          <w:ilvl w:val="0"/>
          <w:numId w:val="4"/>
        </w:numPr>
        <w:spacing w:after="0"/>
        <w:ind w:right="720"/>
        <w:rPr>
          <w:rFonts w:ascii="Arial" w:hAnsi="Arial" w:cs="Arial"/>
          <w:i/>
          <w:iCs/>
        </w:rPr>
      </w:pPr>
      <w:r>
        <w:rPr>
          <w:rFonts w:ascii="Arial" w:hAnsi="Arial" w:cs="Arial"/>
          <w:i/>
          <w:iCs/>
          <w:noProof/>
        </w:rPr>
        <mc:AlternateContent>
          <mc:Choice Requires="wps">
            <w:drawing>
              <wp:anchor distT="0" distB="0" distL="114300" distR="114300" simplePos="0" relativeHeight="251720704" behindDoc="0" locked="0" layoutInCell="1" allowOverlap="1" wp14:anchorId="6C10D2A6" wp14:editId="320AD437">
                <wp:simplePos x="0" y="0"/>
                <wp:positionH relativeFrom="column">
                  <wp:posOffset>4385359</wp:posOffset>
                </wp:positionH>
                <wp:positionV relativeFrom="paragraph">
                  <wp:posOffset>104189</wp:posOffset>
                </wp:positionV>
                <wp:extent cx="2261235" cy="0"/>
                <wp:effectExtent l="0" t="12700" r="24765" b="12700"/>
                <wp:wrapNone/>
                <wp:docPr id="6" name="Straight Connector 6"/>
                <wp:cNvGraphicFramePr/>
                <a:graphic xmlns:a="http://schemas.openxmlformats.org/drawingml/2006/main">
                  <a:graphicData uri="http://schemas.microsoft.com/office/word/2010/wordprocessingShape">
                    <wps:wsp>
                      <wps:cNvCnPr/>
                      <wps:spPr>
                        <a:xfrm>
                          <a:off x="0" y="0"/>
                          <a:ext cx="2261235" cy="0"/>
                        </a:xfrm>
                        <a:prstGeom prst="line">
                          <a:avLst/>
                        </a:prstGeom>
                        <a:ln w="25400">
                          <a:solidFill>
                            <a:schemeClr val="accent1">
                              <a:shade val="95000"/>
                              <a:satMod val="105000"/>
                              <a:alpha val="94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42F867" id="Straight Connector 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45.3pt,8.2pt" to="523.35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" strokecolor="#d1d1d1 [3044]" strokeweight="2pt">
                <v:stroke opacity="61680f"/>
              </v:line>
            </w:pict>
          </mc:Fallback>
        </mc:AlternateContent>
      </w:r>
      <w:r w:rsidR="00A507B6" w:rsidRPr="008E7FC4">
        <w:rPr>
          <w:rFonts w:ascii="Arial" w:hAnsi="Arial" w:cs="Arial"/>
          <w:i/>
          <w:iCs/>
        </w:rPr>
        <w:t>Build</w:t>
      </w:r>
      <w:r w:rsidR="000E709B">
        <w:rPr>
          <w:rFonts w:ascii="Arial" w:hAnsi="Arial" w:cs="Arial"/>
          <w:i/>
          <w:iCs/>
        </w:rPr>
        <w:t xml:space="preserve"> </w:t>
      </w:r>
      <w:r w:rsidR="00A507B6" w:rsidRPr="008E7FC4">
        <w:rPr>
          <w:rFonts w:ascii="Arial" w:hAnsi="Arial" w:cs="Arial"/>
          <w:i/>
          <w:iCs/>
        </w:rPr>
        <w:t xml:space="preserve">a relationship with the </w:t>
      </w:r>
      <w:r w:rsidR="006A1D71">
        <w:rPr>
          <w:rFonts w:ascii="Arial" w:hAnsi="Arial" w:cs="Arial"/>
          <w:i/>
          <w:iCs/>
        </w:rPr>
        <w:t>D</w:t>
      </w:r>
      <w:r w:rsidR="00A507B6" w:rsidRPr="008E7FC4">
        <w:rPr>
          <w:rFonts w:ascii="Arial" w:hAnsi="Arial" w:cs="Arial"/>
          <w:i/>
          <w:iCs/>
        </w:rPr>
        <w:t>elegate and Area 20</w:t>
      </w:r>
    </w:p>
    <w:p w14:paraId="4899AB62" w14:textId="1077FB2D" w:rsidR="006543FE" w:rsidRPr="008E7FC4" w:rsidRDefault="006543FE" w:rsidP="005E1BB7">
      <w:pPr>
        <w:pStyle w:val="ListParagraph"/>
        <w:numPr>
          <w:ilvl w:val="0"/>
          <w:numId w:val="4"/>
        </w:numPr>
        <w:spacing w:after="0"/>
        <w:ind w:right="720"/>
        <w:rPr>
          <w:rFonts w:ascii="Arial" w:hAnsi="Arial" w:cs="Arial"/>
          <w:i/>
          <w:iCs/>
        </w:rPr>
      </w:pPr>
      <w:r w:rsidRPr="008E7FC4">
        <w:rPr>
          <w:rFonts w:ascii="Arial" w:hAnsi="Arial" w:cs="Arial"/>
          <w:i/>
          <w:iCs/>
        </w:rPr>
        <w:t>Kee</w:t>
      </w:r>
      <w:r w:rsidR="00713E52">
        <w:rPr>
          <w:rFonts w:ascii="Arial" w:hAnsi="Arial" w:cs="Arial"/>
          <w:i/>
          <w:iCs/>
        </w:rPr>
        <w:t>p</w:t>
      </w:r>
      <w:r w:rsidRPr="008E7FC4">
        <w:rPr>
          <w:rFonts w:ascii="Arial" w:hAnsi="Arial" w:cs="Arial"/>
          <w:i/>
          <w:iCs/>
        </w:rPr>
        <w:t xml:space="preserve"> GSRs informed about Conference activities</w:t>
      </w:r>
    </w:p>
    <w:p w14:paraId="22BFC2A0" w14:textId="2E479214" w:rsidR="006543FE" w:rsidRPr="008E7FC4" w:rsidRDefault="0044756D" w:rsidP="005E1BB7">
      <w:pPr>
        <w:pStyle w:val="ListParagraph"/>
        <w:numPr>
          <w:ilvl w:val="0"/>
          <w:numId w:val="4"/>
        </w:numPr>
        <w:spacing w:after="0"/>
        <w:ind w:right="720"/>
        <w:rPr>
          <w:rFonts w:ascii="Arial" w:hAnsi="Arial" w:cs="Arial"/>
          <w:i/>
          <w:iCs/>
        </w:rPr>
      </w:pPr>
      <w:r w:rsidRPr="008E7FC4">
        <w:rPr>
          <w:rFonts w:ascii="Arial" w:hAnsi="Arial" w:cs="Arial"/>
          <w:i/>
          <w:iCs/>
        </w:rPr>
        <w:t>Acquaint</w:t>
      </w:r>
      <w:r w:rsidR="000E709B">
        <w:rPr>
          <w:rFonts w:ascii="Arial" w:hAnsi="Arial" w:cs="Arial"/>
          <w:i/>
          <w:iCs/>
        </w:rPr>
        <w:t xml:space="preserve"> </w:t>
      </w:r>
      <w:r w:rsidR="006543FE" w:rsidRPr="008E7FC4">
        <w:rPr>
          <w:rFonts w:ascii="Arial" w:hAnsi="Arial" w:cs="Arial"/>
          <w:i/>
          <w:iCs/>
        </w:rPr>
        <w:t xml:space="preserve">myself and </w:t>
      </w:r>
      <w:r w:rsidR="003F75F8" w:rsidRPr="008E7FC4">
        <w:rPr>
          <w:rFonts w:ascii="Arial" w:hAnsi="Arial" w:cs="Arial"/>
          <w:i/>
          <w:iCs/>
        </w:rPr>
        <w:t xml:space="preserve">the area GSRs </w:t>
      </w:r>
      <w:r w:rsidR="00037C25">
        <w:rPr>
          <w:rFonts w:ascii="Arial" w:hAnsi="Arial" w:cs="Arial"/>
          <w:i/>
          <w:iCs/>
        </w:rPr>
        <w:t xml:space="preserve">with </w:t>
      </w:r>
      <w:r w:rsidR="0024224A" w:rsidRPr="00E96E90">
        <w:rPr>
          <w:rFonts w:ascii="Arial" w:hAnsi="Arial" w:cs="Arial"/>
          <w:i/>
          <w:iCs/>
          <w:u w:val="single"/>
        </w:rPr>
        <w:t>The AA Service</w:t>
      </w:r>
      <w:r w:rsidR="0024224A">
        <w:rPr>
          <w:rFonts w:ascii="Arial" w:hAnsi="Arial" w:cs="Arial"/>
          <w:i/>
          <w:iCs/>
        </w:rPr>
        <w:t xml:space="preserve"> </w:t>
      </w:r>
      <w:r w:rsidR="0024224A" w:rsidRPr="00E96E90">
        <w:rPr>
          <w:rFonts w:ascii="Arial" w:hAnsi="Arial" w:cs="Arial"/>
          <w:i/>
          <w:iCs/>
          <w:u w:val="single"/>
        </w:rPr>
        <w:t>Manual,</w:t>
      </w:r>
      <w:r w:rsidR="00E96E90">
        <w:rPr>
          <w:rFonts w:ascii="Arial" w:hAnsi="Arial" w:cs="Arial"/>
          <w:i/>
          <w:iCs/>
        </w:rPr>
        <w:t xml:space="preserve"> Box 4-5-9 </w:t>
      </w:r>
      <w:r w:rsidR="000F6434">
        <w:rPr>
          <w:rFonts w:ascii="Arial" w:hAnsi="Arial" w:cs="Arial"/>
          <w:i/>
          <w:iCs/>
        </w:rPr>
        <w:t xml:space="preserve">Area 20 </w:t>
      </w:r>
      <w:r w:rsidR="00DE6916">
        <w:rPr>
          <w:rFonts w:ascii="Arial" w:hAnsi="Arial" w:cs="Arial"/>
          <w:i/>
          <w:iCs/>
        </w:rPr>
        <w:t>Newsletter,</w:t>
      </w:r>
      <w:r w:rsidR="00E96E90">
        <w:rPr>
          <w:rFonts w:ascii="Arial" w:hAnsi="Arial" w:cs="Arial"/>
          <w:i/>
          <w:iCs/>
        </w:rPr>
        <w:t xml:space="preserve"> and other AA literature</w:t>
      </w:r>
    </w:p>
    <w:p w14:paraId="79969662" w14:textId="20DA844F" w:rsidR="00ED7955" w:rsidRPr="008E7FC4" w:rsidRDefault="00560370" w:rsidP="005E1BB7">
      <w:pPr>
        <w:pStyle w:val="ListParagraph"/>
        <w:numPr>
          <w:ilvl w:val="0"/>
          <w:numId w:val="4"/>
        </w:numPr>
        <w:spacing w:after="0"/>
        <w:ind w:right="720"/>
        <w:rPr>
          <w:rFonts w:ascii="Arial" w:hAnsi="Arial" w:cs="Arial"/>
          <w:i/>
          <w:iCs/>
        </w:rPr>
      </w:pPr>
      <w:r w:rsidRPr="008E7FC4">
        <w:rPr>
          <w:rFonts w:ascii="Arial" w:hAnsi="Arial" w:cs="Arial"/>
          <w:i/>
          <w:iCs/>
        </w:rPr>
        <w:t xml:space="preserve">And, of course, </w:t>
      </w:r>
      <w:r w:rsidR="000E709B">
        <w:rPr>
          <w:rFonts w:ascii="Arial" w:hAnsi="Arial" w:cs="Arial"/>
          <w:i/>
          <w:iCs/>
        </w:rPr>
        <w:t xml:space="preserve">to </w:t>
      </w:r>
      <w:r w:rsidRPr="008E7FC4">
        <w:rPr>
          <w:rFonts w:ascii="Arial" w:hAnsi="Arial" w:cs="Arial"/>
          <w:i/>
          <w:iCs/>
        </w:rPr>
        <w:t>mak</w:t>
      </w:r>
      <w:r w:rsidR="000E709B">
        <w:rPr>
          <w:rFonts w:ascii="Arial" w:hAnsi="Arial" w:cs="Arial"/>
          <w:i/>
          <w:iCs/>
        </w:rPr>
        <w:t>e</w:t>
      </w:r>
      <w:r w:rsidRPr="008E7FC4">
        <w:rPr>
          <w:rFonts w:ascii="Arial" w:hAnsi="Arial" w:cs="Arial"/>
          <w:i/>
          <w:iCs/>
        </w:rPr>
        <w:t xml:space="preserve"> a regular practice of talking to groups </w:t>
      </w:r>
    </w:p>
    <w:p w14:paraId="73CCDF66" w14:textId="2934E879" w:rsidR="00836BBA" w:rsidRDefault="00560370" w:rsidP="005E1BB7">
      <w:pPr>
        <w:pStyle w:val="ListParagraph"/>
        <w:spacing w:after="0"/>
        <w:ind w:right="720"/>
        <w:rPr>
          <w:rFonts w:ascii="Arial" w:hAnsi="Arial" w:cs="Arial"/>
          <w:i/>
          <w:iCs/>
        </w:rPr>
      </w:pPr>
      <w:r w:rsidRPr="008E7FC4">
        <w:rPr>
          <w:rFonts w:ascii="Arial" w:hAnsi="Arial" w:cs="Arial"/>
          <w:i/>
          <w:iCs/>
        </w:rPr>
        <w:t xml:space="preserve">about the </w:t>
      </w:r>
      <w:r w:rsidR="00ED3624">
        <w:rPr>
          <w:rFonts w:ascii="Arial" w:hAnsi="Arial" w:cs="Arial"/>
          <w:i/>
          <w:iCs/>
        </w:rPr>
        <w:t>opportunities</w:t>
      </w:r>
      <w:r w:rsidRPr="008E7FC4">
        <w:rPr>
          <w:rFonts w:ascii="Arial" w:hAnsi="Arial" w:cs="Arial"/>
          <w:i/>
          <w:iCs/>
        </w:rPr>
        <w:t xml:space="preserve"> of general service work</w:t>
      </w:r>
      <w:r w:rsidR="00371E81" w:rsidRPr="008E7FC4">
        <w:rPr>
          <w:rFonts w:ascii="Arial" w:hAnsi="Arial" w:cs="Arial"/>
          <w:i/>
          <w:iCs/>
        </w:rPr>
        <w:t>.</w:t>
      </w:r>
    </w:p>
    <w:p w14:paraId="4FED9B78" w14:textId="77777777" w:rsidR="003D68EA" w:rsidRPr="008E7FC4" w:rsidRDefault="003D68EA" w:rsidP="00601847">
      <w:pPr>
        <w:pStyle w:val="ListParagraph"/>
        <w:spacing w:after="0"/>
        <w:ind w:left="288" w:right="720"/>
        <w:rPr>
          <w:rFonts w:ascii="Arial" w:hAnsi="Arial" w:cs="Arial"/>
          <w:i/>
          <w:iCs/>
        </w:rPr>
      </w:pPr>
    </w:p>
    <w:p w14:paraId="7BC26387" w14:textId="65D403EB" w:rsidR="003D68EA" w:rsidRPr="002148B1" w:rsidRDefault="003D68EA" w:rsidP="00601847">
      <w:pPr>
        <w:spacing w:after="0"/>
        <w:ind w:left="288" w:right="720"/>
        <w:rPr>
          <w:rFonts w:ascii="Arial" w:eastAsia="Times New Roman" w:hAnsi="Arial" w:cs="Arial"/>
          <w:color w:val="202124"/>
        </w:rPr>
      </w:pPr>
      <w:r w:rsidRPr="002148B1">
        <w:rPr>
          <w:rFonts w:ascii="Arial" w:eastAsia="Times New Roman" w:hAnsi="Arial" w:cs="Arial"/>
          <w:color w:val="202124"/>
        </w:rPr>
        <w:t>We are working on becoming a more efficient district through our meeting structure and service positions. The alternate DCM Jeffrey A.</w:t>
      </w:r>
      <w:r>
        <w:rPr>
          <w:rFonts w:ascii="Arial" w:eastAsia="Times New Roman" w:hAnsi="Arial" w:cs="Arial"/>
          <w:color w:val="202124"/>
        </w:rPr>
        <w:t xml:space="preserve"> </w:t>
      </w:r>
      <w:r w:rsidRPr="002148B1">
        <w:rPr>
          <w:rFonts w:ascii="Arial" w:eastAsia="Times New Roman" w:hAnsi="Arial" w:cs="Arial"/>
          <w:color w:val="202124"/>
        </w:rPr>
        <w:t xml:space="preserve">and I plan to attend meetings to meet the local groups and GSRs of our District. If you have any questions or </w:t>
      </w:r>
      <w:r w:rsidR="00E26E54" w:rsidRPr="002148B1">
        <w:rPr>
          <w:rFonts w:ascii="Arial" w:eastAsia="Times New Roman" w:hAnsi="Arial" w:cs="Arial"/>
          <w:color w:val="202124"/>
        </w:rPr>
        <w:t>concerns,</w:t>
      </w:r>
      <w:r w:rsidRPr="002148B1">
        <w:rPr>
          <w:rFonts w:ascii="Arial" w:eastAsia="Times New Roman" w:hAnsi="Arial" w:cs="Arial"/>
          <w:color w:val="202124"/>
        </w:rPr>
        <w:t xml:space="preserve"> please do not hesitate to email us through the </w:t>
      </w:r>
      <w:proofErr w:type="gramStart"/>
      <w:r w:rsidRPr="002148B1">
        <w:rPr>
          <w:rFonts w:ascii="Arial" w:eastAsia="Times New Roman" w:hAnsi="Arial" w:cs="Arial"/>
          <w:color w:val="202124"/>
        </w:rPr>
        <w:t>District</w:t>
      </w:r>
      <w:proofErr w:type="gramEnd"/>
      <w:r w:rsidRPr="002148B1">
        <w:rPr>
          <w:rFonts w:ascii="Arial" w:eastAsia="Times New Roman" w:hAnsi="Arial" w:cs="Arial"/>
          <w:color w:val="202124"/>
        </w:rPr>
        <w:t xml:space="preserve"> 41 website at </w:t>
      </w:r>
      <w:r w:rsidRPr="00761264">
        <w:rPr>
          <w:rFonts w:ascii="Arial" w:eastAsia="Times New Roman" w:hAnsi="Arial" w:cs="Arial"/>
          <w:i/>
          <w:iCs/>
          <w:color w:val="202124"/>
          <w:u w:val="single"/>
        </w:rPr>
        <w:t>dupage41aa.gmail.com</w:t>
      </w:r>
      <w:r w:rsidRPr="002148B1">
        <w:rPr>
          <w:rFonts w:ascii="Arial" w:eastAsia="Times New Roman" w:hAnsi="Arial" w:cs="Arial"/>
          <w:color w:val="202124"/>
        </w:rPr>
        <w:t>.</w:t>
      </w:r>
    </w:p>
    <w:p w14:paraId="27C89EAE" w14:textId="77777777" w:rsidR="00ED7955" w:rsidRPr="002148B1" w:rsidRDefault="00ED7955" w:rsidP="00601847">
      <w:pPr>
        <w:spacing w:after="0"/>
        <w:ind w:left="288" w:right="720"/>
        <w:rPr>
          <w:rFonts w:ascii="Arial" w:eastAsia="Times New Roman" w:hAnsi="Arial" w:cs="Arial"/>
          <w:color w:val="202124"/>
        </w:rPr>
      </w:pPr>
    </w:p>
    <w:p w14:paraId="5EBBB5A3" w14:textId="7AAB5D06" w:rsidR="00147AA9" w:rsidRDefault="00371E81" w:rsidP="00601847">
      <w:pPr>
        <w:spacing w:after="0"/>
        <w:ind w:left="288" w:right="720"/>
        <w:rPr>
          <w:rFonts w:ascii="Arial" w:eastAsia="Times New Roman" w:hAnsi="Arial" w:cs="Arial"/>
          <w:color w:val="202124"/>
        </w:rPr>
      </w:pPr>
      <w:r w:rsidRPr="002148B1">
        <w:rPr>
          <w:rFonts w:ascii="Arial" w:eastAsia="Times New Roman" w:hAnsi="Arial" w:cs="Arial"/>
          <w:color w:val="202124"/>
        </w:rPr>
        <w:t xml:space="preserve">Currently </w:t>
      </w:r>
      <w:r w:rsidR="00A422EE">
        <w:rPr>
          <w:rFonts w:ascii="Arial" w:eastAsia="Times New Roman" w:hAnsi="Arial" w:cs="Arial"/>
          <w:color w:val="202124"/>
        </w:rPr>
        <w:t xml:space="preserve">the </w:t>
      </w:r>
      <w:r w:rsidR="00301FA2">
        <w:rPr>
          <w:rFonts w:ascii="Arial" w:eastAsia="Times New Roman" w:hAnsi="Arial" w:cs="Arial"/>
          <w:color w:val="202124"/>
        </w:rPr>
        <w:t xml:space="preserve">Board of </w:t>
      </w:r>
      <w:r w:rsidRPr="002148B1">
        <w:rPr>
          <w:rFonts w:ascii="Arial" w:eastAsia="Times New Roman" w:hAnsi="Arial" w:cs="Arial"/>
          <w:color w:val="202124"/>
        </w:rPr>
        <w:t xml:space="preserve">District 41 is working on hosting an </w:t>
      </w:r>
      <w:r w:rsidRPr="003D68EA">
        <w:rPr>
          <w:rFonts w:ascii="Arial" w:eastAsia="Times New Roman" w:hAnsi="Arial" w:cs="Arial"/>
          <w:i/>
          <w:iCs/>
          <w:color w:val="202124"/>
        </w:rPr>
        <w:t>Open House</w:t>
      </w:r>
      <w:r w:rsidRPr="002148B1">
        <w:rPr>
          <w:rFonts w:ascii="Arial" w:eastAsia="Times New Roman" w:hAnsi="Arial" w:cs="Arial"/>
          <w:color w:val="202124"/>
        </w:rPr>
        <w:t xml:space="preserve"> for our Area Delegate to Area 20</w:t>
      </w:r>
      <w:r w:rsidR="00B75181" w:rsidRPr="002148B1">
        <w:rPr>
          <w:rFonts w:ascii="Arial" w:eastAsia="Times New Roman" w:hAnsi="Arial" w:cs="Arial"/>
          <w:color w:val="202124"/>
        </w:rPr>
        <w:t xml:space="preserve">, Chris D. We will be hosting the </w:t>
      </w:r>
      <w:r w:rsidR="00B75181" w:rsidRPr="007635F6">
        <w:rPr>
          <w:rFonts w:ascii="Arial" w:eastAsia="Times New Roman" w:hAnsi="Arial" w:cs="Arial"/>
          <w:i/>
          <w:iCs/>
          <w:color w:val="202124"/>
        </w:rPr>
        <w:t>Open House</w:t>
      </w:r>
      <w:r w:rsidR="00B75181" w:rsidRPr="002148B1">
        <w:rPr>
          <w:rFonts w:ascii="Arial" w:eastAsia="Times New Roman" w:hAnsi="Arial" w:cs="Arial"/>
          <w:color w:val="202124"/>
        </w:rPr>
        <w:t xml:space="preserve"> </w:t>
      </w:r>
      <w:r w:rsidR="009E5D45" w:rsidRPr="002148B1">
        <w:rPr>
          <w:rFonts w:ascii="Arial" w:eastAsia="Times New Roman" w:hAnsi="Arial" w:cs="Arial"/>
          <w:color w:val="202124"/>
        </w:rPr>
        <w:t xml:space="preserve">held on August 18 at 7pm </w:t>
      </w:r>
      <w:r w:rsidR="00B75181" w:rsidRPr="002148B1">
        <w:rPr>
          <w:rFonts w:ascii="Arial" w:eastAsia="Times New Roman" w:hAnsi="Arial" w:cs="Arial"/>
          <w:color w:val="202124"/>
        </w:rPr>
        <w:t>at Elmhurst Presbyterian Church</w:t>
      </w:r>
      <w:r w:rsidR="00A727D5" w:rsidRPr="002148B1">
        <w:rPr>
          <w:rFonts w:ascii="Arial" w:eastAsia="Times New Roman" w:hAnsi="Arial" w:cs="Arial"/>
          <w:color w:val="202124"/>
        </w:rPr>
        <w:t>, 367 Spring Road at the corner of Spring and St. Charles in Elmhurst</w:t>
      </w:r>
      <w:r w:rsidR="00CF58BB" w:rsidRPr="002148B1">
        <w:rPr>
          <w:rFonts w:ascii="Arial" w:eastAsia="Times New Roman" w:hAnsi="Arial" w:cs="Arial"/>
          <w:color w:val="202124"/>
        </w:rPr>
        <w:t>, IL 60126.</w:t>
      </w:r>
      <w:r w:rsidR="007635F6">
        <w:rPr>
          <w:rFonts w:ascii="Arial" w:eastAsia="Times New Roman" w:hAnsi="Arial" w:cs="Arial"/>
          <w:color w:val="202124"/>
        </w:rPr>
        <w:t xml:space="preserve"> </w:t>
      </w:r>
      <w:r w:rsidR="00A422EE">
        <w:rPr>
          <w:rFonts w:ascii="Arial" w:eastAsia="Times New Roman" w:hAnsi="Arial" w:cs="Arial"/>
          <w:color w:val="202124"/>
        </w:rPr>
        <w:t xml:space="preserve">This is the regularly scheduled time for our monthly District meeting. </w:t>
      </w:r>
      <w:r w:rsidR="007A1E24" w:rsidRPr="002148B1">
        <w:rPr>
          <w:rFonts w:ascii="Arial" w:eastAsia="Times New Roman" w:hAnsi="Arial" w:cs="Arial"/>
          <w:color w:val="202124"/>
        </w:rPr>
        <w:t xml:space="preserve">A presentation </w:t>
      </w:r>
      <w:r w:rsidR="00DB4FD4" w:rsidRPr="002148B1">
        <w:rPr>
          <w:rFonts w:ascii="Arial" w:eastAsia="Times New Roman" w:hAnsi="Arial" w:cs="Arial"/>
          <w:color w:val="202124"/>
        </w:rPr>
        <w:t>from Chris D. will be part of the Open House</w:t>
      </w:r>
      <w:r w:rsidR="00147AA9">
        <w:rPr>
          <w:rFonts w:ascii="Arial" w:eastAsia="Times New Roman" w:hAnsi="Arial" w:cs="Arial"/>
          <w:color w:val="202124"/>
        </w:rPr>
        <w:t xml:space="preserve">. </w:t>
      </w:r>
      <w:r w:rsidR="00C543B2" w:rsidRPr="002148B1">
        <w:rPr>
          <w:rFonts w:ascii="Arial" w:eastAsia="Times New Roman" w:hAnsi="Arial" w:cs="Arial"/>
          <w:color w:val="202124"/>
        </w:rPr>
        <w:t xml:space="preserve">All members of District 41 are </w:t>
      </w:r>
      <w:r w:rsidR="00ED7955" w:rsidRPr="002148B1">
        <w:rPr>
          <w:rFonts w:ascii="Arial" w:eastAsia="Times New Roman" w:hAnsi="Arial" w:cs="Arial"/>
          <w:color w:val="202124"/>
        </w:rPr>
        <w:t>welcome to attend.</w:t>
      </w:r>
    </w:p>
    <w:p w14:paraId="3B273924" w14:textId="77777777" w:rsidR="003A2699" w:rsidRDefault="003A2699" w:rsidP="00601847">
      <w:pPr>
        <w:spacing w:after="0"/>
        <w:ind w:left="288" w:right="720"/>
        <w:rPr>
          <w:rFonts w:ascii="Arial" w:eastAsia="Times New Roman" w:hAnsi="Arial" w:cs="Arial"/>
          <w:color w:val="202124"/>
        </w:rPr>
      </w:pPr>
    </w:p>
    <w:p w14:paraId="129B7AB3" w14:textId="45D7E91F" w:rsidR="00695A88" w:rsidRPr="002D18C5" w:rsidRDefault="00695A88" w:rsidP="002D18C5">
      <w:pPr>
        <w:spacing w:after="0"/>
        <w:ind w:left="288" w:right="720"/>
        <w:rPr>
          <w:rFonts w:ascii="Arial" w:eastAsia="Times New Roman" w:hAnsi="Arial" w:cs="Arial"/>
          <w:color w:val="202124"/>
        </w:rPr>
      </w:pPr>
      <w:r>
        <w:rPr>
          <w:rFonts w:ascii="Arial" w:eastAsia="Times New Roman" w:hAnsi="Arial" w:cs="Arial"/>
          <w:color w:val="202124"/>
        </w:rPr>
        <w:t>In Service,   C</w:t>
      </w:r>
      <w:r w:rsidR="009B6741">
        <w:rPr>
          <w:rFonts w:ascii="Arial" w:eastAsia="Times New Roman" w:hAnsi="Arial" w:cs="Arial"/>
          <w:color w:val="202124"/>
        </w:rPr>
        <w:t>hris S., D.C.M.</w:t>
      </w:r>
    </w:p>
    <w:p w14:paraId="28EDA316" w14:textId="6837B304" w:rsidR="009B4A84" w:rsidRDefault="00AF4E08" w:rsidP="007F17AE">
      <w:pPr>
        <w:ind w:left="288" w:right="720"/>
      </w:pPr>
      <w:r>
        <w:rPr>
          <w:noProof/>
        </w:rPr>
        <w:lastRenderedPageBreak/>
        <mc:AlternateContent>
          <mc:Choice Requires="wps">
            <w:drawing>
              <wp:anchor distT="0" distB="0" distL="114300" distR="114300" simplePos="0" relativeHeight="251673600" behindDoc="0" locked="0" layoutInCell="1" allowOverlap="1" wp14:anchorId="605548D0" wp14:editId="7001B3FC">
                <wp:simplePos x="0" y="0"/>
                <wp:positionH relativeFrom="column">
                  <wp:posOffset>3898900</wp:posOffset>
                </wp:positionH>
                <wp:positionV relativeFrom="paragraph">
                  <wp:posOffset>25400</wp:posOffset>
                </wp:positionV>
                <wp:extent cx="2760345" cy="5829300"/>
                <wp:effectExtent l="0" t="0" r="8255" b="12700"/>
                <wp:wrapNone/>
                <wp:docPr id="15" name="Text Box 15"/>
                <wp:cNvGraphicFramePr/>
                <a:graphic xmlns:a="http://schemas.openxmlformats.org/drawingml/2006/main">
                  <a:graphicData uri="http://schemas.microsoft.com/office/word/2010/wordprocessingShape">
                    <wps:wsp>
                      <wps:cNvSpPr txBox="1"/>
                      <wps:spPr>
                        <a:xfrm>
                          <a:off x="0" y="0"/>
                          <a:ext cx="2760345" cy="5829300"/>
                        </a:xfrm>
                        <a:prstGeom prst="rect">
                          <a:avLst/>
                        </a:prstGeom>
                        <a:solidFill>
                          <a:schemeClr val="lt1"/>
                        </a:solidFill>
                        <a:ln w="6350">
                          <a:solidFill>
                            <a:prstClr val="black"/>
                          </a:solidFill>
                        </a:ln>
                      </wps:spPr>
                      <wps:txbx>
                        <w:txbxContent>
                          <w:p w14:paraId="445DD540" w14:textId="0F7FA99D" w:rsidR="00D8219C" w:rsidRPr="000C5F79" w:rsidRDefault="00DD3315" w:rsidP="00D8219C">
                            <w:pPr>
                              <w:spacing w:after="0"/>
                              <w:rPr>
                                <w:rFonts w:ascii="Arial" w:hAnsi="Arial" w:cs="Arial"/>
                                <w:b/>
                                <w:bCs/>
                                <w:sz w:val="24"/>
                                <w:szCs w:val="24"/>
                              </w:rPr>
                            </w:pPr>
                            <w:r w:rsidRPr="000C5F79">
                              <w:rPr>
                                <w:rFonts w:ascii="Arial" w:hAnsi="Arial" w:cs="Arial"/>
                                <w:b/>
                                <w:bCs/>
                                <w:sz w:val="24"/>
                                <w:szCs w:val="24"/>
                              </w:rPr>
                              <w:t>District 41 Meetings</w:t>
                            </w:r>
                            <w:r w:rsidR="00873B80" w:rsidRPr="000C5F79">
                              <w:rPr>
                                <w:rFonts w:ascii="Arial" w:hAnsi="Arial" w:cs="Arial"/>
                                <w:b/>
                                <w:bCs/>
                                <w:sz w:val="24"/>
                                <w:szCs w:val="24"/>
                              </w:rPr>
                              <w:t xml:space="preserve"> 2022 </w:t>
                            </w:r>
                          </w:p>
                          <w:p w14:paraId="1922945B" w14:textId="77777777" w:rsidR="008442FF" w:rsidRPr="006970CB" w:rsidRDefault="00D8219C" w:rsidP="00D8219C">
                            <w:pPr>
                              <w:spacing w:after="0"/>
                              <w:rPr>
                                <w:rFonts w:ascii="Arial" w:hAnsi="Arial" w:cs="Arial"/>
                                <w:i/>
                                <w:iCs/>
                                <w:sz w:val="21"/>
                                <w:szCs w:val="21"/>
                              </w:rPr>
                            </w:pPr>
                            <w:r w:rsidRPr="006970CB">
                              <w:rPr>
                                <w:rFonts w:ascii="Arial" w:hAnsi="Arial" w:cs="Arial"/>
                                <w:i/>
                                <w:iCs/>
                                <w:sz w:val="21"/>
                                <w:szCs w:val="21"/>
                              </w:rPr>
                              <w:t xml:space="preserve">Third Thursday of every month </w:t>
                            </w:r>
                          </w:p>
                          <w:p w14:paraId="2B16E54D" w14:textId="37610FE1" w:rsidR="00C96BAA" w:rsidRPr="006970CB" w:rsidRDefault="00D8219C" w:rsidP="00D8219C">
                            <w:pPr>
                              <w:spacing w:after="0"/>
                              <w:rPr>
                                <w:rFonts w:ascii="Arial" w:hAnsi="Arial" w:cs="Arial"/>
                                <w:i/>
                                <w:iCs/>
                                <w:sz w:val="21"/>
                                <w:szCs w:val="21"/>
                              </w:rPr>
                            </w:pPr>
                            <w:r w:rsidRPr="006970CB">
                              <w:rPr>
                                <w:rFonts w:ascii="Arial" w:hAnsi="Arial" w:cs="Arial"/>
                                <w:i/>
                                <w:iCs/>
                                <w:sz w:val="21"/>
                                <w:szCs w:val="21"/>
                              </w:rPr>
                              <w:t>at 7:00 P.M.</w:t>
                            </w:r>
                          </w:p>
                          <w:p w14:paraId="7DBDD4E8" w14:textId="0E7618E3" w:rsidR="00051299" w:rsidRPr="006970CB" w:rsidRDefault="00C84FFC" w:rsidP="006970CB">
                            <w:pPr>
                              <w:spacing w:after="0"/>
                              <w:jc w:val="left"/>
                              <w:rPr>
                                <w:rFonts w:ascii="Arial" w:hAnsi="Arial" w:cs="Arial"/>
                                <w:sz w:val="21"/>
                                <w:szCs w:val="21"/>
                              </w:rPr>
                            </w:pPr>
                            <w:r w:rsidRPr="006970CB">
                              <w:rPr>
                                <w:rFonts w:ascii="Arial" w:hAnsi="Arial" w:cs="Arial"/>
                                <w:sz w:val="21"/>
                                <w:szCs w:val="21"/>
                              </w:rPr>
                              <w:t>All GSR</w:t>
                            </w:r>
                            <w:r w:rsidR="00853E97" w:rsidRPr="006970CB">
                              <w:rPr>
                                <w:rFonts w:ascii="Arial" w:hAnsi="Arial" w:cs="Arial"/>
                                <w:sz w:val="21"/>
                                <w:szCs w:val="21"/>
                              </w:rPr>
                              <w:t>s</w:t>
                            </w:r>
                            <w:r w:rsidRPr="006970CB">
                              <w:rPr>
                                <w:rFonts w:ascii="Arial" w:hAnsi="Arial" w:cs="Arial"/>
                                <w:sz w:val="21"/>
                                <w:szCs w:val="21"/>
                              </w:rPr>
                              <w:t xml:space="preserve"> from Area 41 </w:t>
                            </w:r>
                            <w:r w:rsidR="006970CB">
                              <w:rPr>
                                <w:rFonts w:ascii="Arial" w:hAnsi="Arial" w:cs="Arial"/>
                                <w:sz w:val="21"/>
                                <w:szCs w:val="21"/>
                              </w:rPr>
                              <w:t xml:space="preserve">and visitors </w:t>
                            </w:r>
                            <w:r w:rsidRPr="006970CB">
                              <w:rPr>
                                <w:rFonts w:ascii="Arial" w:hAnsi="Arial" w:cs="Arial"/>
                                <w:sz w:val="21"/>
                                <w:szCs w:val="21"/>
                              </w:rPr>
                              <w:t>are encouraged to attend.</w:t>
                            </w:r>
                          </w:p>
                          <w:p w14:paraId="6B9A9FB0" w14:textId="131AD1B8" w:rsidR="00C84FFC" w:rsidRPr="008C6B04" w:rsidRDefault="00C84FFC" w:rsidP="00D8219C">
                            <w:pPr>
                              <w:spacing w:after="0"/>
                              <w:rPr>
                                <w:rFonts w:ascii="Arial" w:hAnsi="Arial" w:cs="Arial"/>
                                <w:sz w:val="24"/>
                                <w:szCs w:val="24"/>
                              </w:rPr>
                            </w:pPr>
                          </w:p>
                          <w:p w14:paraId="28B8012A" w14:textId="07319E7D" w:rsidR="00335664" w:rsidRPr="008C6B04" w:rsidRDefault="00335664" w:rsidP="00D8219C">
                            <w:pPr>
                              <w:spacing w:after="0"/>
                              <w:rPr>
                                <w:rFonts w:ascii="Arial" w:hAnsi="Arial" w:cs="Arial"/>
                                <w:sz w:val="24"/>
                                <w:szCs w:val="24"/>
                              </w:rPr>
                            </w:pPr>
                            <w:r w:rsidRPr="008C6B04">
                              <w:rPr>
                                <w:rFonts w:ascii="Arial" w:hAnsi="Arial" w:cs="Arial"/>
                                <w:sz w:val="24"/>
                                <w:szCs w:val="24"/>
                              </w:rPr>
                              <w:t xml:space="preserve">July 21 </w:t>
                            </w:r>
                          </w:p>
                          <w:p w14:paraId="2195C1FA" w14:textId="3BCB4675" w:rsidR="00335664" w:rsidRPr="008C6B04" w:rsidRDefault="007F7DFE" w:rsidP="00D8219C">
                            <w:pPr>
                              <w:spacing w:after="0"/>
                              <w:rPr>
                                <w:rFonts w:ascii="Arial" w:hAnsi="Arial" w:cs="Arial"/>
                                <w:sz w:val="24"/>
                                <w:szCs w:val="24"/>
                              </w:rPr>
                            </w:pPr>
                            <w:r w:rsidRPr="008C6B04">
                              <w:rPr>
                                <w:rFonts w:ascii="Arial" w:hAnsi="Arial" w:cs="Arial"/>
                                <w:sz w:val="24"/>
                                <w:szCs w:val="24"/>
                              </w:rPr>
                              <w:t>August 18</w:t>
                            </w:r>
                            <w:r w:rsidR="008F1703">
                              <w:rPr>
                                <w:rFonts w:ascii="Arial" w:hAnsi="Arial" w:cs="Arial"/>
                                <w:sz w:val="24"/>
                                <w:szCs w:val="24"/>
                              </w:rPr>
                              <w:t xml:space="preserve"> ***</w:t>
                            </w:r>
                          </w:p>
                          <w:p w14:paraId="365BE0B6" w14:textId="3D671149" w:rsidR="007F7DFE" w:rsidRPr="008C6B04" w:rsidRDefault="007F7DFE" w:rsidP="00D8219C">
                            <w:pPr>
                              <w:spacing w:after="0"/>
                              <w:rPr>
                                <w:rFonts w:ascii="Arial" w:hAnsi="Arial" w:cs="Arial"/>
                                <w:sz w:val="24"/>
                                <w:szCs w:val="24"/>
                              </w:rPr>
                            </w:pPr>
                            <w:r w:rsidRPr="008C6B04">
                              <w:rPr>
                                <w:rFonts w:ascii="Arial" w:hAnsi="Arial" w:cs="Arial"/>
                                <w:sz w:val="24"/>
                                <w:szCs w:val="24"/>
                              </w:rPr>
                              <w:t>September 15</w:t>
                            </w:r>
                          </w:p>
                          <w:p w14:paraId="78006CE9" w14:textId="5FBA3349" w:rsidR="007F7DFE" w:rsidRPr="008C6B04" w:rsidRDefault="007F7DFE" w:rsidP="00D8219C">
                            <w:pPr>
                              <w:spacing w:after="0"/>
                              <w:rPr>
                                <w:rFonts w:ascii="Arial" w:hAnsi="Arial" w:cs="Arial"/>
                                <w:sz w:val="24"/>
                                <w:szCs w:val="24"/>
                              </w:rPr>
                            </w:pPr>
                            <w:r w:rsidRPr="008C6B04">
                              <w:rPr>
                                <w:rFonts w:ascii="Arial" w:hAnsi="Arial" w:cs="Arial"/>
                                <w:sz w:val="24"/>
                                <w:szCs w:val="24"/>
                              </w:rPr>
                              <w:t xml:space="preserve">October </w:t>
                            </w:r>
                            <w:r w:rsidR="00873B80" w:rsidRPr="008C6B04">
                              <w:rPr>
                                <w:rFonts w:ascii="Arial" w:hAnsi="Arial" w:cs="Arial"/>
                                <w:sz w:val="24"/>
                                <w:szCs w:val="24"/>
                              </w:rPr>
                              <w:t>20</w:t>
                            </w:r>
                          </w:p>
                          <w:p w14:paraId="2C00C0A7" w14:textId="42383E76" w:rsidR="00873B80" w:rsidRPr="008C6B04" w:rsidRDefault="00873B80" w:rsidP="00D8219C">
                            <w:pPr>
                              <w:spacing w:after="0"/>
                              <w:rPr>
                                <w:rFonts w:ascii="Arial" w:hAnsi="Arial" w:cs="Arial"/>
                                <w:sz w:val="24"/>
                                <w:szCs w:val="24"/>
                              </w:rPr>
                            </w:pPr>
                            <w:r w:rsidRPr="008C6B04">
                              <w:rPr>
                                <w:rFonts w:ascii="Arial" w:hAnsi="Arial" w:cs="Arial"/>
                                <w:sz w:val="24"/>
                                <w:szCs w:val="24"/>
                              </w:rPr>
                              <w:t>November 17</w:t>
                            </w:r>
                          </w:p>
                          <w:p w14:paraId="41E8583D" w14:textId="6C2525A4" w:rsidR="00873B80" w:rsidRPr="008C6B04" w:rsidRDefault="00873B80" w:rsidP="00D8219C">
                            <w:pPr>
                              <w:spacing w:after="0"/>
                              <w:rPr>
                                <w:rFonts w:ascii="Arial" w:hAnsi="Arial" w:cs="Arial"/>
                                <w:sz w:val="24"/>
                                <w:szCs w:val="24"/>
                              </w:rPr>
                            </w:pPr>
                            <w:r w:rsidRPr="008C6B04">
                              <w:rPr>
                                <w:rFonts w:ascii="Arial" w:hAnsi="Arial" w:cs="Arial"/>
                                <w:sz w:val="24"/>
                                <w:szCs w:val="24"/>
                              </w:rPr>
                              <w:t>December 15</w:t>
                            </w:r>
                          </w:p>
                          <w:p w14:paraId="11B37FF5" w14:textId="77777777" w:rsidR="00994431" w:rsidRPr="008C6B04" w:rsidRDefault="00994431" w:rsidP="00D8219C">
                            <w:pPr>
                              <w:spacing w:after="0"/>
                              <w:rPr>
                                <w:rFonts w:ascii="Arial" w:hAnsi="Arial" w:cs="Arial"/>
                                <w:sz w:val="24"/>
                                <w:szCs w:val="24"/>
                              </w:rPr>
                            </w:pPr>
                          </w:p>
                          <w:p w14:paraId="093CC854" w14:textId="5758933E" w:rsidR="009C7DCE" w:rsidRPr="006970CB" w:rsidRDefault="009C7DCE" w:rsidP="00D8219C">
                            <w:pPr>
                              <w:spacing w:after="0"/>
                              <w:rPr>
                                <w:rFonts w:ascii="Arial" w:hAnsi="Arial" w:cs="Arial"/>
                                <w:sz w:val="22"/>
                                <w:szCs w:val="22"/>
                              </w:rPr>
                            </w:pPr>
                            <w:r w:rsidRPr="008C6B04">
                              <w:rPr>
                                <w:rFonts w:ascii="Arial" w:hAnsi="Arial" w:cs="Arial"/>
                                <w:sz w:val="24"/>
                                <w:szCs w:val="24"/>
                              </w:rPr>
                              <w:t xml:space="preserve"> </w:t>
                            </w:r>
                            <w:r w:rsidRPr="006970CB">
                              <w:rPr>
                                <w:rFonts w:ascii="Arial" w:hAnsi="Arial" w:cs="Arial"/>
                                <w:sz w:val="22"/>
                                <w:szCs w:val="22"/>
                              </w:rPr>
                              <w:t>Attend online via Zoom</w:t>
                            </w:r>
                          </w:p>
                          <w:p w14:paraId="009CFB43" w14:textId="5C26188F" w:rsidR="002109B5" w:rsidRPr="006970CB" w:rsidRDefault="001E7194" w:rsidP="00D8219C">
                            <w:pPr>
                              <w:spacing w:after="0"/>
                              <w:rPr>
                                <w:rFonts w:ascii="Arial" w:hAnsi="Arial" w:cs="Arial"/>
                                <w:color w:val="000000" w:themeColor="text1"/>
                                <w:sz w:val="22"/>
                                <w:szCs w:val="22"/>
                                <w:u w:val="single"/>
                              </w:rPr>
                            </w:pPr>
                            <w:r w:rsidRPr="006970CB">
                              <w:rPr>
                                <w:rFonts w:ascii="Arial" w:hAnsi="Arial" w:cs="Arial"/>
                                <w:sz w:val="22"/>
                                <w:szCs w:val="22"/>
                                <w:u w:val="single"/>
                              </w:rPr>
                              <w:t>https://us04web.zoom.us/j/7926549615</w:t>
                            </w:r>
                          </w:p>
                          <w:p w14:paraId="0EB43BDC" w14:textId="7E1F28E5" w:rsidR="001E7194" w:rsidRPr="006970CB" w:rsidRDefault="001E7194" w:rsidP="00D8219C">
                            <w:pPr>
                              <w:spacing w:after="0"/>
                              <w:rPr>
                                <w:rFonts w:ascii="Arial" w:hAnsi="Arial" w:cs="Arial"/>
                                <w:sz w:val="22"/>
                                <w:szCs w:val="22"/>
                              </w:rPr>
                            </w:pPr>
                            <w:r w:rsidRPr="006970CB">
                              <w:rPr>
                                <w:rFonts w:ascii="Arial" w:hAnsi="Arial" w:cs="Arial"/>
                                <w:sz w:val="22"/>
                                <w:szCs w:val="22"/>
                              </w:rPr>
                              <w:t>password 062312</w:t>
                            </w:r>
                          </w:p>
                          <w:p w14:paraId="7F9F517B" w14:textId="77777777" w:rsidR="001A0B8E" w:rsidRPr="008C6B04" w:rsidRDefault="001A0B8E" w:rsidP="00D8219C">
                            <w:pPr>
                              <w:spacing w:after="0"/>
                              <w:rPr>
                                <w:rFonts w:ascii="Arial" w:hAnsi="Arial" w:cs="Arial"/>
                                <w:sz w:val="22"/>
                                <w:szCs w:val="22"/>
                              </w:rPr>
                            </w:pPr>
                          </w:p>
                          <w:p w14:paraId="25E7C224" w14:textId="6DBC9B4C" w:rsidR="00AA3A90" w:rsidRPr="007F17AE" w:rsidRDefault="00D13E6A" w:rsidP="00D8219C">
                            <w:pPr>
                              <w:spacing w:after="0"/>
                              <w:rPr>
                                <w:rFonts w:ascii="Arial" w:hAnsi="Arial" w:cs="Arial"/>
                                <w:sz w:val="22"/>
                                <w:szCs w:val="22"/>
                              </w:rPr>
                            </w:pPr>
                            <w:r w:rsidRPr="007F17AE">
                              <w:rPr>
                                <w:rFonts w:ascii="Arial" w:hAnsi="Arial" w:cs="Arial"/>
                                <w:sz w:val="22"/>
                                <w:szCs w:val="22"/>
                              </w:rPr>
                              <w:t xml:space="preserve">Meet with us </w:t>
                            </w:r>
                            <w:r w:rsidR="00373637" w:rsidRPr="007F17AE">
                              <w:rPr>
                                <w:rFonts w:ascii="Arial" w:hAnsi="Arial" w:cs="Arial"/>
                                <w:sz w:val="22"/>
                                <w:szCs w:val="22"/>
                              </w:rPr>
                              <w:t>in</w:t>
                            </w:r>
                            <w:r w:rsidR="00861C8B" w:rsidRPr="007F17AE">
                              <w:rPr>
                                <w:rFonts w:ascii="Arial" w:hAnsi="Arial" w:cs="Arial"/>
                                <w:sz w:val="22"/>
                                <w:szCs w:val="22"/>
                              </w:rPr>
                              <w:t xml:space="preserve"> person</w:t>
                            </w:r>
                            <w:r w:rsidR="006464CC" w:rsidRPr="007F17AE">
                              <w:rPr>
                                <w:rFonts w:ascii="Arial" w:hAnsi="Arial" w:cs="Arial"/>
                                <w:sz w:val="22"/>
                                <w:szCs w:val="22"/>
                              </w:rPr>
                              <w:t xml:space="preserve"> </w:t>
                            </w:r>
                            <w:r w:rsidR="005F124A" w:rsidRPr="007F17AE">
                              <w:rPr>
                                <w:rFonts w:ascii="Arial" w:hAnsi="Arial" w:cs="Arial"/>
                                <w:sz w:val="22"/>
                                <w:szCs w:val="22"/>
                              </w:rPr>
                              <w:t>at</w:t>
                            </w:r>
                            <w:r w:rsidR="00290575" w:rsidRPr="007F17AE">
                              <w:rPr>
                                <w:rFonts w:ascii="Arial" w:hAnsi="Arial" w:cs="Arial"/>
                                <w:sz w:val="22"/>
                                <w:szCs w:val="22"/>
                              </w:rPr>
                              <w:t xml:space="preserve"> </w:t>
                            </w:r>
                          </w:p>
                          <w:p w14:paraId="625B5F01" w14:textId="5A085182" w:rsidR="001A0B8E" w:rsidRPr="007F17AE" w:rsidRDefault="00290575" w:rsidP="00D8219C">
                            <w:pPr>
                              <w:spacing w:after="0"/>
                              <w:rPr>
                                <w:rFonts w:ascii="Arial" w:hAnsi="Arial" w:cs="Arial"/>
                                <w:b/>
                                <w:bCs/>
                                <w:sz w:val="22"/>
                                <w:szCs w:val="22"/>
                              </w:rPr>
                            </w:pPr>
                            <w:r w:rsidRPr="007F17AE">
                              <w:rPr>
                                <w:rFonts w:ascii="Arial" w:hAnsi="Arial" w:cs="Arial"/>
                                <w:b/>
                                <w:bCs/>
                                <w:sz w:val="22"/>
                                <w:szCs w:val="22"/>
                              </w:rPr>
                              <w:t>Elmhurst Presbyterian Church</w:t>
                            </w:r>
                            <w:r w:rsidR="00DA7B13" w:rsidRPr="007F17AE">
                              <w:rPr>
                                <w:rFonts w:ascii="Arial" w:hAnsi="Arial" w:cs="Arial"/>
                                <w:b/>
                                <w:bCs/>
                                <w:sz w:val="22"/>
                                <w:szCs w:val="22"/>
                              </w:rPr>
                              <w:t>,</w:t>
                            </w:r>
                          </w:p>
                          <w:p w14:paraId="64929DA4" w14:textId="2B169446" w:rsidR="004303F9" w:rsidRPr="007F17AE" w:rsidRDefault="00DD2576" w:rsidP="00D8219C">
                            <w:pPr>
                              <w:spacing w:after="0"/>
                              <w:rPr>
                                <w:rFonts w:ascii="Arial" w:hAnsi="Arial" w:cs="Arial"/>
                                <w:sz w:val="22"/>
                                <w:szCs w:val="22"/>
                              </w:rPr>
                            </w:pPr>
                            <w:r w:rsidRPr="007F17AE">
                              <w:rPr>
                                <w:rFonts w:ascii="Arial" w:hAnsi="Arial" w:cs="Arial"/>
                                <w:sz w:val="22"/>
                                <w:szCs w:val="22"/>
                              </w:rPr>
                              <w:t xml:space="preserve">in </w:t>
                            </w:r>
                            <w:r w:rsidR="000A5308" w:rsidRPr="007F17AE">
                              <w:rPr>
                                <w:rFonts w:ascii="Arial" w:hAnsi="Arial" w:cs="Arial"/>
                                <w:sz w:val="22"/>
                                <w:szCs w:val="22"/>
                              </w:rPr>
                              <w:t xml:space="preserve">Calvin </w:t>
                            </w:r>
                            <w:r w:rsidR="000D06E3" w:rsidRPr="007F17AE">
                              <w:rPr>
                                <w:rFonts w:ascii="Arial" w:hAnsi="Arial" w:cs="Arial"/>
                                <w:sz w:val="22"/>
                                <w:szCs w:val="22"/>
                              </w:rPr>
                              <w:t xml:space="preserve">Hall </w:t>
                            </w:r>
                          </w:p>
                          <w:p w14:paraId="477418E6" w14:textId="05673CC2" w:rsidR="001B46FC" w:rsidRPr="007F17AE" w:rsidRDefault="000D06E3" w:rsidP="00D8219C">
                            <w:pPr>
                              <w:spacing w:after="0"/>
                              <w:rPr>
                                <w:rFonts w:ascii="Arial" w:hAnsi="Arial" w:cs="Arial"/>
                                <w:sz w:val="22"/>
                                <w:szCs w:val="22"/>
                              </w:rPr>
                            </w:pPr>
                            <w:r w:rsidRPr="007F17AE">
                              <w:rPr>
                                <w:rFonts w:ascii="Arial" w:hAnsi="Arial" w:cs="Arial"/>
                                <w:sz w:val="22"/>
                                <w:szCs w:val="22"/>
                              </w:rPr>
                              <w:t>367</w:t>
                            </w:r>
                            <w:r w:rsidR="00AA3A90" w:rsidRPr="007F17AE">
                              <w:rPr>
                                <w:rFonts w:ascii="Arial" w:hAnsi="Arial" w:cs="Arial"/>
                                <w:sz w:val="22"/>
                                <w:szCs w:val="22"/>
                              </w:rPr>
                              <w:t xml:space="preserve"> Spring Road, </w:t>
                            </w:r>
                          </w:p>
                          <w:p w14:paraId="485146C2" w14:textId="7BCE7756" w:rsidR="006B5CF5" w:rsidRPr="007F17AE" w:rsidRDefault="00EC696F" w:rsidP="00D8219C">
                            <w:pPr>
                              <w:spacing w:after="0"/>
                              <w:rPr>
                                <w:rFonts w:ascii="Arial" w:hAnsi="Arial" w:cs="Arial"/>
                                <w:sz w:val="22"/>
                                <w:szCs w:val="22"/>
                              </w:rPr>
                            </w:pPr>
                            <w:r w:rsidRPr="007F17AE">
                              <w:rPr>
                                <w:rFonts w:ascii="Arial" w:hAnsi="Arial" w:cs="Arial"/>
                                <w:sz w:val="22"/>
                                <w:szCs w:val="22"/>
                              </w:rPr>
                              <w:t>Elmhurst IL 60126</w:t>
                            </w:r>
                          </w:p>
                          <w:p w14:paraId="3FFBE597" w14:textId="77777777" w:rsidR="00DD2576" w:rsidRPr="008C6B04" w:rsidRDefault="00DD2576" w:rsidP="00D8219C">
                            <w:pPr>
                              <w:spacing w:after="0"/>
                              <w:rPr>
                                <w:rFonts w:ascii="Arial" w:hAnsi="Arial" w:cs="Arial"/>
                                <w:sz w:val="24"/>
                                <w:szCs w:val="24"/>
                              </w:rPr>
                            </w:pPr>
                          </w:p>
                          <w:p w14:paraId="3E75E521" w14:textId="77777777" w:rsidR="002D35B1" w:rsidRDefault="000D06E3" w:rsidP="00AA3A90">
                            <w:pPr>
                              <w:spacing w:after="0"/>
                              <w:jc w:val="left"/>
                              <w:rPr>
                                <w:rFonts w:ascii="Open Sans" w:hAnsi="Open Sans" w:cs="Open Sans"/>
                                <w:sz w:val="24"/>
                                <w:szCs w:val="24"/>
                              </w:rPr>
                            </w:pPr>
                            <w:r>
                              <w:rPr>
                                <w:rFonts w:ascii="Open Sans" w:hAnsi="Open Sans" w:cs="Open Sans"/>
                                <w:sz w:val="24"/>
                                <w:szCs w:val="24"/>
                              </w:rPr>
                              <w:t>C</w:t>
                            </w:r>
                            <w:r w:rsidR="006D20D1" w:rsidRPr="008C6B04">
                              <w:rPr>
                                <w:rFonts w:ascii="Open Sans" w:hAnsi="Open Sans" w:cs="Open Sans"/>
                                <w:sz w:val="24"/>
                                <w:szCs w:val="24"/>
                              </w:rPr>
                              <w:t xml:space="preserve">ontact the District at </w:t>
                            </w:r>
                          </w:p>
                          <w:p w14:paraId="3FF0B627" w14:textId="055FFDDB" w:rsidR="00BE467C" w:rsidRPr="007F17AE" w:rsidRDefault="00934DD2" w:rsidP="001A3EA9">
                            <w:pPr>
                              <w:spacing w:after="0"/>
                              <w:jc w:val="left"/>
                              <w:rPr>
                                <w:rFonts w:ascii="Open Sans" w:hAnsi="Open Sans" w:cs="Open Sans"/>
                                <w:i/>
                                <w:iCs/>
                                <w:sz w:val="22"/>
                                <w:szCs w:val="22"/>
                                <w:u w:val="single"/>
                              </w:rPr>
                            </w:pPr>
                            <w:r w:rsidRPr="007F17AE">
                              <w:rPr>
                                <w:rFonts w:ascii="Open Sans" w:hAnsi="Open Sans" w:cs="Open Sans"/>
                                <w:i/>
                                <w:iCs/>
                                <w:sz w:val="22"/>
                                <w:szCs w:val="22"/>
                                <w:u w:val="single"/>
                              </w:rPr>
                              <w:t>dupage41aa.or</w:t>
                            </w:r>
                            <w:r w:rsidR="001A3EA9" w:rsidRPr="007F17AE">
                              <w:rPr>
                                <w:rFonts w:ascii="Open Sans" w:hAnsi="Open Sans" w:cs="Open Sans"/>
                                <w:i/>
                                <w:iCs/>
                                <w:sz w:val="22"/>
                                <w:szCs w:val="22"/>
                                <w:u w:val="single"/>
                              </w:rPr>
                              <w:t>g</w:t>
                            </w:r>
                          </w:p>
                          <w:p w14:paraId="647DD326" w14:textId="77777777" w:rsidR="004471F8" w:rsidRDefault="001A3568" w:rsidP="001A3EA9">
                            <w:pPr>
                              <w:spacing w:after="0"/>
                              <w:jc w:val="left"/>
                              <w:rPr>
                                <w:rFonts w:ascii="Open Sans" w:hAnsi="Open Sans" w:cs="Open Sans"/>
                                <w:sz w:val="22"/>
                                <w:szCs w:val="22"/>
                              </w:rPr>
                            </w:pPr>
                            <w:r w:rsidRPr="00063634">
                              <w:rPr>
                                <w:rFonts w:ascii="Open Sans" w:hAnsi="Open Sans" w:cs="Open Sans"/>
                                <w:sz w:val="22"/>
                                <w:szCs w:val="22"/>
                              </w:rPr>
                              <w:t xml:space="preserve">contributions can be made to </w:t>
                            </w:r>
                          </w:p>
                          <w:p w14:paraId="381ADC1A" w14:textId="36FB5F25" w:rsidR="001A3568" w:rsidRPr="00063634" w:rsidRDefault="002021FD" w:rsidP="001A3EA9">
                            <w:pPr>
                              <w:spacing w:after="0"/>
                              <w:jc w:val="left"/>
                              <w:rPr>
                                <w:rFonts w:ascii="Open Sans" w:hAnsi="Open Sans" w:cs="Open Sans"/>
                                <w:sz w:val="22"/>
                                <w:szCs w:val="22"/>
                              </w:rPr>
                            </w:pPr>
                            <w:r w:rsidRPr="00063634">
                              <w:rPr>
                                <w:rFonts w:ascii="Open Sans" w:hAnsi="Open Sans" w:cs="Open Sans"/>
                                <w:sz w:val="22"/>
                                <w:szCs w:val="22"/>
                              </w:rPr>
                              <w:t>District 41 Treasurer</w:t>
                            </w:r>
                          </w:p>
                          <w:p w14:paraId="49781BB0" w14:textId="550A0E43" w:rsidR="00832FB1" w:rsidRPr="00063634" w:rsidRDefault="00832FB1" w:rsidP="001A3EA9">
                            <w:pPr>
                              <w:spacing w:after="0"/>
                              <w:jc w:val="left"/>
                              <w:rPr>
                                <w:rFonts w:ascii="Open Sans" w:hAnsi="Open Sans" w:cs="Open Sans"/>
                                <w:sz w:val="22"/>
                                <w:szCs w:val="22"/>
                              </w:rPr>
                            </w:pPr>
                            <w:r w:rsidRPr="00063634">
                              <w:rPr>
                                <w:rFonts w:ascii="Open Sans" w:hAnsi="Open Sans" w:cs="Open Sans"/>
                                <w:sz w:val="22"/>
                                <w:szCs w:val="22"/>
                              </w:rPr>
                              <w:t xml:space="preserve">P.O. Box </w:t>
                            </w:r>
                            <w:r w:rsidR="007F17AE" w:rsidRPr="00063634">
                              <w:rPr>
                                <w:rFonts w:ascii="Open Sans" w:hAnsi="Open Sans" w:cs="Open Sans"/>
                                <w:sz w:val="22"/>
                                <w:szCs w:val="22"/>
                              </w:rPr>
                              <w:t>7226</w:t>
                            </w:r>
                          </w:p>
                          <w:p w14:paraId="7CD078DC" w14:textId="715ECA39" w:rsidR="007F17AE" w:rsidRPr="00063634" w:rsidRDefault="007F17AE" w:rsidP="001A3EA9">
                            <w:pPr>
                              <w:spacing w:after="0"/>
                              <w:jc w:val="left"/>
                              <w:rPr>
                                <w:rFonts w:ascii="Open Sans" w:hAnsi="Open Sans" w:cs="Open Sans"/>
                                <w:sz w:val="22"/>
                                <w:szCs w:val="22"/>
                              </w:rPr>
                            </w:pPr>
                            <w:r w:rsidRPr="00063634">
                              <w:rPr>
                                <w:rFonts w:ascii="Open Sans" w:hAnsi="Open Sans" w:cs="Open Sans"/>
                                <w:sz w:val="22"/>
                                <w:szCs w:val="22"/>
                              </w:rPr>
                              <w:t>Villa Park, IL 60181</w:t>
                            </w:r>
                          </w:p>
                          <w:p w14:paraId="2BD5AA4A" w14:textId="77777777" w:rsidR="00832FB1" w:rsidRDefault="00832FB1" w:rsidP="001A3EA9">
                            <w:pPr>
                              <w:spacing w:after="0"/>
                              <w:jc w:val="left"/>
                              <w:rPr>
                                <w:rFonts w:ascii="Open Sans" w:hAnsi="Open Sans" w:cs="Open Sans"/>
                                <w:i/>
                                <w:iCs/>
                                <w:sz w:val="28"/>
                                <w:szCs w:val="28"/>
                                <w:u w:val="single"/>
                              </w:rPr>
                            </w:pPr>
                          </w:p>
                          <w:p w14:paraId="14205C17" w14:textId="77777777" w:rsidR="001A3EA9" w:rsidRDefault="001A3EA9" w:rsidP="001A3EA9">
                            <w:pPr>
                              <w:spacing w:after="0"/>
                              <w:jc w:val="left"/>
                              <w:rPr>
                                <w:rFonts w:ascii="Open Sans" w:hAnsi="Open Sans" w:cs="Open Sans"/>
                                <w:sz w:val="28"/>
                                <w:szCs w:val="28"/>
                                <w:u w:val="single"/>
                              </w:rPr>
                            </w:pPr>
                          </w:p>
                          <w:p w14:paraId="5C0A7B86" w14:textId="77777777" w:rsidR="003444EE" w:rsidRPr="001A3EA9" w:rsidRDefault="003444EE" w:rsidP="001A3EA9">
                            <w:pPr>
                              <w:spacing w:after="0"/>
                              <w:jc w:val="left"/>
                              <w:rPr>
                                <w:rFonts w:ascii="Open Sans" w:hAnsi="Open Sans" w:cs="Open San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48D0" id="Text Box 15" o:spid="_x0000_s1027" type="#_x0000_t202" style="position:absolute;left:0;text-align:left;margin-left:307pt;margin-top:2pt;width:217.35pt;height:4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" fillcolor="white [3201]" strokeweight=".5pt">
                <v:textbox>
                  <w:txbxContent>
                    <w:p w14:paraId="445DD540" w14:textId="0F7FA99D" w:rsidR="00D8219C" w:rsidRPr="000C5F79" w:rsidRDefault="00DD3315" w:rsidP="00D8219C">
                      <w:pPr>
                        <w:spacing w:after="0"/>
                        <w:rPr>
                          <w:rFonts w:ascii="Arial" w:hAnsi="Arial" w:cs="Arial"/>
                          <w:b/>
                          <w:bCs/>
                          <w:sz w:val="24"/>
                          <w:szCs w:val="24"/>
                        </w:rPr>
                      </w:pPr>
                      <w:r w:rsidRPr="000C5F79">
                        <w:rPr>
                          <w:rFonts w:ascii="Arial" w:hAnsi="Arial" w:cs="Arial"/>
                          <w:b/>
                          <w:bCs/>
                          <w:sz w:val="24"/>
                          <w:szCs w:val="24"/>
                        </w:rPr>
                        <w:t>District 41 Meetings</w:t>
                      </w:r>
                      <w:r w:rsidR="00873B80" w:rsidRPr="000C5F79">
                        <w:rPr>
                          <w:rFonts w:ascii="Arial" w:hAnsi="Arial" w:cs="Arial"/>
                          <w:b/>
                          <w:bCs/>
                          <w:sz w:val="24"/>
                          <w:szCs w:val="24"/>
                        </w:rPr>
                        <w:t xml:space="preserve"> 2022 </w:t>
                      </w:r>
                    </w:p>
                    <w:p w14:paraId="1922945B" w14:textId="77777777" w:rsidR="008442FF" w:rsidRPr="006970CB" w:rsidRDefault="00D8219C" w:rsidP="00D8219C">
                      <w:pPr>
                        <w:spacing w:after="0"/>
                        <w:rPr>
                          <w:rFonts w:ascii="Arial" w:hAnsi="Arial" w:cs="Arial"/>
                          <w:i/>
                          <w:iCs/>
                          <w:sz w:val="21"/>
                          <w:szCs w:val="21"/>
                        </w:rPr>
                      </w:pPr>
                      <w:r w:rsidRPr="006970CB">
                        <w:rPr>
                          <w:rFonts w:ascii="Arial" w:hAnsi="Arial" w:cs="Arial"/>
                          <w:i/>
                          <w:iCs/>
                          <w:sz w:val="21"/>
                          <w:szCs w:val="21"/>
                        </w:rPr>
                        <w:t xml:space="preserve">Third Thursday of every month </w:t>
                      </w:r>
                    </w:p>
                    <w:p w14:paraId="2B16E54D" w14:textId="37610FE1" w:rsidR="00C96BAA" w:rsidRPr="006970CB" w:rsidRDefault="00D8219C" w:rsidP="00D8219C">
                      <w:pPr>
                        <w:spacing w:after="0"/>
                        <w:rPr>
                          <w:rFonts w:ascii="Arial" w:hAnsi="Arial" w:cs="Arial"/>
                          <w:i/>
                          <w:iCs/>
                          <w:sz w:val="21"/>
                          <w:szCs w:val="21"/>
                        </w:rPr>
                      </w:pPr>
                      <w:r w:rsidRPr="006970CB">
                        <w:rPr>
                          <w:rFonts w:ascii="Arial" w:hAnsi="Arial" w:cs="Arial"/>
                          <w:i/>
                          <w:iCs/>
                          <w:sz w:val="21"/>
                          <w:szCs w:val="21"/>
                        </w:rPr>
                        <w:t>at 7:00 P.M.</w:t>
                      </w:r>
                    </w:p>
                    <w:p w14:paraId="7DBDD4E8" w14:textId="0E7618E3" w:rsidR="00051299" w:rsidRPr="006970CB" w:rsidRDefault="00C84FFC" w:rsidP="006970CB">
                      <w:pPr>
                        <w:spacing w:after="0"/>
                        <w:jc w:val="left"/>
                        <w:rPr>
                          <w:rFonts w:ascii="Arial" w:hAnsi="Arial" w:cs="Arial"/>
                          <w:sz w:val="21"/>
                          <w:szCs w:val="21"/>
                        </w:rPr>
                      </w:pPr>
                      <w:r w:rsidRPr="006970CB">
                        <w:rPr>
                          <w:rFonts w:ascii="Arial" w:hAnsi="Arial" w:cs="Arial"/>
                          <w:sz w:val="21"/>
                          <w:szCs w:val="21"/>
                        </w:rPr>
                        <w:t>All GSR</w:t>
                      </w:r>
                      <w:r w:rsidR="00853E97" w:rsidRPr="006970CB">
                        <w:rPr>
                          <w:rFonts w:ascii="Arial" w:hAnsi="Arial" w:cs="Arial"/>
                          <w:sz w:val="21"/>
                          <w:szCs w:val="21"/>
                        </w:rPr>
                        <w:t>s</w:t>
                      </w:r>
                      <w:r w:rsidRPr="006970CB">
                        <w:rPr>
                          <w:rFonts w:ascii="Arial" w:hAnsi="Arial" w:cs="Arial"/>
                          <w:sz w:val="21"/>
                          <w:szCs w:val="21"/>
                        </w:rPr>
                        <w:t xml:space="preserve"> from Area 41 </w:t>
                      </w:r>
                      <w:r w:rsidR="006970CB">
                        <w:rPr>
                          <w:rFonts w:ascii="Arial" w:hAnsi="Arial" w:cs="Arial"/>
                          <w:sz w:val="21"/>
                          <w:szCs w:val="21"/>
                        </w:rPr>
                        <w:t xml:space="preserve">and visitors </w:t>
                      </w:r>
                      <w:r w:rsidRPr="006970CB">
                        <w:rPr>
                          <w:rFonts w:ascii="Arial" w:hAnsi="Arial" w:cs="Arial"/>
                          <w:sz w:val="21"/>
                          <w:szCs w:val="21"/>
                        </w:rPr>
                        <w:t>are encouraged to attend.</w:t>
                      </w:r>
                    </w:p>
                    <w:p w14:paraId="6B9A9FB0" w14:textId="131AD1B8" w:rsidR="00C84FFC" w:rsidRPr="008C6B04" w:rsidRDefault="00C84FFC" w:rsidP="00D8219C">
                      <w:pPr>
                        <w:spacing w:after="0"/>
                        <w:rPr>
                          <w:rFonts w:ascii="Arial" w:hAnsi="Arial" w:cs="Arial"/>
                          <w:sz w:val="24"/>
                          <w:szCs w:val="24"/>
                        </w:rPr>
                      </w:pPr>
                    </w:p>
                    <w:p w14:paraId="28B8012A" w14:textId="07319E7D" w:rsidR="00335664" w:rsidRPr="008C6B04" w:rsidRDefault="00335664" w:rsidP="00D8219C">
                      <w:pPr>
                        <w:spacing w:after="0"/>
                        <w:rPr>
                          <w:rFonts w:ascii="Arial" w:hAnsi="Arial" w:cs="Arial"/>
                          <w:sz w:val="24"/>
                          <w:szCs w:val="24"/>
                        </w:rPr>
                      </w:pPr>
                      <w:r w:rsidRPr="008C6B04">
                        <w:rPr>
                          <w:rFonts w:ascii="Arial" w:hAnsi="Arial" w:cs="Arial"/>
                          <w:sz w:val="24"/>
                          <w:szCs w:val="24"/>
                        </w:rPr>
                        <w:t xml:space="preserve">July 21 </w:t>
                      </w:r>
                    </w:p>
                    <w:p w14:paraId="2195C1FA" w14:textId="3BCB4675" w:rsidR="00335664" w:rsidRPr="008C6B04" w:rsidRDefault="007F7DFE" w:rsidP="00D8219C">
                      <w:pPr>
                        <w:spacing w:after="0"/>
                        <w:rPr>
                          <w:rFonts w:ascii="Arial" w:hAnsi="Arial" w:cs="Arial"/>
                          <w:sz w:val="24"/>
                          <w:szCs w:val="24"/>
                        </w:rPr>
                      </w:pPr>
                      <w:r w:rsidRPr="008C6B04">
                        <w:rPr>
                          <w:rFonts w:ascii="Arial" w:hAnsi="Arial" w:cs="Arial"/>
                          <w:sz w:val="24"/>
                          <w:szCs w:val="24"/>
                        </w:rPr>
                        <w:t>August 18</w:t>
                      </w:r>
                      <w:r w:rsidR="008F1703">
                        <w:rPr>
                          <w:rFonts w:ascii="Arial" w:hAnsi="Arial" w:cs="Arial"/>
                          <w:sz w:val="24"/>
                          <w:szCs w:val="24"/>
                        </w:rPr>
                        <w:t xml:space="preserve"> ***</w:t>
                      </w:r>
                    </w:p>
                    <w:p w14:paraId="365BE0B6" w14:textId="3D671149" w:rsidR="007F7DFE" w:rsidRPr="008C6B04" w:rsidRDefault="007F7DFE" w:rsidP="00D8219C">
                      <w:pPr>
                        <w:spacing w:after="0"/>
                        <w:rPr>
                          <w:rFonts w:ascii="Arial" w:hAnsi="Arial" w:cs="Arial"/>
                          <w:sz w:val="24"/>
                          <w:szCs w:val="24"/>
                        </w:rPr>
                      </w:pPr>
                      <w:r w:rsidRPr="008C6B04">
                        <w:rPr>
                          <w:rFonts w:ascii="Arial" w:hAnsi="Arial" w:cs="Arial"/>
                          <w:sz w:val="24"/>
                          <w:szCs w:val="24"/>
                        </w:rPr>
                        <w:t>September 15</w:t>
                      </w:r>
                    </w:p>
                    <w:p w14:paraId="78006CE9" w14:textId="5FBA3349" w:rsidR="007F7DFE" w:rsidRPr="008C6B04" w:rsidRDefault="007F7DFE" w:rsidP="00D8219C">
                      <w:pPr>
                        <w:spacing w:after="0"/>
                        <w:rPr>
                          <w:rFonts w:ascii="Arial" w:hAnsi="Arial" w:cs="Arial"/>
                          <w:sz w:val="24"/>
                          <w:szCs w:val="24"/>
                        </w:rPr>
                      </w:pPr>
                      <w:r w:rsidRPr="008C6B04">
                        <w:rPr>
                          <w:rFonts w:ascii="Arial" w:hAnsi="Arial" w:cs="Arial"/>
                          <w:sz w:val="24"/>
                          <w:szCs w:val="24"/>
                        </w:rPr>
                        <w:t xml:space="preserve">October </w:t>
                      </w:r>
                      <w:r w:rsidR="00873B80" w:rsidRPr="008C6B04">
                        <w:rPr>
                          <w:rFonts w:ascii="Arial" w:hAnsi="Arial" w:cs="Arial"/>
                          <w:sz w:val="24"/>
                          <w:szCs w:val="24"/>
                        </w:rPr>
                        <w:t>20</w:t>
                      </w:r>
                    </w:p>
                    <w:p w14:paraId="2C00C0A7" w14:textId="42383E76" w:rsidR="00873B80" w:rsidRPr="008C6B04" w:rsidRDefault="00873B80" w:rsidP="00D8219C">
                      <w:pPr>
                        <w:spacing w:after="0"/>
                        <w:rPr>
                          <w:rFonts w:ascii="Arial" w:hAnsi="Arial" w:cs="Arial"/>
                          <w:sz w:val="24"/>
                          <w:szCs w:val="24"/>
                        </w:rPr>
                      </w:pPr>
                      <w:r w:rsidRPr="008C6B04">
                        <w:rPr>
                          <w:rFonts w:ascii="Arial" w:hAnsi="Arial" w:cs="Arial"/>
                          <w:sz w:val="24"/>
                          <w:szCs w:val="24"/>
                        </w:rPr>
                        <w:t>November 17</w:t>
                      </w:r>
                    </w:p>
                    <w:p w14:paraId="41E8583D" w14:textId="6C2525A4" w:rsidR="00873B80" w:rsidRPr="008C6B04" w:rsidRDefault="00873B80" w:rsidP="00D8219C">
                      <w:pPr>
                        <w:spacing w:after="0"/>
                        <w:rPr>
                          <w:rFonts w:ascii="Arial" w:hAnsi="Arial" w:cs="Arial"/>
                          <w:sz w:val="24"/>
                          <w:szCs w:val="24"/>
                        </w:rPr>
                      </w:pPr>
                      <w:r w:rsidRPr="008C6B04">
                        <w:rPr>
                          <w:rFonts w:ascii="Arial" w:hAnsi="Arial" w:cs="Arial"/>
                          <w:sz w:val="24"/>
                          <w:szCs w:val="24"/>
                        </w:rPr>
                        <w:t>December 15</w:t>
                      </w:r>
                    </w:p>
                    <w:p w14:paraId="11B37FF5" w14:textId="77777777" w:rsidR="00994431" w:rsidRPr="008C6B04" w:rsidRDefault="00994431" w:rsidP="00D8219C">
                      <w:pPr>
                        <w:spacing w:after="0"/>
                        <w:rPr>
                          <w:rFonts w:ascii="Arial" w:hAnsi="Arial" w:cs="Arial"/>
                          <w:sz w:val="24"/>
                          <w:szCs w:val="24"/>
                        </w:rPr>
                      </w:pPr>
                    </w:p>
                    <w:p w14:paraId="093CC854" w14:textId="5758933E" w:rsidR="009C7DCE" w:rsidRPr="006970CB" w:rsidRDefault="009C7DCE" w:rsidP="00D8219C">
                      <w:pPr>
                        <w:spacing w:after="0"/>
                        <w:rPr>
                          <w:rFonts w:ascii="Arial" w:hAnsi="Arial" w:cs="Arial"/>
                          <w:sz w:val="22"/>
                          <w:szCs w:val="22"/>
                        </w:rPr>
                      </w:pPr>
                      <w:r w:rsidRPr="008C6B04">
                        <w:rPr>
                          <w:rFonts w:ascii="Arial" w:hAnsi="Arial" w:cs="Arial"/>
                          <w:sz w:val="24"/>
                          <w:szCs w:val="24"/>
                        </w:rPr>
                        <w:t xml:space="preserve"> </w:t>
                      </w:r>
                      <w:r w:rsidRPr="006970CB">
                        <w:rPr>
                          <w:rFonts w:ascii="Arial" w:hAnsi="Arial" w:cs="Arial"/>
                          <w:sz w:val="22"/>
                          <w:szCs w:val="22"/>
                        </w:rPr>
                        <w:t>Attend online via Zoom</w:t>
                      </w:r>
                    </w:p>
                    <w:p w14:paraId="009CFB43" w14:textId="5C26188F" w:rsidR="002109B5" w:rsidRPr="006970CB" w:rsidRDefault="001E7194" w:rsidP="00D8219C">
                      <w:pPr>
                        <w:spacing w:after="0"/>
                        <w:rPr>
                          <w:rFonts w:ascii="Arial" w:hAnsi="Arial" w:cs="Arial"/>
                          <w:color w:val="000000" w:themeColor="text1"/>
                          <w:sz w:val="22"/>
                          <w:szCs w:val="22"/>
                          <w:u w:val="single"/>
                        </w:rPr>
                      </w:pPr>
                      <w:r w:rsidRPr="006970CB">
                        <w:rPr>
                          <w:rFonts w:ascii="Arial" w:hAnsi="Arial" w:cs="Arial"/>
                          <w:sz w:val="22"/>
                          <w:szCs w:val="22"/>
                          <w:u w:val="single"/>
                        </w:rPr>
                        <w:t>https://us04web.zoom.us/j/7926549615</w:t>
                      </w:r>
                    </w:p>
                    <w:p w14:paraId="0EB43BDC" w14:textId="7E1F28E5" w:rsidR="001E7194" w:rsidRPr="006970CB" w:rsidRDefault="001E7194" w:rsidP="00D8219C">
                      <w:pPr>
                        <w:spacing w:after="0"/>
                        <w:rPr>
                          <w:rFonts w:ascii="Arial" w:hAnsi="Arial" w:cs="Arial"/>
                          <w:sz w:val="22"/>
                          <w:szCs w:val="22"/>
                        </w:rPr>
                      </w:pPr>
                      <w:r w:rsidRPr="006970CB">
                        <w:rPr>
                          <w:rFonts w:ascii="Arial" w:hAnsi="Arial" w:cs="Arial"/>
                          <w:sz w:val="22"/>
                          <w:szCs w:val="22"/>
                        </w:rPr>
                        <w:t>password 062312</w:t>
                      </w:r>
                    </w:p>
                    <w:p w14:paraId="7F9F517B" w14:textId="77777777" w:rsidR="001A0B8E" w:rsidRPr="008C6B04" w:rsidRDefault="001A0B8E" w:rsidP="00D8219C">
                      <w:pPr>
                        <w:spacing w:after="0"/>
                        <w:rPr>
                          <w:rFonts w:ascii="Arial" w:hAnsi="Arial" w:cs="Arial"/>
                          <w:sz w:val="22"/>
                          <w:szCs w:val="22"/>
                        </w:rPr>
                      </w:pPr>
                    </w:p>
                    <w:p w14:paraId="25E7C224" w14:textId="6DBC9B4C" w:rsidR="00AA3A90" w:rsidRPr="007F17AE" w:rsidRDefault="00D13E6A" w:rsidP="00D8219C">
                      <w:pPr>
                        <w:spacing w:after="0"/>
                        <w:rPr>
                          <w:rFonts w:ascii="Arial" w:hAnsi="Arial" w:cs="Arial"/>
                          <w:sz w:val="22"/>
                          <w:szCs w:val="22"/>
                        </w:rPr>
                      </w:pPr>
                      <w:r w:rsidRPr="007F17AE">
                        <w:rPr>
                          <w:rFonts w:ascii="Arial" w:hAnsi="Arial" w:cs="Arial"/>
                          <w:sz w:val="22"/>
                          <w:szCs w:val="22"/>
                        </w:rPr>
                        <w:t xml:space="preserve">Meet with us </w:t>
                      </w:r>
                      <w:r w:rsidR="00373637" w:rsidRPr="007F17AE">
                        <w:rPr>
                          <w:rFonts w:ascii="Arial" w:hAnsi="Arial" w:cs="Arial"/>
                          <w:sz w:val="22"/>
                          <w:szCs w:val="22"/>
                        </w:rPr>
                        <w:t>in</w:t>
                      </w:r>
                      <w:r w:rsidR="00861C8B" w:rsidRPr="007F17AE">
                        <w:rPr>
                          <w:rFonts w:ascii="Arial" w:hAnsi="Arial" w:cs="Arial"/>
                          <w:sz w:val="22"/>
                          <w:szCs w:val="22"/>
                        </w:rPr>
                        <w:t xml:space="preserve"> person</w:t>
                      </w:r>
                      <w:r w:rsidR="006464CC" w:rsidRPr="007F17AE">
                        <w:rPr>
                          <w:rFonts w:ascii="Arial" w:hAnsi="Arial" w:cs="Arial"/>
                          <w:sz w:val="22"/>
                          <w:szCs w:val="22"/>
                        </w:rPr>
                        <w:t xml:space="preserve"> </w:t>
                      </w:r>
                      <w:r w:rsidR="005F124A" w:rsidRPr="007F17AE">
                        <w:rPr>
                          <w:rFonts w:ascii="Arial" w:hAnsi="Arial" w:cs="Arial"/>
                          <w:sz w:val="22"/>
                          <w:szCs w:val="22"/>
                        </w:rPr>
                        <w:t>at</w:t>
                      </w:r>
                      <w:r w:rsidR="00290575" w:rsidRPr="007F17AE">
                        <w:rPr>
                          <w:rFonts w:ascii="Arial" w:hAnsi="Arial" w:cs="Arial"/>
                          <w:sz w:val="22"/>
                          <w:szCs w:val="22"/>
                        </w:rPr>
                        <w:t xml:space="preserve"> </w:t>
                      </w:r>
                    </w:p>
                    <w:p w14:paraId="625B5F01" w14:textId="5A085182" w:rsidR="001A0B8E" w:rsidRPr="007F17AE" w:rsidRDefault="00290575" w:rsidP="00D8219C">
                      <w:pPr>
                        <w:spacing w:after="0"/>
                        <w:rPr>
                          <w:rFonts w:ascii="Arial" w:hAnsi="Arial" w:cs="Arial"/>
                          <w:b/>
                          <w:bCs/>
                          <w:sz w:val="22"/>
                          <w:szCs w:val="22"/>
                        </w:rPr>
                      </w:pPr>
                      <w:r w:rsidRPr="007F17AE">
                        <w:rPr>
                          <w:rFonts w:ascii="Arial" w:hAnsi="Arial" w:cs="Arial"/>
                          <w:b/>
                          <w:bCs/>
                          <w:sz w:val="22"/>
                          <w:szCs w:val="22"/>
                        </w:rPr>
                        <w:t>Elmhurst Presbyterian Church</w:t>
                      </w:r>
                      <w:r w:rsidR="00DA7B13" w:rsidRPr="007F17AE">
                        <w:rPr>
                          <w:rFonts w:ascii="Arial" w:hAnsi="Arial" w:cs="Arial"/>
                          <w:b/>
                          <w:bCs/>
                          <w:sz w:val="22"/>
                          <w:szCs w:val="22"/>
                        </w:rPr>
                        <w:t>,</w:t>
                      </w:r>
                    </w:p>
                    <w:p w14:paraId="64929DA4" w14:textId="2B169446" w:rsidR="004303F9" w:rsidRPr="007F17AE" w:rsidRDefault="00DD2576" w:rsidP="00D8219C">
                      <w:pPr>
                        <w:spacing w:after="0"/>
                        <w:rPr>
                          <w:rFonts w:ascii="Arial" w:hAnsi="Arial" w:cs="Arial"/>
                          <w:sz w:val="22"/>
                          <w:szCs w:val="22"/>
                        </w:rPr>
                      </w:pPr>
                      <w:r w:rsidRPr="007F17AE">
                        <w:rPr>
                          <w:rFonts w:ascii="Arial" w:hAnsi="Arial" w:cs="Arial"/>
                          <w:sz w:val="22"/>
                          <w:szCs w:val="22"/>
                        </w:rPr>
                        <w:t xml:space="preserve">in </w:t>
                      </w:r>
                      <w:r w:rsidR="000A5308" w:rsidRPr="007F17AE">
                        <w:rPr>
                          <w:rFonts w:ascii="Arial" w:hAnsi="Arial" w:cs="Arial"/>
                          <w:sz w:val="22"/>
                          <w:szCs w:val="22"/>
                        </w:rPr>
                        <w:t xml:space="preserve">Calvin </w:t>
                      </w:r>
                      <w:r w:rsidR="000D06E3" w:rsidRPr="007F17AE">
                        <w:rPr>
                          <w:rFonts w:ascii="Arial" w:hAnsi="Arial" w:cs="Arial"/>
                          <w:sz w:val="22"/>
                          <w:szCs w:val="22"/>
                        </w:rPr>
                        <w:t xml:space="preserve">Hall </w:t>
                      </w:r>
                    </w:p>
                    <w:p w14:paraId="477418E6" w14:textId="05673CC2" w:rsidR="001B46FC" w:rsidRPr="007F17AE" w:rsidRDefault="000D06E3" w:rsidP="00D8219C">
                      <w:pPr>
                        <w:spacing w:after="0"/>
                        <w:rPr>
                          <w:rFonts w:ascii="Arial" w:hAnsi="Arial" w:cs="Arial"/>
                          <w:sz w:val="22"/>
                          <w:szCs w:val="22"/>
                        </w:rPr>
                      </w:pPr>
                      <w:r w:rsidRPr="007F17AE">
                        <w:rPr>
                          <w:rFonts w:ascii="Arial" w:hAnsi="Arial" w:cs="Arial"/>
                          <w:sz w:val="22"/>
                          <w:szCs w:val="22"/>
                        </w:rPr>
                        <w:t>367</w:t>
                      </w:r>
                      <w:r w:rsidR="00AA3A90" w:rsidRPr="007F17AE">
                        <w:rPr>
                          <w:rFonts w:ascii="Arial" w:hAnsi="Arial" w:cs="Arial"/>
                          <w:sz w:val="22"/>
                          <w:szCs w:val="22"/>
                        </w:rPr>
                        <w:t xml:space="preserve"> Spring Road, </w:t>
                      </w:r>
                    </w:p>
                    <w:p w14:paraId="485146C2" w14:textId="7BCE7756" w:rsidR="006B5CF5" w:rsidRPr="007F17AE" w:rsidRDefault="00EC696F" w:rsidP="00D8219C">
                      <w:pPr>
                        <w:spacing w:after="0"/>
                        <w:rPr>
                          <w:rFonts w:ascii="Arial" w:hAnsi="Arial" w:cs="Arial"/>
                          <w:sz w:val="22"/>
                          <w:szCs w:val="22"/>
                        </w:rPr>
                      </w:pPr>
                      <w:r w:rsidRPr="007F17AE">
                        <w:rPr>
                          <w:rFonts w:ascii="Arial" w:hAnsi="Arial" w:cs="Arial"/>
                          <w:sz w:val="22"/>
                          <w:szCs w:val="22"/>
                        </w:rPr>
                        <w:t>Elmhurst IL 60126</w:t>
                      </w:r>
                    </w:p>
                    <w:p w14:paraId="3FFBE597" w14:textId="77777777" w:rsidR="00DD2576" w:rsidRPr="008C6B04" w:rsidRDefault="00DD2576" w:rsidP="00D8219C">
                      <w:pPr>
                        <w:spacing w:after="0"/>
                        <w:rPr>
                          <w:rFonts w:ascii="Arial" w:hAnsi="Arial" w:cs="Arial"/>
                          <w:sz w:val="24"/>
                          <w:szCs w:val="24"/>
                        </w:rPr>
                      </w:pPr>
                    </w:p>
                    <w:p w14:paraId="3E75E521" w14:textId="77777777" w:rsidR="002D35B1" w:rsidRDefault="000D06E3" w:rsidP="00AA3A90">
                      <w:pPr>
                        <w:spacing w:after="0"/>
                        <w:jc w:val="left"/>
                        <w:rPr>
                          <w:rFonts w:ascii="Open Sans" w:hAnsi="Open Sans" w:cs="Open Sans"/>
                          <w:sz w:val="24"/>
                          <w:szCs w:val="24"/>
                        </w:rPr>
                      </w:pPr>
                      <w:r>
                        <w:rPr>
                          <w:rFonts w:ascii="Open Sans" w:hAnsi="Open Sans" w:cs="Open Sans"/>
                          <w:sz w:val="24"/>
                          <w:szCs w:val="24"/>
                        </w:rPr>
                        <w:t>C</w:t>
                      </w:r>
                      <w:r w:rsidR="006D20D1" w:rsidRPr="008C6B04">
                        <w:rPr>
                          <w:rFonts w:ascii="Open Sans" w:hAnsi="Open Sans" w:cs="Open Sans"/>
                          <w:sz w:val="24"/>
                          <w:szCs w:val="24"/>
                        </w:rPr>
                        <w:t xml:space="preserve">ontact the District at </w:t>
                      </w:r>
                    </w:p>
                    <w:p w14:paraId="3FF0B627" w14:textId="055FFDDB" w:rsidR="00BE467C" w:rsidRPr="007F17AE" w:rsidRDefault="00934DD2" w:rsidP="001A3EA9">
                      <w:pPr>
                        <w:spacing w:after="0"/>
                        <w:jc w:val="left"/>
                        <w:rPr>
                          <w:rFonts w:ascii="Open Sans" w:hAnsi="Open Sans" w:cs="Open Sans"/>
                          <w:i/>
                          <w:iCs/>
                          <w:sz w:val="22"/>
                          <w:szCs w:val="22"/>
                          <w:u w:val="single"/>
                        </w:rPr>
                      </w:pPr>
                      <w:r w:rsidRPr="007F17AE">
                        <w:rPr>
                          <w:rFonts w:ascii="Open Sans" w:hAnsi="Open Sans" w:cs="Open Sans"/>
                          <w:i/>
                          <w:iCs/>
                          <w:sz w:val="22"/>
                          <w:szCs w:val="22"/>
                          <w:u w:val="single"/>
                        </w:rPr>
                        <w:t>dupage41aa.or</w:t>
                      </w:r>
                      <w:r w:rsidR="001A3EA9" w:rsidRPr="007F17AE">
                        <w:rPr>
                          <w:rFonts w:ascii="Open Sans" w:hAnsi="Open Sans" w:cs="Open Sans"/>
                          <w:i/>
                          <w:iCs/>
                          <w:sz w:val="22"/>
                          <w:szCs w:val="22"/>
                          <w:u w:val="single"/>
                        </w:rPr>
                        <w:t>g</w:t>
                      </w:r>
                    </w:p>
                    <w:p w14:paraId="647DD326" w14:textId="77777777" w:rsidR="004471F8" w:rsidRDefault="001A3568" w:rsidP="001A3EA9">
                      <w:pPr>
                        <w:spacing w:after="0"/>
                        <w:jc w:val="left"/>
                        <w:rPr>
                          <w:rFonts w:ascii="Open Sans" w:hAnsi="Open Sans" w:cs="Open Sans"/>
                          <w:sz w:val="22"/>
                          <w:szCs w:val="22"/>
                        </w:rPr>
                      </w:pPr>
                      <w:r w:rsidRPr="00063634">
                        <w:rPr>
                          <w:rFonts w:ascii="Open Sans" w:hAnsi="Open Sans" w:cs="Open Sans"/>
                          <w:sz w:val="22"/>
                          <w:szCs w:val="22"/>
                        </w:rPr>
                        <w:t xml:space="preserve">contributions can be made to </w:t>
                      </w:r>
                    </w:p>
                    <w:p w14:paraId="381ADC1A" w14:textId="36FB5F25" w:rsidR="001A3568" w:rsidRPr="00063634" w:rsidRDefault="002021FD" w:rsidP="001A3EA9">
                      <w:pPr>
                        <w:spacing w:after="0"/>
                        <w:jc w:val="left"/>
                        <w:rPr>
                          <w:rFonts w:ascii="Open Sans" w:hAnsi="Open Sans" w:cs="Open Sans"/>
                          <w:sz w:val="22"/>
                          <w:szCs w:val="22"/>
                        </w:rPr>
                      </w:pPr>
                      <w:r w:rsidRPr="00063634">
                        <w:rPr>
                          <w:rFonts w:ascii="Open Sans" w:hAnsi="Open Sans" w:cs="Open Sans"/>
                          <w:sz w:val="22"/>
                          <w:szCs w:val="22"/>
                        </w:rPr>
                        <w:t>District 41 Treasurer</w:t>
                      </w:r>
                    </w:p>
                    <w:p w14:paraId="49781BB0" w14:textId="550A0E43" w:rsidR="00832FB1" w:rsidRPr="00063634" w:rsidRDefault="00832FB1" w:rsidP="001A3EA9">
                      <w:pPr>
                        <w:spacing w:after="0"/>
                        <w:jc w:val="left"/>
                        <w:rPr>
                          <w:rFonts w:ascii="Open Sans" w:hAnsi="Open Sans" w:cs="Open Sans"/>
                          <w:sz w:val="22"/>
                          <w:szCs w:val="22"/>
                        </w:rPr>
                      </w:pPr>
                      <w:r w:rsidRPr="00063634">
                        <w:rPr>
                          <w:rFonts w:ascii="Open Sans" w:hAnsi="Open Sans" w:cs="Open Sans"/>
                          <w:sz w:val="22"/>
                          <w:szCs w:val="22"/>
                        </w:rPr>
                        <w:t xml:space="preserve">P.O. Box </w:t>
                      </w:r>
                      <w:r w:rsidR="007F17AE" w:rsidRPr="00063634">
                        <w:rPr>
                          <w:rFonts w:ascii="Open Sans" w:hAnsi="Open Sans" w:cs="Open Sans"/>
                          <w:sz w:val="22"/>
                          <w:szCs w:val="22"/>
                        </w:rPr>
                        <w:t>7226</w:t>
                      </w:r>
                    </w:p>
                    <w:p w14:paraId="7CD078DC" w14:textId="715ECA39" w:rsidR="007F17AE" w:rsidRPr="00063634" w:rsidRDefault="007F17AE" w:rsidP="001A3EA9">
                      <w:pPr>
                        <w:spacing w:after="0"/>
                        <w:jc w:val="left"/>
                        <w:rPr>
                          <w:rFonts w:ascii="Open Sans" w:hAnsi="Open Sans" w:cs="Open Sans"/>
                          <w:sz w:val="22"/>
                          <w:szCs w:val="22"/>
                        </w:rPr>
                      </w:pPr>
                      <w:r w:rsidRPr="00063634">
                        <w:rPr>
                          <w:rFonts w:ascii="Open Sans" w:hAnsi="Open Sans" w:cs="Open Sans"/>
                          <w:sz w:val="22"/>
                          <w:szCs w:val="22"/>
                        </w:rPr>
                        <w:t>Villa Park, IL 60181</w:t>
                      </w:r>
                    </w:p>
                    <w:p w14:paraId="2BD5AA4A" w14:textId="77777777" w:rsidR="00832FB1" w:rsidRDefault="00832FB1" w:rsidP="001A3EA9">
                      <w:pPr>
                        <w:spacing w:after="0"/>
                        <w:jc w:val="left"/>
                        <w:rPr>
                          <w:rFonts w:ascii="Open Sans" w:hAnsi="Open Sans" w:cs="Open Sans"/>
                          <w:i/>
                          <w:iCs/>
                          <w:sz w:val="28"/>
                          <w:szCs w:val="28"/>
                          <w:u w:val="single"/>
                        </w:rPr>
                      </w:pPr>
                    </w:p>
                    <w:p w14:paraId="14205C17" w14:textId="77777777" w:rsidR="001A3EA9" w:rsidRDefault="001A3EA9" w:rsidP="001A3EA9">
                      <w:pPr>
                        <w:spacing w:after="0"/>
                        <w:jc w:val="left"/>
                        <w:rPr>
                          <w:rFonts w:ascii="Open Sans" w:hAnsi="Open Sans" w:cs="Open Sans"/>
                          <w:sz w:val="28"/>
                          <w:szCs w:val="28"/>
                          <w:u w:val="single"/>
                        </w:rPr>
                      </w:pPr>
                    </w:p>
                    <w:p w14:paraId="5C0A7B86" w14:textId="77777777" w:rsidR="003444EE" w:rsidRPr="001A3EA9" w:rsidRDefault="003444EE" w:rsidP="001A3EA9">
                      <w:pPr>
                        <w:spacing w:after="0"/>
                        <w:jc w:val="left"/>
                        <w:rPr>
                          <w:rFonts w:ascii="Open Sans" w:hAnsi="Open Sans" w:cs="Open Sans"/>
                          <w:sz w:val="28"/>
                          <w:szCs w:val="28"/>
                          <w:u w:val="single"/>
                        </w:rPr>
                      </w:pPr>
                    </w:p>
                  </w:txbxContent>
                </v:textbox>
              </v:shape>
            </w:pict>
          </mc:Fallback>
        </mc:AlternateContent>
      </w:r>
      <w:r w:rsidR="00345E76">
        <w:rPr>
          <w:noProof/>
        </w:rPr>
        <mc:AlternateContent>
          <mc:Choice Requires="wps">
            <w:drawing>
              <wp:anchor distT="0" distB="0" distL="114300" distR="114300" simplePos="0" relativeHeight="251674624" behindDoc="0" locked="0" layoutInCell="1" allowOverlap="1" wp14:anchorId="1D45E273" wp14:editId="77E947B0">
                <wp:simplePos x="0" y="0"/>
                <wp:positionH relativeFrom="column">
                  <wp:posOffset>2003425</wp:posOffset>
                </wp:positionH>
                <wp:positionV relativeFrom="paragraph">
                  <wp:posOffset>84321</wp:posOffset>
                </wp:positionV>
                <wp:extent cx="1476402" cy="2178995"/>
                <wp:effectExtent l="0" t="0" r="9525" b="18415"/>
                <wp:wrapNone/>
                <wp:docPr id="14" name="Text Box 14"/>
                <wp:cNvGraphicFramePr/>
                <a:graphic xmlns:a="http://schemas.openxmlformats.org/drawingml/2006/main">
                  <a:graphicData uri="http://schemas.microsoft.com/office/word/2010/wordprocessingShape">
                    <wps:wsp>
                      <wps:cNvSpPr txBox="1"/>
                      <wps:spPr>
                        <a:xfrm>
                          <a:off x="0" y="0"/>
                          <a:ext cx="1476402" cy="2178995"/>
                        </a:xfrm>
                        <a:prstGeom prst="rect">
                          <a:avLst/>
                        </a:prstGeom>
                        <a:solidFill>
                          <a:schemeClr val="lt1"/>
                        </a:solidFill>
                        <a:ln w="6350">
                          <a:solidFill>
                            <a:prstClr val="black"/>
                          </a:solidFill>
                        </a:ln>
                      </wps:spPr>
                      <wps:txbx>
                        <w:txbxContent>
                          <w:p w14:paraId="0FF313F8" w14:textId="55DD68A7" w:rsidR="00695A88" w:rsidRPr="00412A45" w:rsidRDefault="006B6828">
                            <w:pPr>
                              <w:rPr>
                                <w:rFonts w:ascii="Chalkduster" w:hAnsi="Chalkduster" w:cs="Arial"/>
                              </w:rPr>
                            </w:pPr>
                            <w:r w:rsidRPr="00412A45">
                              <w:rPr>
                                <w:rFonts w:ascii="Chalkduster" w:hAnsi="Chalkduster" w:cs="Arial"/>
                              </w:rPr>
                              <w:t>MEETING GUID</w:t>
                            </w:r>
                            <w:r w:rsidR="00022FF8" w:rsidRPr="00412A45">
                              <w:rPr>
                                <w:rFonts w:ascii="Chalkduster" w:hAnsi="Chalkduster" w:cs="Arial"/>
                              </w:rPr>
                              <w:t>E</w:t>
                            </w:r>
                          </w:p>
                          <w:p w14:paraId="5C6D6322" w14:textId="6190A4E0" w:rsidR="00AC2611" w:rsidRDefault="00EE7424">
                            <w:pPr>
                              <w:rPr>
                                <w:rFonts w:ascii="Chalkduster" w:hAnsi="Chalkduster" w:cs="Arial"/>
                                <w:sz w:val="22"/>
                                <w:szCs w:val="22"/>
                              </w:rPr>
                            </w:pPr>
                            <w:r w:rsidRPr="00412A45">
                              <w:rPr>
                                <w:rFonts w:ascii="Chalkduster" w:hAnsi="Chalkduster" w:cs="Arial"/>
                                <w:sz w:val="22"/>
                                <w:szCs w:val="22"/>
                              </w:rPr>
                              <w:t xml:space="preserve">Looking </w:t>
                            </w:r>
                            <w:r w:rsidR="003152E5" w:rsidRPr="00412A45">
                              <w:rPr>
                                <w:rFonts w:ascii="Chalkduster" w:hAnsi="Chalkduster" w:cs="Arial"/>
                                <w:sz w:val="22"/>
                                <w:szCs w:val="22"/>
                              </w:rPr>
                              <w:t>for a</w:t>
                            </w:r>
                            <w:r w:rsidR="00DE2DF5">
                              <w:rPr>
                                <w:rFonts w:ascii="Chalkduster" w:hAnsi="Chalkduster" w:cs="Arial"/>
                                <w:sz w:val="22"/>
                                <w:szCs w:val="22"/>
                              </w:rPr>
                              <w:t>n</w:t>
                            </w:r>
                            <w:r w:rsidR="003152E5" w:rsidRPr="00412A45">
                              <w:rPr>
                                <w:rFonts w:ascii="Chalkduster" w:hAnsi="Chalkduster" w:cs="Arial"/>
                                <w:sz w:val="22"/>
                                <w:szCs w:val="22"/>
                              </w:rPr>
                              <w:t xml:space="preserve"> </w:t>
                            </w:r>
                            <w:r w:rsidR="00AC2611">
                              <w:rPr>
                                <w:rFonts w:ascii="Chalkduster" w:hAnsi="Chalkduster" w:cs="Arial"/>
                                <w:sz w:val="22"/>
                                <w:szCs w:val="22"/>
                              </w:rPr>
                              <w:t>A</w:t>
                            </w:r>
                            <w:r w:rsidR="00DE2DF5">
                              <w:rPr>
                                <w:rFonts w:ascii="Chalkduster" w:hAnsi="Chalkduster" w:cs="Arial"/>
                                <w:sz w:val="22"/>
                                <w:szCs w:val="22"/>
                              </w:rPr>
                              <w:t xml:space="preserve">A </w:t>
                            </w:r>
                            <w:r w:rsidR="003152E5" w:rsidRPr="00412A45">
                              <w:rPr>
                                <w:rFonts w:ascii="Chalkduster" w:hAnsi="Chalkduster" w:cs="Arial"/>
                                <w:sz w:val="22"/>
                                <w:szCs w:val="22"/>
                              </w:rPr>
                              <w:t xml:space="preserve">meeting </w:t>
                            </w:r>
                            <w:r w:rsidR="00AC2611">
                              <w:rPr>
                                <w:rFonts w:ascii="Chalkduster" w:hAnsi="Chalkduster" w:cs="Arial"/>
                                <w:sz w:val="22"/>
                                <w:szCs w:val="22"/>
                              </w:rPr>
                              <w:t>--</w:t>
                            </w:r>
                            <w:r w:rsidR="00DE2DF5">
                              <w:rPr>
                                <w:rFonts w:ascii="Chalkduster" w:hAnsi="Chalkduster" w:cs="Arial"/>
                                <w:sz w:val="22"/>
                                <w:szCs w:val="22"/>
                              </w:rPr>
                              <w:t>A</w:t>
                            </w:r>
                            <w:r w:rsidR="003152E5" w:rsidRPr="00412A45">
                              <w:rPr>
                                <w:rFonts w:ascii="Chalkduster" w:hAnsi="Chalkduster" w:cs="Arial"/>
                                <w:sz w:val="22"/>
                                <w:szCs w:val="22"/>
                              </w:rPr>
                              <w:t xml:space="preserve">nywhere in the U.S.A.? </w:t>
                            </w:r>
                            <w:r w:rsidR="00AC2611">
                              <w:rPr>
                                <w:rFonts w:ascii="Chalkduster" w:hAnsi="Chalkduster" w:cs="Arial"/>
                                <w:sz w:val="22"/>
                                <w:szCs w:val="22"/>
                              </w:rPr>
                              <w:t xml:space="preserve">   </w:t>
                            </w:r>
                          </w:p>
                          <w:p w14:paraId="33A00759" w14:textId="77777777" w:rsidR="009E6454" w:rsidRPr="009E6454" w:rsidRDefault="00657A84" w:rsidP="00AC2611">
                            <w:pPr>
                              <w:jc w:val="center"/>
                              <w:rPr>
                                <w:rFonts w:ascii="Chalkduster" w:hAnsi="Chalkduster" w:cs="Arial"/>
                                <w:sz w:val="22"/>
                                <w:szCs w:val="22"/>
                              </w:rPr>
                            </w:pPr>
                            <w:r w:rsidRPr="009E6454">
                              <w:rPr>
                                <w:rFonts w:ascii="Chalkduster" w:hAnsi="Chalkduster" w:cs="Arial"/>
                                <w:sz w:val="22"/>
                                <w:szCs w:val="22"/>
                              </w:rPr>
                              <w:t>Get</w:t>
                            </w:r>
                            <w:r w:rsidR="00AC2611" w:rsidRPr="009E6454">
                              <w:rPr>
                                <w:rFonts w:ascii="Chalkduster" w:hAnsi="Chalkduster" w:cs="Arial"/>
                                <w:sz w:val="22"/>
                                <w:szCs w:val="22"/>
                              </w:rPr>
                              <w:t xml:space="preserve"> </w:t>
                            </w:r>
                            <w:r w:rsidR="003152E5" w:rsidRPr="009E6454">
                              <w:rPr>
                                <w:rFonts w:ascii="Chalkduster" w:hAnsi="Chalkduster" w:cs="Arial"/>
                                <w:sz w:val="22"/>
                                <w:szCs w:val="22"/>
                              </w:rPr>
                              <w:t>th</w:t>
                            </w:r>
                            <w:r w:rsidR="00D263F4" w:rsidRPr="009E6454">
                              <w:rPr>
                                <w:rFonts w:ascii="Chalkduster" w:hAnsi="Chalkduster" w:cs="Arial"/>
                                <w:sz w:val="22"/>
                                <w:szCs w:val="22"/>
                              </w:rPr>
                              <w:t xml:space="preserve">e </w:t>
                            </w:r>
                          </w:p>
                          <w:p w14:paraId="5C4B6056" w14:textId="2EA2B900" w:rsidR="00AC2611" w:rsidRDefault="008767E2" w:rsidP="00AC2611">
                            <w:pPr>
                              <w:jc w:val="center"/>
                              <w:rPr>
                                <w:rFonts w:ascii="Chalkduster" w:hAnsi="Chalkduster" w:cs="Arial"/>
                                <w:sz w:val="22"/>
                                <w:szCs w:val="22"/>
                              </w:rPr>
                            </w:pPr>
                            <w:r>
                              <w:rPr>
                                <w:rFonts w:ascii="Chalkduster" w:hAnsi="Chalkduster" w:cs="Arial"/>
                                <w:b/>
                                <w:bCs/>
                                <w:sz w:val="22"/>
                                <w:szCs w:val="22"/>
                              </w:rPr>
                              <w:t>AA</w:t>
                            </w:r>
                            <w:r w:rsidR="009E6454">
                              <w:rPr>
                                <w:rFonts w:ascii="Chalkduster" w:hAnsi="Chalkduster" w:cs="Arial"/>
                                <w:b/>
                                <w:bCs/>
                                <w:sz w:val="22"/>
                                <w:szCs w:val="22"/>
                              </w:rPr>
                              <w:t xml:space="preserve"> M</w:t>
                            </w:r>
                            <w:r w:rsidR="006B6828" w:rsidRPr="00412A45">
                              <w:rPr>
                                <w:rFonts w:ascii="Chalkduster" w:hAnsi="Chalkduster" w:cs="Arial"/>
                                <w:b/>
                                <w:bCs/>
                                <w:sz w:val="22"/>
                                <w:szCs w:val="22"/>
                              </w:rPr>
                              <w:t>eeting</w:t>
                            </w:r>
                            <w:r w:rsidR="009E6454">
                              <w:rPr>
                                <w:rFonts w:ascii="Chalkduster" w:hAnsi="Chalkduster" w:cs="Arial"/>
                                <w:b/>
                                <w:bCs/>
                                <w:sz w:val="22"/>
                                <w:szCs w:val="22"/>
                              </w:rPr>
                              <w:t xml:space="preserve"> Guide</w:t>
                            </w:r>
                            <w:r w:rsidR="006B6828" w:rsidRPr="00412A45">
                              <w:rPr>
                                <w:rFonts w:ascii="Chalkduster" w:hAnsi="Chalkduster" w:cs="Arial"/>
                                <w:b/>
                                <w:bCs/>
                                <w:sz w:val="22"/>
                                <w:szCs w:val="22"/>
                              </w:rPr>
                              <w:t xml:space="preserve"> app</w:t>
                            </w:r>
                          </w:p>
                          <w:p w14:paraId="1A08DEB1" w14:textId="33E466E0" w:rsidR="00FD5426" w:rsidRPr="00412A45" w:rsidRDefault="003152E5">
                            <w:pPr>
                              <w:rPr>
                                <w:rFonts w:ascii="Chalkduster" w:hAnsi="Chalkduster" w:cs="Arial"/>
                                <w:sz w:val="22"/>
                                <w:szCs w:val="22"/>
                              </w:rPr>
                            </w:pPr>
                            <w:r w:rsidRPr="00412A45">
                              <w:rPr>
                                <w:rFonts w:ascii="Chalkduster" w:hAnsi="Chalkduster" w:cs="Arial"/>
                                <w:sz w:val="22"/>
                                <w:szCs w:val="22"/>
                              </w:rPr>
                              <w:t>on your phone</w:t>
                            </w:r>
                            <w:r w:rsidR="006B6828" w:rsidRPr="00412A45">
                              <w:rPr>
                                <w:rFonts w:ascii="Chalkduster" w:hAnsi="Chalkduster" w:cs="Arial"/>
                                <w:sz w:val="22"/>
                                <w:szCs w:val="22"/>
                              </w:rPr>
                              <w:t>.</w:t>
                            </w:r>
                          </w:p>
                          <w:p w14:paraId="1D242669" w14:textId="77777777" w:rsidR="003152E5" w:rsidRDefault="00315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5E273" id="Text Box 14" o:spid="_x0000_s1028" type="#_x0000_t202" style="position:absolute;left:0;text-align:left;margin-left:157.75pt;margin-top:6.65pt;width:116.25pt;height:17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" fillcolor="white [3201]" strokeweight=".5pt">
                <v:textbox>
                  <w:txbxContent>
                    <w:p w14:paraId="0FF313F8" w14:textId="55DD68A7" w:rsidR="00695A88" w:rsidRPr="00412A45" w:rsidRDefault="006B6828">
                      <w:pPr>
                        <w:rPr>
                          <w:rFonts w:ascii="Chalkduster" w:hAnsi="Chalkduster" w:cs="Arial"/>
                        </w:rPr>
                      </w:pPr>
                      <w:r w:rsidRPr="00412A45">
                        <w:rPr>
                          <w:rFonts w:ascii="Chalkduster" w:hAnsi="Chalkduster" w:cs="Arial"/>
                        </w:rPr>
                        <w:t>MEETING GUID</w:t>
                      </w:r>
                      <w:r w:rsidR="00022FF8" w:rsidRPr="00412A45">
                        <w:rPr>
                          <w:rFonts w:ascii="Chalkduster" w:hAnsi="Chalkduster" w:cs="Arial"/>
                        </w:rPr>
                        <w:t>E</w:t>
                      </w:r>
                    </w:p>
                    <w:p w14:paraId="5C6D6322" w14:textId="6190A4E0" w:rsidR="00AC2611" w:rsidRDefault="00EE7424">
                      <w:pPr>
                        <w:rPr>
                          <w:rFonts w:ascii="Chalkduster" w:hAnsi="Chalkduster" w:cs="Arial"/>
                          <w:sz w:val="22"/>
                          <w:szCs w:val="22"/>
                        </w:rPr>
                      </w:pPr>
                      <w:r w:rsidRPr="00412A45">
                        <w:rPr>
                          <w:rFonts w:ascii="Chalkduster" w:hAnsi="Chalkduster" w:cs="Arial"/>
                          <w:sz w:val="22"/>
                          <w:szCs w:val="22"/>
                        </w:rPr>
                        <w:t xml:space="preserve">Looking </w:t>
                      </w:r>
                      <w:r w:rsidR="003152E5" w:rsidRPr="00412A45">
                        <w:rPr>
                          <w:rFonts w:ascii="Chalkduster" w:hAnsi="Chalkduster" w:cs="Arial"/>
                          <w:sz w:val="22"/>
                          <w:szCs w:val="22"/>
                        </w:rPr>
                        <w:t>for a</w:t>
                      </w:r>
                      <w:r w:rsidR="00DE2DF5">
                        <w:rPr>
                          <w:rFonts w:ascii="Chalkduster" w:hAnsi="Chalkduster" w:cs="Arial"/>
                          <w:sz w:val="22"/>
                          <w:szCs w:val="22"/>
                        </w:rPr>
                        <w:t>n</w:t>
                      </w:r>
                      <w:r w:rsidR="003152E5" w:rsidRPr="00412A45">
                        <w:rPr>
                          <w:rFonts w:ascii="Chalkduster" w:hAnsi="Chalkduster" w:cs="Arial"/>
                          <w:sz w:val="22"/>
                          <w:szCs w:val="22"/>
                        </w:rPr>
                        <w:t xml:space="preserve"> </w:t>
                      </w:r>
                      <w:r w:rsidR="00AC2611">
                        <w:rPr>
                          <w:rFonts w:ascii="Chalkduster" w:hAnsi="Chalkduster" w:cs="Arial"/>
                          <w:sz w:val="22"/>
                          <w:szCs w:val="22"/>
                        </w:rPr>
                        <w:t>A</w:t>
                      </w:r>
                      <w:r w:rsidR="00DE2DF5">
                        <w:rPr>
                          <w:rFonts w:ascii="Chalkduster" w:hAnsi="Chalkduster" w:cs="Arial"/>
                          <w:sz w:val="22"/>
                          <w:szCs w:val="22"/>
                        </w:rPr>
                        <w:t xml:space="preserve">A </w:t>
                      </w:r>
                      <w:r w:rsidR="003152E5" w:rsidRPr="00412A45">
                        <w:rPr>
                          <w:rFonts w:ascii="Chalkduster" w:hAnsi="Chalkduster" w:cs="Arial"/>
                          <w:sz w:val="22"/>
                          <w:szCs w:val="22"/>
                        </w:rPr>
                        <w:t xml:space="preserve">meeting </w:t>
                      </w:r>
                      <w:r w:rsidR="00AC2611">
                        <w:rPr>
                          <w:rFonts w:ascii="Chalkduster" w:hAnsi="Chalkduster" w:cs="Arial"/>
                          <w:sz w:val="22"/>
                          <w:szCs w:val="22"/>
                        </w:rPr>
                        <w:t>--</w:t>
                      </w:r>
                      <w:r w:rsidR="00DE2DF5">
                        <w:rPr>
                          <w:rFonts w:ascii="Chalkduster" w:hAnsi="Chalkduster" w:cs="Arial"/>
                          <w:sz w:val="22"/>
                          <w:szCs w:val="22"/>
                        </w:rPr>
                        <w:t>A</w:t>
                      </w:r>
                      <w:r w:rsidR="003152E5" w:rsidRPr="00412A45">
                        <w:rPr>
                          <w:rFonts w:ascii="Chalkduster" w:hAnsi="Chalkduster" w:cs="Arial"/>
                          <w:sz w:val="22"/>
                          <w:szCs w:val="22"/>
                        </w:rPr>
                        <w:t xml:space="preserve">nywhere in the U.S.A.? </w:t>
                      </w:r>
                      <w:r w:rsidR="00AC2611">
                        <w:rPr>
                          <w:rFonts w:ascii="Chalkduster" w:hAnsi="Chalkduster" w:cs="Arial"/>
                          <w:sz w:val="22"/>
                          <w:szCs w:val="22"/>
                        </w:rPr>
                        <w:t xml:space="preserve">   </w:t>
                      </w:r>
                    </w:p>
                    <w:p w14:paraId="33A00759" w14:textId="77777777" w:rsidR="009E6454" w:rsidRPr="009E6454" w:rsidRDefault="00657A84" w:rsidP="00AC2611">
                      <w:pPr>
                        <w:jc w:val="center"/>
                        <w:rPr>
                          <w:rFonts w:ascii="Chalkduster" w:hAnsi="Chalkduster" w:cs="Arial"/>
                          <w:sz w:val="22"/>
                          <w:szCs w:val="22"/>
                        </w:rPr>
                      </w:pPr>
                      <w:r w:rsidRPr="009E6454">
                        <w:rPr>
                          <w:rFonts w:ascii="Chalkduster" w:hAnsi="Chalkduster" w:cs="Arial"/>
                          <w:sz w:val="22"/>
                          <w:szCs w:val="22"/>
                        </w:rPr>
                        <w:t>Get</w:t>
                      </w:r>
                      <w:r w:rsidR="00AC2611" w:rsidRPr="009E6454">
                        <w:rPr>
                          <w:rFonts w:ascii="Chalkduster" w:hAnsi="Chalkduster" w:cs="Arial"/>
                          <w:sz w:val="22"/>
                          <w:szCs w:val="22"/>
                        </w:rPr>
                        <w:t xml:space="preserve"> </w:t>
                      </w:r>
                      <w:r w:rsidR="003152E5" w:rsidRPr="009E6454">
                        <w:rPr>
                          <w:rFonts w:ascii="Chalkduster" w:hAnsi="Chalkduster" w:cs="Arial"/>
                          <w:sz w:val="22"/>
                          <w:szCs w:val="22"/>
                        </w:rPr>
                        <w:t>th</w:t>
                      </w:r>
                      <w:r w:rsidR="00D263F4" w:rsidRPr="009E6454">
                        <w:rPr>
                          <w:rFonts w:ascii="Chalkduster" w:hAnsi="Chalkduster" w:cs="Arial"/>
                          <w:sz w:val="22"/>
                          <w:szCs w:val="22"/>
                        </w:rPr>
                        <w:t xml:space="preserve">e </w:t>
                      </w:r>
                    </w:p>
                    <w:p w14:paraId="5C4B6056" w14:textId="2EA2B900" w:rsidR="00AC2611" w:rsidRDefault="008767E2" w:rsidP="00AC2611">
                      <w:pPr>
                        <w:jc w:val="center"/>
                        <w:rPr>
                          <w:rFonts w:ascii="Chalkduster" w:hAnsi="Chalkduster" w:cs="Arial"/>
                          <w:sz w:val="22"/>
                          <w:szCs w:val="22"/>
                        </w:rPr>
                      </w:pPr>
                      <w:r>
                        <w:rPr>
                          <w:rFonts w:ascii="Chalkduster" w:hAnsi="Chalkduster" w:cs="Arial"/>
                          <w:b/>
                          <w:bCs/>
                          <w:sz w:val="22"/>
                          <w:szCs w:val="22"/>
                        </w:rPr>
                        <w:t>AA</w:t>
                      </w:r>
                      <w:r w:rsidR="009E6454">
                        <w:rPr>
                          <w:rFonts w:ascii="Chalkduster" w:hAnsi="Chalkduster" w:cs="Arial"/>
                          <w:b/>
                          <w:bCs/>
                          <w:sz w:val="22"/>
                          <w:szCs w:val="22"/>
                        </w:rPr>
                        <w:t xml:space="preserve"> M</w:t>
                      </w:r>
                      <w:r w:rsidR="006B6828" w:rsidRPr="00412A45">
                        <w:rPr>
                          <w:rFonts w:ascii="Chalkduster" w:hAnsi="Chalkduster" w:cs="Arial"/>
                          <w:b/>
                          <w:bCs/>
                          <w:sz w:val="22"/>
                          <w:szCs w:val="22"/>
                        </w:rPr>
                        <w:t>eeting</w:t>
                      </w:r>
                      <w:r w:rsidR="009E6454">
                        <w:rPr>
                          <w:rFonts w:ascii="Chalkduster" w:hAnsi="Chalkduster" w:cs="Arial"/>
                          <w:b/>
                          <w:bCs/>
                          <w:sz w:val="22"/>
                          <w:szCs w:val="22"/>
                        </w:rPr>
                        <w:t xml:space="preserve"> Guide</w:t>
                      </w:r>
                      <w:r w:rsidR="006B6828" w:rsidRPr="00412A45">
                        <w:rPr>
                          <w:rFonts w:ascii="Chalkduster" w:hAnsi="Chalkduster" w:cs="Arial"/>
                          <w:b/>
                          <w:bCs/>
                          <w:sz w:val="22"/>
                          <w:szCs w:val="22"/>
                        </w:rPr>
                        <w:t xml:space="preserve"> app</w:t>
                      </w:r>
                    </w:p>
                    <w:p w14:paraId="1A08DEB1" w14:textId="33E466E0" w:rsidR="00FD5426" w:rsidRPr="00412A45" w:rsidRDefault="003152E5">
                      <w:pPr>
                        <w:rPr>
                          <w:rFonts w:ascii="Chalkduster" w:hAnsi="Chalkduster" w:cs="Arial"/>
                          <w:sz w:val="22"/>
                          <w:szCs w:val="22"/>
                        </w:rPr>
                      </w:pPr>
                      <w:r w:rsidRPr="00412A45">
                        <w:rPr>
                          <w:rFonts w:ascii="Chalkduster" w:hAnsi="Chalkduster" w:cs="Arial"/>
                          <w:sz w:val="22"/>
                          <w:szCs w:val="22"/>
                        </w:rPr>
                        <w:t>on your phone</w:t>
                      </w:r>
                      <w:r w:rsidR="006B6828" w:rsidRPr="00412A45">
                        <w:rPr>
                          <w:rFonts w:ascii="Chalkduster" w:hAnsi="Chalkduster" w:cs="Arial"/>
                          <w:sz w:val="22"/>
                          <w:szCs w:val="22"/>
                        </w:rPr>
                        <w:t>.</w:t>
                      </w:r>
                    </w:p>
                    <w:p w14:paraId="1D242669" w14:textId="77777777" w:rsidR="003152E5" w:rsidRDefault="003152E5"/>
                  </w:txbxContent>
                </v:textbox>
              </v:shape>
            </w:pict>
          </mc:Fallback>
        </mc:AlternateContent>
      </w:r>
      <w:r w:rsidR="00022FF8">
        <w:rPr>
          <w:noProof/>
        </w:rPr>
        <w:drawing>
          <wp:inline distT="0" distB="0" distL="0" distR="0" wp14:anchorId="6C65C65C" wp14:editId="16855D5A">
            <wp:extent cx="1436294" cy="2325598"/>
            <wp:effectExtent l="0" t="0" r="0" b="0"/>
            <wp:docPr id="23" name="Picture 2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and white logo&#10;&#10;Description automatically generated with low confidence"/>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tretch>
                      <a:fillRect/>
                    </a:stretch>
                  </pic:blipFill>
                  <pic:spPr>
                    <a:xfrm>
                      <a:off x="0" y="0"/>
                      <a:ext cx="1653852" cy="2677860"/>
                    </a:xfrm>
                    <a:prstGeom prst="rect">
                      <a:avLst/>
                    </a:prstGeom>
                  </pic:spPr>
                </pic:pic>
              </a:graphicData>
            </a:graphic>
          </wp:inline>
        </w:drawing>
      </w:r>
    </w:p>
    <w:p w14:paraId="75FD0888" w14:textId="6C3CC6A9" w:rsidR="00604629" w:rsidRDefault="00604629" w:rsidP="007F17AE">
      <w:pPr>
        <w:ind w:left="288" w:right="720"/>
      </w:pPr>
      <w:r>
        <w:rPr>
          <w:noProof/>
        </w:rPr>
        <mc:AlternateContent>
          <mc:Choice Requires="wps">
            <w:drawing>
              <wp:anchor distT="0" distB="0" distL="114300" distR="114300" simplePos="0" relativeHeight="251693056" behindDoc="0" locked="0" layoutInCell="1" allowOverlap="1" wp14:anchorId="319784B9" wp14:editId="26BEB176">
                <wp:simplePos x="0" y="0"/>
                <wp:positionH relativeFrom="column">
                  <wp:posOffset>63500</wp:posOffset>
                </wp:positionH>
                <wp:positionV relativeFrom="paragraph">
                  <wp:posOffset>165735</wp:posOffset>
                </wp:positionV>
                <wp:extent cx="2755900" cy="4622800"/>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2755900" cy="4622800"/>
                        </a:xfrm>
                        <a:prstGeom prst="rect">
                          <a:avLst/>
                        </a:prstGeom>
                        <a:solidFill>
                          <a:schemeClr val="lt1"/>
                        </a:solidFill>
                        <a:ln w="6350">
                          <a:solidFill>
                            <a:prstClr val="black"/>
                          </a:solidFill>
                        </a:ln>
                      </wps:spPr>
                      <wps:txbx>
                        <w:txbxContent>
                          <w:p w14:paraId="1314CAD9" w14:textId="219926B3" w:rsidR="005E7F8A" w:rsidRPr="008F1703" w:rsidRDefault="005E7F8A" w:rsidP="00DE2DF5">
                            <w:pPr>
                              <w:spacing w:after="0"/>
                              <w:rPr>
                                <w:b/>
                                <w:bCs/>
                                <w:sz w:val="21"/>
                                <w:szCs w:val="21"/>
                              </w:rPr>
                            </w:pPr>
                            <w:r w:rsidRPr="008F1703">
                              <w:rPr>
                                <w:b/>
                                <w:bCs/>
                                <w:sz w:val="21"/>
                                <w:szCs w:val="21"/>
                              </w:rPr>
                              <w:t xml:space="preserve">DISTRICT 41 ARCHIVES </w:t>
                            </w:r>
                            <w:r w:rsidR="006C72F0" w:rsidRPr="008F1703">
                              <w:rPr>
                                <w:b/>
                                <w:bCs/>
                                <w:sz w:val="21"/>
                                <w:szCs w:val="21"/>
                              </w:rPr>
                              <w:t xml:space="preserve"> </w:t>
                            </w:r>
                          </w:p>
                          <w:p w14:paraId="467C7294" w14:textId="41E7A61C" w:rsidR="00FF35A3" w:rsidRPr="008F1703" w:rsidRDefault="00FF35A3" w:rsidP="00901082">
                            <w:pPr>
                              <w:spacing w:after="0"/>
                              <w:jc w:val="left"/>
                              <w:rPr>
                                <w:sz w:val="21"/>
                                <w:szCs w:val="21"/>
                              </w:rPr>
                            </w:pPr>
                            <w:r w:rsidRPr="008F1703">
                              <w:rPr>
                                <w:sz w:val="21"/>
                                <w:szCs w:val="21"/>
                              </w:rPr>
                              <w:t>Are you ho</w:t>
                            </w:r>
                            <w:r w:rsidR="00851EF3" w:rsidRPr="008F1703">
                              <w:rPr>
                                <w:sz w:val="21"/>
                                <w:szCs w:val="21"/>
                              </w:rPr>
                              <w:t>lding on to</w:t>
                            </w:r>
                            <w:r w:rsidRPr="008F1703">
                              <w:rPr>
                                <w:sz w:val="21"/>
                                <w:szCs w:val="21"/>
                              </w:rPr>
                              <w:t xml:space="preserve"> </w:t>
                            </w:r>
                            <w:r w:rsidR="005E7F8A" w:rsidRPr="008F1703">
                              <w:rPr>
                                <w:sz w:val="21"/>
                                <w:szCs w:val="21"/>
                              </w:rPr>
                              <w:t xml:space="preserve">materials </w:t>
                            </w:r>
                            <w:r w:rsidR="00D90FA3" w:rsidRPr="008F1703">
                              <w:rPr>
                                <w:sz w:val="21"/>
                                <w:szCs w:val="21"/>
                              </w:rPr>
                              <w:t xml:space="preserve">from District 41 </w:t>
                            </w:r>
                            <w:r w:rsidR="005E7F8A" w:rsidRPr="008F1703">
                              <w:rPr>
                                <w:sz w:val="21"/>
                                <w:szCs w:val="21"/>
                              </w:rPr>
                              <w:t>that</w:t>
                            </w:r>
                            <w:r w:rsidR="00217A08" w:rsidRPr="008F1703">
                              <w:rPr>
                                <w:sz w:val="21"/>
                                <w:szCs w:val="21"/>
                              </w:rPr>
                              <w:t xml:space="preserve"> </w:t>
                            </w:r>
                            <w:r w:rsidR="00D90FA3" w:rsidRPr="008F1703">
                              <w:rPr>
                                <w:sz w:val="21"/>
                                <w:szCs w:val="21"/>
                              </w:rPr>
                              <w:t xml:space="preserve">could be added to </w:t>
                            </w:r>
                            <w:r w:rsidR="005E7F8A" w:rsidRPr="008F1703">
                              <w:rPr>
                                <w:sz w:val="21"/>
                                <w:szCs w:val="21"/>
                              </w:rPr>
                              <w:t xml:space="preserve">our </w:t>
                            </w:r>
                            <w:r w:rsidR="00D90FA3" w:rsidRPr="008F1703">
                              <w:rPr>
                                <w:sz w:val="21"/>
                                <w:szCs w:val="21"/>
                              </w:rPr>
                              <w:t xml:space="preserve">District </w:t>
                            </w:r>
                            <w:r w:rsidR="000A0D2E" w:rsidRPr="008F1703">
                              <w:rPr>
                                <w:sz w:val="21"/>
                                <w:szCs w:val="21"/>
                              </w:rPr>
                              <w:t xml:space="preserve">Archives? </w:t>
                            </w:r>
                          </w:p>
                          <w:p w14:paraId="51094539" w14:textId="1D482EF7" w:rsidR="000A0D2E" w:rsidRPr="008F1703" w:rsidRDefault="00D155B5" w:rsidP="00901082">
                            <w:pPr>
                              <w:spacing w:after="0"/>
                              <w:jc w:val="left"/>
                              <w:rPr>
                                <w:b/>
                                <w:bCs/>
                                <w:sz w:val="21"/>
                                <w:szCs w:val="21"/>
                              </w:rPr>
                            </w:pPr>
                            <w:r w:rsidRPr="008F1703">
                              <w:rPr>
                                <w:sz w:val="21"/>
                                <w:szCs w:val="21"/>
                              </w:rPr>
                              <w:t xml:space="preserve">Calling all AA members that may have </w:t>
                            </w:r>
                            <w:r w:rsidR="007E201B" w:rsidRPr="008F1703">
                              <w:rPr>
                                <w:sz w:val="21"/>
                                <w:szCs w:val="21"/>
                              </w:rPr>
                              <w:t>interviews</w:t>
                            </w:r>
                            <w:r w:rsidRPr="008F1703">
                              <w:rPr>
                                <w:sz w:val="21"/>
                                <w:szCs w:val="21"/>
                              </w:rPr>
                              <w:t>,</w:t>
                            </w:r>
                            <w:r w:rsidR="007E201B" w:rsidRPr="008F1703">
                              <w:rPr>
                                <w:sz w:val="21"/>
                                <w:szCs w:val="21"/>
                              </w:rPr>
                              <w:t xml:space="preserve"> </w:t>
                            </w:r>
                            <w:r w:rsidR="001A7698" w:rsidRPr="008F1703">
                              <w:rPr>
                                <w:sz w:val="21"/>
                                <w:szCs w:val="21"/>
                              </w:rPr>
                              <w:t xml:space="preserve">CDs, print materials or anything that is pertinent to the history </w:t>
                            </w:r>
                            <w:r w:rsidR="00691C9A" w:rsidRPr="008F1703">
                              <w:rPr>
                                <w:sz w:val="21"/>
                                <w:szCs w:val="21"/>
                              </w:rPr>
                              <w:t>of District</w:t>
                            </w:r>
                            <w:r w:rsidR="005F7E92" w:rsidRPr="008F1703">
                              <w:rPr>
                                <w:sz w:val="21"/>
                                <w:szCs w:val="21"/>
                              </w:rPr>
                              <w:t xml:space="preserve"> 41.</w:t>
                            </w:r>
                            <w:r w:rsidR="001A7698" w:rsidRPr="008F1703">
                              <w:rPr>
                                <w:sz w:val="21"/>
                                <w:szCs w:val="21"/>
                              </w:rPr>
                              <w:t xml:space="preserve"> </w:t>
                            </w:r>
                            <w:r w:rsidR="00851EF3" w:rsidRPr="008F1703">
                              <w:rPr>
                                <w:sz w:val="21"/>
                                <w:szCs w:val="21"/>
                              </w:rPr>
                              <w:t xml:space="preserve">As </w:t>
                            </w:r>
                            <w:r w:rsidR="001A7698" w:rsidRPr="008F1703">
                              <w:rPr>
                                <w:sz w:val="21"/>
                                <w:szCs w:val="21"/>
                              </w:rPr>
                              <w:t xml:space="preserve">Archives </w:t>
                            </w:r>
                            <w:r w:rsidR="00F43833" w:rsidRPr="008F1703">
                              <w:rPr>
                                <w:sz w:val="21"/>
                                <w:szCs w:val="21"/>
                              </w:rPr>
                              <w:t>Chair,</w:t>
                            </w:r>
                            <w:r w:rsidR="007E201B" w:rsidRPr="008F1703">
                              <w:rPr>
                                <w:sz w:val="21"/>
                                <w:szCs w:val="21"/>
                              </w:rPr>
                              <w:t xml:space="preserve"> I</w:t>
                            </w:r>
                            <w:r w:rsidR="005F7E92" w:rsidRPr="008F1703">
                              <w:rPr>
                                <w:sz w:val="21"/>
                                <w:szCs w:val="21"/>
                              </w:rPr>
                              <w:t xml:space="preserve"> will </w:t>
                            </w:r>
                            <w:r w:rsidR="00691C9A" w:rsidRPr="008F1703">
                              <w:rPr>
                                <w:sz w:val="21"/>
                                <w:szCs w:val="21"/>
                              </w:rPr>
                              <w:t>be undertaking</w:t>
                            </w:r>
                            <w:r w:rsidR="001A7698" w:rsidRPr="008F1703">
                              <w:rPr>
                                <w:sz w:val="21"/>
                                <w:szCs w:val="21"/>
                              </w:rPr>
                              <w:t xml:space="preserve"> the </w:t>
                            </w:r>
                            <w:r w:rsidR="007E201B" w:rsidRPr="008F1703">
                              <w:rPr>
                                <w:sz w:val="21"/>
                                <w:szCs w:val="21"/>
                              </w:rPr>
                              <w:t xml:space="preserve">task </w:t>
                            </w:r>
                            <w:r w:rsidR="005F7E92" w:rsidRPr="008F1703">
                              <w:rPr>
                                <w:sz w:val="21"/>
                                <w:szCs w:val="21"/>
                              </w:rPr>
                              <w:t xml:space="preserve">of </w:t>
                            </w:r>
                            <w:r w:rsidR="000A0D2E" w:rsidRPr="008F1703">
                              <w:rPr>
                                <w:sz w:val="21"/>
                                <w:szCs w:val="21"/>
                              </w:rPr>
                              <w:t>transcribing</w:t>
                            </w:r>
                            <w:r w:rsidR="00691C9A" w:rsidRPr="008F1703">
                              <w:rPr>
                                <w:sz w:val="21"/>
                                <w:szCs w:val="21"/>
                              </w:rPr>
                              <w:t xml:space="preserve"> and organizing the</w:t>
                            </w:r>
                            <w:r w:rsidR="005F7E92" w:rsidRPr="008F1703">
                              <w:rPr>
                                <w:sz w:val="21"/>
                                <w:szCs w:val="21"/>
                              </w:rPr>
                              <w:t xml:space="preserve"> history of our District</w:t>
                            </w:r>
                            <w:r w:rsidR="000A0D2E" w:rsidRPr="008F1703">
                              <w:rPr>
                                <w:sz w:val="21"/>
                                <w:szCs w:val="21"/>
                              </w:rPr>
                              <w:t xml:space="preserve">. </w:t>
                            </w:r>
                            <w:r w:rsidR="0046426A" w:rsidRPr="008F1703">
                              <w:rPr>
                                <w:sz w:val="21"/>
                                <w:szCs w:val="21"/>
                              </w:rPr>
                              <w:t xml:space="preserve">I am looking </w:t>
                            </w:r>
                            <w:r w:rsidR="0046426A" w:rsidRPr="008F1703">
                              <w:rPr>
                                <w:b/>
                                <w:bCs/>
                                <w:i/>
                                <w:iCs/>
                                <w:sz w:val="21"/>
                                <w:szCs w:val="21"/>
                              </w:rPr>
                              <w:t>specifically</w:t>
                            </w:r>
                            <w:r w:rsidR="0046426A" w:rsidRPr="008F1703">
                              <w:rPr>
                                <w:sz w:val="21"/>
                                <w:szCs w:val="21"/>
                              </w:rPr>
                              <w:t xml:space="preserve"> for </w:t>
                            </w:r>
                            <w:r w:rsidR="00962775" w:rsidRPr="008F1703">
                              <w:rPr>
                                <w:sz w:val="21"/>
                                <w:szCs w:val="21"/>
                              </w:rPr>
                              <w:t xml:space="preserve">historical information </w:t>
                            </w:r>
                            <w:r w:rsidR="00962775" w:rsidRPr="008F1703">
                              <w:rPr>
                                <w:b/>
                                <w:bCs/>
                                <w:sz w:val="21"/>
                                <w:szCs w:val="21"/>
                              </w:rPr>
                              <w:t xml:space="preserve">for </w:t>
                            </w:r>
                            <w:r w:rsidR="0046426A" w:rsidRPr="008F1703">
                              <w:rPr>
                                <w:b/>
                                <w:bCs/>
                                <w:sz w:val="21"/>
                                <w:szCs w:val="21"/>
                              </w:rPr>
                              <w:t xml:space="preserve">District </w:t>
                            </w:r>
                            <w:r w:rsidR="00962775" w:rsidRPr="008F1703">
                              <w:rPr>
                                <w:b/>
                                <w:bCs/>
                                <w:sz w:val="21"/>
                                <w:szCs w:val="21"/>
                              </w:rPr>
                              <w:t>41.</w:t>
                            </w:r>
                            <w:r w:rsidR="00EB1A20" w:rsidRPr="008F1703">
                              <w:rPr>
                                <w:b/>
                                <w:bCs/>
                                <w:sz w:val="21"/>
                                <w:szCs w:val="21"/>
                              </w:rPr>
                              <w:t xml:space="preserve"> </w:t>
                            </w:r>
                          </w:p>
                          <w:p w14:paraId="2F098FB2" w14:textId="753E7392" w:rsidR="00935EEB" w:rsidRPr="008F1703" w:rsidRDefault="00691C9A" w:rsidP="00901082">
                            <w:pPr>
                              <w:spacing w:after="0"/>
                              <w:jc w:val="left"/>
                              <w:rPr>
                                <w:sz w:val="21"/>
                                <w:szCs w:val="21"/>
                              </w:rPr>
                            </w:pPr>
                            <w:r w:rsidRPr="008F1703">
                              <w:rPr>
                                <w:sz w:val="21"/>
                                <w:szCs w:val="21"/>
                              </w:rPr>
                              <w:t xml:space="preserve">These materials will be “archived” and </w:t>
                            </w:r>
                            <w:r w:rsidR="005E7F8A" w:rsidRPr="008F1703">
                              <w:rPr>
                                <w:sz w:val="21"/>
                                <w:szCs w:val="21"/>
                              </w:rPr>
                              <w:t>accessible</w:t>
                            </w:r>
                            <w:r w:rsidRPr="008F1703">
                              <w:rPr>
                                <w:sz w:val="21"/>
                                <w:szCs w:val="21"/>
                              </w:rPr>
                              <w:t xml:space="preserve"> </w:t>
                            </w:r>
                            <w:r w:rsidR="008548C4" w:rsidRPr="008F1703">
                              <w:rPr>
                                <w:sz w:val="21"/>
                                <w:szCs w:val="21"/>
                              </w:rPr>
                              <w:t>to</w:t>
                            </w:r>
                            <w:r w:rsidRPr="008F1703">
                              <w:rPr>
                                <w:sz w:val="21"/>
                                <w:szCs w:val="21"/>
                              </w:rPr>
                              <w:t xml:space="preserve"> a</w:t>
                            </w:r>
                            <w:r w:rsidR="00FF35A3" w:rsidRPr="008F1703">
                              <w:rPr>
                                <w:sz w:val="21"/>
                                <w:szCs w:val="21"/>
                              </w:rPr>
                              <w:t xml:space="preserve">ll </w:t>
                            </w:r>
                            <w:r w:rsidRPr="008F1703">
                              <w:rPr>
                                <w:sz w:val="21"/>
                                <w:szCs w:val="21"/>
                              </w:rPr>
                              <w:t>members of District 41</w:t>
                            </w:r>
                            <w:r w:rsidR="00EB1A20" w:rsidRPr="008F1703">
                              <w:rPr>
                                <w:sz w:val="21"/>
                                <w:szCs w:val="21"/>
                              </w:rPr>
                              <w:t>.</w:t>
                            </w:r>
                            <w:r w:rsidRPr="008F1703">
                              <w:rPr>
                                <w:sz w:val="21"/>
                                <w:szCs w:val="21"/>
                              </w:rPr>
                              <w:t xml:space="preserve"> </w:t>
                            </w:r>
                          </w:p>
                          <w:p w14:paraId="4B8EEC40" w14:textId="3768FA35" w:rsidR="005847DB" w:rsidRPr="008F1703" w:rsidRDefault="00657A84" w:rsidP="00901082">
                            <w:pPr>
                              <w:spacing w:after="0"/>
                              <w:jc w:val="left"/>
                              <w:rPr>
                                <w:i/>
                                <w:iCs/>
                                <w:sz w:val="21"/>
                                <w:szCs w:val="21"/>
                              </w:rPr>
                            </w:pPr>
                            <w:r w:rsidRPr="008F1703">
                              <w:rPr>
                                <w:i/>
                                <w:iCs/>
                                <w:sz w:val="21"/>
                                <w:szCs w:val="21"/>
                              </w:rPr>
                              <w:t xml:space="preserve">Contact the </w:t>
                            </w:r>
                            <w:r w:rsidR="000A0D2E" w:rsidRPr="008F1703">
                              <w:rPr>
                                <w:i/>
                                <w:iCs/>
                                <w:sz w:val="21"/>
                                <w:szCs w:val="21"/>
                              </w:rPr>
                              <w:t xml:space="preserve">Archives </w:t>
                            </w:r>
                            <w:r w:rsidR="00DE6916" w:rsidRPr="008F1703">
                              <w:rPr>
                                <w:i/>
                                <w:iCs/>
                                <w:sz w:val="21"/>
                                <w:szCs w:val="21"/>
                              </w:rPr>
                              <w:t>Chair, Lael</w:t>
                            </w:r>
                            <w:r w:rsidR="00851EF3" w:rsidRPr="008F1703">
                              <w:rPr>
                                <w:i/>
                                <w:iCs/>
                                <w:sz w:val="21"/>
                                <w:szCs w:val="21"/>
                              </w:rPr>
                              <w:t xml:space="preserve"> </w:t>
                            </w:r>
                          </w:p>
                          <w:p w14:paraId="28F9C50A" w14:textId="4C1327F9" w:rsidR="007507A2" w:rsidRPr="008F1703" w:rsidRDefault="00CA6D14" w:rsidP="00901082">
                            <w:pPr>
                              <w:spacing w:after="0"/>
                              <w:jc w:val="left"/>
                              <w:rPr>
                                <w:i/>
                                <w:iCs/>
                                <w:color w:val="000000" w:themeColor="text1"/>
                                <w:sz w:val="21"/>
                                <w:szCs w:val="21"/>
                                <w:u w:val="single"/>
                              </w:rPr>
                            </w:pPr>
                            <w:r w:rsidRPr="008F1703">
                              <w:rPr>
                                <w:i/>
                                <w:iCs/>
                                <w:color w:val="000000" w:themeColor="text1"/>
                                <w:sz w:val="21"/>
                                <w:szCs w:val="21"/>
                              </w:rPr>
                              <w:t xml:space="preserve">at </w:t>
                            </w:r>
                            <w:hyperlink r:id="rId14" w:history="1">
                              <w:r w:rsidR="00F4353B" w:rsidRPr="008F1703">
                                <w:rPr>
                                  <w:rStyle w:val="Hyperlink"/>
                                  <w:i/>
                                  <w:iCs/>
                                  <w:color w:val="000000" w:themeColor="text1"/>
                                  <w:sz w:val="21"/>
                                  <w:szCs w:val="21"/>
                                </w:rPr>
                                <w:t>dupage41aa@gmail.com</w:t>
                              </w:r>
                            </w:hyperlink>
                          </w:p>
                          <w:p w14:paraId="71490FBD" w14:textId="77777777" w:rsidR="004E4BB3" w:rsidRPr="002B4A29" w:rsidRDefault="004E4BB3" w:rsidP="00901082">
                            <w:pPr>
                              <w:spacing w:after="0"/>
                              <w:jc w:val="left"/>
                              <w:rPr>
                                <w:i/>
                                <w:iCs/>
                                <w:sz w:val="24"/>
                                <w:szCs w:val="24"/>
                                <w:u w:val="single"/>
                              </w:rPr>
                            </w:pPr>
                          </w:p>
                          <w:p w14:paraId="3FA4F1EF" w14:textId="6FB7334D" w:rsidR="00F4353B" w:rsidRPr="005847DB" w:rsidRDefault="00164706" w:rsidP="00DE2DF5">
                            <w:pPr>
                              <w:spacing w:after="0"/>
                              <w:rPr>
                                <w:i/>
                                <w:iCs/>
                                <w:sz w:val="18"/>
                                <w:szCs w:val="18"/>
                                <w:u w:val="single"/>
                              </w:rPr>
                            </w:pPr>
                            <w:r>
                              <w:rPr>
                                <w:noProof/>
                                <w:sz w:val="32"/>
                                <w:szCs w:val="32"/>
                              </w:rPr>
                              <w:drawing>
                                <wp:inline distT="0" distB="0" distL="0" distR="0" wp14:anchorId="6292DD8E" wp14:editId="374A75E4">
                                  <wp:extent cx="956879" cy="951921"/>
                                  <wp:effectExtent l="0" t="0" r="0" b="635"/>
                                  <wp:docPr id="33" name="Picture 3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linedraw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flipH="1">
                                            <a:off x="0" y="0"/>
                                            <a:ext cx="980219" cy="975140"/>
                                          </a:xfrm>
                                          <a:prstGeom prst="rect">
                                            <a:avLst/>
                                          </a:prstGeom>
                                        </pic:spPr>
                                      </pic:pic>
                                    </a:graphicData>
                                  </a:graphic>
                                </wp:inline>
                              </w:drawing>
                            </w:r>
                            <w:r w:rsidR="00B46CD3">
                              <w:rPr>
                                <w:i/>
                                <w:iCs/>
                                <w:sz w:val="18"/>
                                <w:szCs w:val="18"/>
                                <w:u w:val="single"/>
                              </w:rPr>
                              <w:t xml:space="preserve">   </w:t>
                            </w:r>
                            <w:r w:rsidR="00B46CD3">
                              <w:rPr>
                                <w:rFonts w:ascii="Noteworthy Light" w:hAnsi="Noteworthy Light" w:cs="Consolas"/>
                                <w:b/>
                                <w:bCs/>
                                <w:noProof/>
                                <w:sz w:val="24"/>
                                <w:szCs w:val="24"/>
                              </w:rPr>
                              <w:drawing>
                                <wp:inline distT="0" distB="0" distL="0" distR="0" wp14:anchorId="623811EC" wp14:editId="2DED73EF">
                                  <wp:extent cx="916733" cy="814705"/>
                                  <wp:effectExtent l="0" t="0" r="0" b="0"/>
                                  <wp:docPr id="34" name="Picture 34"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sig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944671" cy="839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84B9" id="Text Box 37" o:spid="_x0000_s1029" type="#_x0000_t202" style="position:absolute;left:0;text-align:left;margin-left:5pt;margin-top:13.05pt;width:217pt;height:3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" fillcolor="white [3201]" strokeweight=".5pt">
                <v:textbox>
                  <w:txbxContent>
                    <w:p w14:paraId="1314CAD9" w14:textId="219926B3" w:rsidR="005E7F8A" w:rsidRPr="008F1703" w:rsidRDefault="005E7F8A" w:rsidP="00DE2DF5">
                      <w:pPr>
                        <w:spacing w:after="0"/>
                        <w:rPr>
                          <w:b/>
                          <w:bCs/>
                          <w:sz w:val="21"/>
                          <w:szCs w:val="21"/>
                        </w:rPr>
                      </w:pPr>
                      <w:r w:rsidRPr="008F1703">
                        <w:rPr>
                          <w:b/>
                          <w:bCs/>
                          <w:sz w:val="21"/>
                          <w:szCs w:val="21"/>
                        </w:rPr>
                        <w:t xml:space="preserve">DISTRICT 41 ARCHIVES </w:t>
                      </w:r>
                      <w:r w:rsidR="006C72F0" w:rsidRPr="008F1703">
                        <w:rPr>
                          <w:b/>
                          <w:bCs/>
                          <w:sz w:val="21"/>
                          <w:szCs w:val="21"/>
                        </w:rPr>
                        <w:t xml:space="preserve"> </w:t>
                      </w:r>
                    </w:p>
                    <w:p w14:paraId="467C7294" w14:textId="41E7A61C" w:rsidR="00FF35A3" w:rsidRPr="008F1703" w:rsidRDefault="00FF35A3" w:rsidP="00901082">
                      <w:pPr>
                        <w:spacing w:after="0"/>
                        <w:jc w:val="left"/>
                        <w:rPr>
                          <w:sz w:val="21"/>
                          <w:szCs w:val="21"/>
                        </w:rPr>
                      </w:pPr>
                      <w:r w:rsidRPr="008F1703">
                        <w:rPr>
                          <w:sz w:val="21"/>
                          <w:szCs w:val="21"/>
                        </w:rPr>
                        <w:t>Are you ho</w:t>
                      </w:r>
                      <w:r w:rsidR="00851EF3" w:rsidRPr="008F1703">
                        <w:rPr>
                          <w:sz w:val="21"/>
                          <w:szCs w:val="21"/>
                        </w:rPr>
                        <w:t>lding on to</w:t>
                      </w:r>
                      <w:r w:rsidRPr="008F1703">
                        <w:rPr>
                          <w:sz w:val="21"/>
                          <w:szCs w:val="21"/>
                        </w:rPr>
                        <w:t xml:space="preserve"> </w:t>
                      </w:r>
                      <w:r w:rsidR="005E7F8A" w:rsidRPr="008F1703">
                        <w:rPr>
                          <w:sz w:val="21"/>
                          <w:szCs w:val="21"/>
                        </w:rPr>
                        <w:t xml:space="preserve">materials </w:t>
                      </w:r>
                      <w:r w:rsidR="00D90FA3" w:rsidRPr="008F1703">
                        <w:rPr>
                          <w:sz w:val="21"/>
                          <w:szCs w:val="21"/>
                        </w:rPr>
                        <w:t xml:space="preserve">from District 41 </w:t>
                      </w:r>
                      <w:r w:rsidR="005E7F8A" w:rsidRPr="008F1703">
                        <w:rPr>
                          <w:sz w:val="21"/>
                          <w:szCs w:val="21"/>
                        </w:rPr>
                        <w:t>that</w:t>
                      </w:r>
                      <w:r w:rsidR="00217A08" w:rsidRPr="008F1703">
                        <w:rPr>
                          <w:sz w:val="21"/>
                          <w:szCs w:val="21"/>
                        </w:rPr>
                        <w:t xml:space="preserve"> </w:t>
                      </w:r>
                      <w:r w:rsidR="00D90FA3" w:rsidRPr="008F1703">
                        <w:rPr>
                          <w:sz w:val="21"/>
                          <w:szCs w:val="21"/>
                        </w:rPr>
                        <w:t xml:space="preserve">could be added to </w:t>
                      </w:r>
                      <w:r w:rsidR="005E7F8A" w:rsidRPr="008F1703">
                        <w:rPr>
                          <w:sz w:val="21"/>
                          <w:szCs w:val="21"/>
                        </w:rPr>
                        <w:t xml:space="preserve">our </w:t>
                      </w:r>
                      <w:r w:rsidR="00D90FA3" w:rsidRPr="008F1703">
                        <w:rPr>
                          <w:sz w:val="21"/>
                          <w:szCs w:val="21"/>
                        </w:rPr>
                        <w:t xml:space="preserve">District </w:t>
                      </w:r>
                      <w:r w:rsidR="000A0D2E" w:rsidRPr="008F1703">
                        <w:rPr>
                          <w:sz w:val="21"/>
                          <w:szCs w:val="21"/>
                        </w:rPr>
                        <w:t xml:space="preserve">Archives? </w:t>
                      </w:r>
                    </w:p>
                    <w:p w14:paraId="51094539" w14:textId="1D482EF7" w:rsidR="000A0D2E" w:rsidRPr="008F1703" w:rsidRDefault="00D155B5" w:rsidP="00901082">
                      <w:pPr>
                        <w:spacing w:after="0"/>
                        <w:jc w:val="left"/>
                        <w:rPr>
                          <w:b/>
                          <w:bCs/>
                          <w:sz w:val="21"/>
                          <w:szCs w:val="21"/>
                        </w:rPr>
                      </w:pPr>
                      <w:r w:rsidRPr="008F1703">
                        <w:rPr>
                          <w:sz w:val="21"/>
                          <w:szCs w:val="21"/>
                        </w:rPr>
                        <w:t xml:space="preserve">Calling all AA members that may have </w:t>
                      </w:r>
                      <w:r w:rsidR="007E201B" w:rsidRPr="008F1703">
                        <w:rPr>
                          <w:sz w:val="21"/>
                          <w:szCs w:val="21"/>
                        </w:rPr>
                        <w:t>interviews</w:t>
                      </w:r>
                      <w:r w:rsidRPr="008F1703">
                        <w:rPr>
                          <w:sz w:val="21"/>
                          <w:szCs w:val="21"/>
                        </w:rPr>
                        <w:t>,</w:t>
                      </w:r>
                      <w:r w:rsidR="007E201B" w:rsidRPr="008F1703">
                        <w:rPr>
                          <w:sz w:val="21"/>
                          <w:szCs w:val="21"/>
                        </w:rPr>
                        <w:t xml:space="preserve"> </w:t>
                      </w:r>
                      <w:r w:rsidR="001A7698" w:rsidRPr="008F1703">
                        <w:rPr>
                          <w:sz w:val="21"/>
                          <w:szCs w:val="21"/>
                        </w:rPr>
                        <w:t xml:space="preserve">CDs, print materials or anything that is pertinent to the history </w:t>
                      </w:r>
                      <w:r w:rsidR="00691C9A" w:rsidRPr="008F1703">
                        <w:rPr>
                          <w:sz w:val="21"/>
                          <w:szCs w:val="21"/>
                        </w:rPr>
                        <w:t>of District</w:t>
                      </w:r>
                      <w:r w:rsidR="005F7E92" w:rsidRPr="008F1703">
                        <w:rPr>
                          <w:sz w:val="21"/>
                          <w:szCs w:val="21"/>
                        </w:rPr>
                        <w:t xml:space="preserve"> 41.</w:t>
                      </w:r>
                      <w:r w:rsidR="001A7698" w:rsidRPr="008F1703">
                        <w:rPr>
                          <w:sz w:val="21"/>
                          <w:szCs w:val="21"/>
                        </w:rPr>
                        <w:t xml:space="preserve"> </w:t>
                      </w:r>
                      <w:r w:rsidR="00851EF3" w:rsidRPr="008F1703">
                        <w:rPr>
                          <w:sz w:val="21"/>
                          <w:szCs w:val="21"/>
                        </w:rPr>
                        <w:t xml:space="preserve">As </w:t>
                      </w:r>
                      <w:r w:rsidR="001A7698" w:rsidRPr="008F1703">
                        <w:rPr>
                          <w:sz w:val="21"/>
                          <w:szCs w:val="21"/>
                        </w:rPr>
                        <w:t xml:space="preserve">Archives </w:t>
                      </w:r>
                      <w:r w:rsidR="00F43833" w:rsidRPr="008F1703">
                        <w:rPr>
                          <w:sz w:val="21"/>
                          <w:szCs w:val="21"/>
                        </w:rPr>
                        <w:t>Chair,</w:t>
                      </w:r>
                      <w:r w:rsidR="007E201B" w:rsidRPr="008F1703">
                        <w:rPr>
                          <w:sz w:val="21"/>
                          <w:szCs w:val="21"/>
                        </w:rPr>
                        <w:t xml:space="preserve"> I</w:t>
                      </w:r>
                      <w:r w:rsidR="005F7E92" w:rsidRPr="008F1703">
                        <w:rPr>
                          <w:sz w:val="21"/>
                          <w:szCs w:val="21"/>
                        </w:rPr>
                        <w:t xml:space="preserve"> will </w:t>
                      </w:r>
                      <w:r w:rsidR="00691C9A" w:rsidRPr="008F1703">
                        <w:rPr>
                          <w:sz w:val="21"/>
                          <w:szCs w:val="21"/>
                        </w:rPr>
                        <w:t>be undertaking</w:t>
                      </w:r>
                      <w:r w:rsidR="001A7698" w:rsidRPr="008F1703">
                        <w:rPr>
                          <w:sz w:val="21"/>
                          <w:szCs w:val="21"/>
                        </w:rPr>
                        <w:t xml:space="preserve"> the </w:t>
                      </w:r>
                      <w:r w:rsidR="007E201B" w:rsidRPr="008F1703">
                        <w:rPr>
                          <w:sz w:val="21"/>
                          <w:szCs w:val="21"/>
                        </w:rPr>
                        <w:t xml:space="preserve">task </w:t>
                      </w:r>
                      <w:r w:rsidR="005F7E92" w:rsidRPr="008F1703">
                        <w:rPr>
                          <w:sz w:val="21"/>
                          <w:szCs w:val="21"/>
                        </w:rPr>
                        <w:t xml:space="preserve">of </w:t>
                      </w:r>
                      <w:r w:rsidR="000A0D2E" w:rsidRPr="008F1703">
                        <w:rPr>
                          <w:sz w:val="21"/>
                          <w:szCs w:val="21"/>
                        </w:rPr>
                        <w:t>transcribing</w:t>
                      </w:r>
                      <w:r w:rsidR="00691C9A" w:rsidRPr="008F1703">
                        <w:rPr>
                          <w:sz w:val="21"/>
                          <w:szCs w:val="21"/>
                        </w:rPr>
                        <w:t xml:space="preserve"> and organizing the</w:t>
                      </w:r>
                      <w:r w:rsidR="005F7E92" w:rsidRPr="008F1703">
                        <w:rPr>
                          <w:sz w:val="21"/>
                          <w:szCs w:val="21"/>
                        </w:rPr>
                        <w:t xml:space="preserve"> history of our District</w:t>
                      </w:r>
                      <w:r w:rsidR="000A0D2E" w:rsidRPr="008F1703">
                        <w:rPr>
                          <w:sz w:val="21"/>
                          <w:szCs w:val="21"/>
                        </w:rPr>
                        <w:t xml:space="preserve">. </w:t>
                      </w:r>
                      <w:r w:rsidR="0046426A" w:rsidRPr="008F1703">
                        <w:rPr>
                          <w:sz w:val="21"/>
                          <w:szCs w:val="21"/>
                        </w:rPr>
                        <w:t xml:space="preserve">I am looking </w:t>
                      </w:r>
                      <w:r w:rsidR="0046426A" w:rsidRPr="008F1703">
                        <w:rPr>
                          <w:b/>
                          <w:bCs/>
                          <w:i/>
                          <w:iCs/>
                          <w:sz w:val="21"/>
                          <w:szCs w:val="21"/>
                        </w:rPr>
                        <w:t>specifically</w:t>
                      </w:r>
                      <w:r w:rsidR="0046426A" w:rsidRPr="008F1703">
                        <w:rPr>
                          <w:sz w:val="21"/>
                          <w:szCs w:val="21"/>
                        </w:rPr>
                        <w:t xml:space="preserve"> for </w:t>
                      </w:r>
                      <w:r w:rsidR="00962775" w:rsidRPr="008F1703">
                        <w:rPr>
                          <w:sz w:val="21"/>
                          <w:szCs w:val="21"/>
                        </w:rPr>
                        <w:t xml:space="preserve">historical information </w:t>
                      </w:r>
                      <w:r w:rsidR="00962775" w:rsidRPr="008F1703">
                        <w:rPr>
                          <w:b/>
                          <w:bCs/>
                          <w:sz w:val="21"/>
                          <w:szCs w:val="21"/>
                        </w:rPr>
                        <w:t xml:space="preserve">for </w:t>
                      </w:r>
                      <w:r w:rsidR="0046426A" w:rsidRPr="008F1703">
                        <w:rPr>
                          <w:b/>
                          <w:bCs/>
                          <w:sz w:val="21"/>
                          <w:szCs w:val="21"/>
                        </w:rPr>
                        <w:t xml:space="preserve">District </w:t>
                      </w:r>
                      <w:r w:rsidR="00962775" w:rsidRPr="008F1703">
                        <w:rPr>
                          <w:b/>
                          <w:bCs/>
                          <w:sz w:val="21"/>
                          <w:szCs w:val="21"/>
                        </w:rPr>
                        <w:t>41.</w:t>
                      </w:r>
                      <w:r w:rsidR="00EB1A20" w:rsidRPr="008F1703">
                        <w:rPr>
                          <w:b/>
                          <w:bCs/>
                          <w:sz w:val="21"/>
                          <w:szCs w:val="21"/>
                        </w:rPr>
                        <w:t xml:space="preserve"> </w:t>
                      </w:r>
                    </w:p>
                    <w:p w14:paraId="2F098FB2" w14:textId="753E7392" w:rsidR="00935EEB" w:rsidRPr="008F1703" w:rsidRDefault="00691C9A" w:rsidP="00901082">
                      <w:pPr>
                        <w:spacing w:after="0"/>
                        <w:jc w:val="left"/>
                        <w:rPr>
                          <w:sz w:val="21"/>
                          <w:szCs w:val="21"/>
                        </w:rPr>
                      </w:pPr>
                      <w:r w:rsidRPr="008F1703">
                        <w:rPr>
                          <w:sz w:val="21"/>
                          <w:szCs w:val="21"/>
                        </w:rPr>
                        <w:t xml:space="preserve">These materials will be “archived” and </w:t>
                      </w:r>
                      <w:r w:rsidR="005E7F8A" w:rsidRPr="008F1703">
                        <w:rPr>
                          <w:sz w:val="21"/>
                          <w:szCs w:val="21"/>
                        </w:rPr>
                        <w:t>accessible</w:t>
                      </w:r>
                      <w:r w:rsidRPr="008F1703">
                        <w:rPr>
                          <w:sz w:val="21"/>
                          <w:szCs w:val="21"/>
                        </w:rPr>
                        <w:t xml:space="preserve"> </w:t>
                      </w:r>
                      <w:r w:rsidR="008548C4" w:rsidRPr="008F1703">
                        <w:rPr>
                          <w:sz w:val="21"/>
                          <w:szCs w:val="21"/>
                        </w:rPr>
                        <w:t>to</w:t>
                      </w:r>
                      <w:r w:rsidRPr="008F1703">
                        <w:rPr>
                          <w:sz w:val="21"/>
                          <w:szCs w:val="21"/>
                        </w:rPr>
                        <w:t xml:space="preserve"> a</w:t>
                      </w:r>
                      <w:r w:rsidR="00FF35A3" w:rsidRPr="008F1703">
                        <w:rPr>
                          <w:sz w:val="21"/>
                          <w:szCs w:val="21"/>
                        </w:rPr>
                        <w:t xml:space="preserve">ll </w:t>
                      </w:r>
                      <w:r w:rsidRPr="008F1703">
                        <w:rPr>
                          <w:sz w:val="21"/>
                          <w:szCs w:val="21"/>
                        </w:rPr>
                        <w:t>members of District 41</w:t>
                      </w:r>
                      <w:r w:rsidR="00EB1A20" w:rsidRPr="008F1703">
                        <w:rPr>
                          <w:sz w:val="21"/>
                          <w:szCs w:val="21"/>
                        </w:rPr>
                        <w:t>.</w:t>
                      </w:r>
                      <w:r w:rsidRPr="008F1703">
                        <w:rPr>
                          <w:sz w:val="21"/>
                          <w:szCs w:val="21"/>
                        </w:rPr>
                        <w:t xml:space="preserve"> </w:t>
                      </w:r>
                    </w:p>
                    <w:p w14:paraId="4B8EEC40" w14:textId="3768FA35" w:rsidR="005847DB" w:rsidRPr="008F1703" w:rsidRDefault="00657A84" w:rsidP="00901082">
                      <w:pPr>
                        <w:spacing w:after="0"/>
                        <w:jc w:val="left"/>
                        <w:rPr>
                          <w:i/>
                          <w:iCs/>
                          <w:sz w:val="21"/>
                          <w:szCs w:val="21"/>
                        </w:rPr>
                      </w:pPr>
                      <w:r w:rsidRPr="008F1703">
                        <w:rPr>
                          <w:i/>
                          <w:iCs/>
                          <w:sz w:val="21"/>
                          <w:szCs w:val="21"/>
                        </w:rPr>
                        <w:t xml:space="preserve">Contact the </w:t>
                      </w:r>
                      <w:r w:rsidR="000A0D2E" w:rsidRPr="008F1703">
                        <w:rPr>
                          <w:i/>
                          <w:iCs/>
                          <w:sz w:val="21"/>
                          <w:szCs w:val="21"/>
                        </w:rPr>
                        <w:t xml:space="preserve">Archives </w:t>
                      </w:r>
                      <w:r w:rsidR="00DE6916" w:rsidRPr="008F1703">
                        <w:rPr>
                          <w:i/>
                          <w:iCs/>
                          <w:sz w:val="21"/>
                          <w:szCs w:val="21"/>
                        </w:rPr>
                        <w:t>Chair, Lael</w:t>
                      </w:r>
                      <w:r w:rsidR="00851EF3" w:rsidRPr="008F1703">
                        <w:rPr>
                          <w:i/>
                          <w:iCs/>
                          <w:sz w:val="21"/>
                          <w:szCs w:val="21"/>
                        </w:rPr>
                        <w:t xml:space="preserve"> </w:t>
                      </w:r>
                    </w:p>
                    <w:p w14:paraId="28F9C50A" w14:textId="4C1327F9" w:rsidR="007507A2" w:rsidRPr="008F1703" w:rsidRDefault="00CA6D14" w:rsidP="00901082">
                      <w:pPr>
                        <w:spacing w:after="0"/>
                        <w:jc w:val="left"/>
                        <w:rPr>
                          <w:i/>
                          <w:iCs/>
                          <w:color w:val="000000" w:themeColor="text1"/>
                          <w:sz w:val="21"/>
                          <w:szCs w:val="21"/>
                          <w:u w:val="single"/>
                        </w:rPr>
                      </w:pPr>
                      <w:r w:rsidRPr="008F1703">
                        <w:rPr>
                          <w:i/>
                          <w:iCs/>
                          <w:color w:val="000000" w:themeColor="text1"/>
                          <w:sz w:val="21"/>
                          <w:szCs w:val="21"/>
                        </w:rPr>
                        <w:t xml:space="preserve">at </w:t>
                      </w:r>
                      <w:hyperlink r:id="rId17" w:history="1">
                        <w:r w:rsidR="00F4353B" w:rsidRPr="008F1703">
                          <w:rPr>
                            <w:rStyle w:val="Hyperlink"/>
                            <w:i/>
                            <w:iCs/>
                            <w:color w:val="000000" w:themeColor="text1"/>
                            <w:sz w:val="21"/>
                            <w:szCs w:val="21"/>
                          </w:rPr>
                          <w:t>dupage41aa@gmail.com</w:t>
                        </w:r>
                      </w:hyperlink>
                    </w:p>
                    <w:p w14:paraId="71490FBD" w14:textId="77777777" w:rsidR="004E4BB3" w:rsidRPr="002B4A29" w:rsidRDefault="004E4BB3" w:rsidP="00901082">
                      <w:pPr>
                        <w:spacing w:after="0"/>
                        <w:jc w:val="left"/>
                        <w:rPr>
                          <w:i/>
                          <w:iCs/>
                          <w:sz w:val="24"/>
                          <w:szCs w:val="24"/>
                          <w:u w:val="single"/>
                        </w:rPr>
                      </w:pPr>
                    </w:p>
                    <w:p w14:paraId="3FA4F1EF" w14:textId="6FB7334D" w:rsidR="00F4353B" w:rsidRPr="005847DB" w:rsidRDefault="00164706" w:rsidP="00DE2DF5">
                      <w:pPr>
                        <w:spacing w:after="0"/>
                        <w:rPr>
                          <w:i/>
                          <w:iCs/>
                          <w:sz w:val="18"/>
                          <w:szCs w:val="18"/>
                          <w:u w:val="single"/>
                        </w:rPr>
                      </w:pPr>
                      <w:r>
                        <w:rPr>
                          <w:noProof/>
                          <w:sz w:val="32"/>
                          <w:szCs w:val="32"/>
                        </w:rPr>
                        <w:drawing>
                          <wp:inline distT="0" distB="0" distL="0" distR="0" wp14:anchorId="6292DD8E" wp14:editId="374A75E4">
                            <wp:extent cx="956879" cy="951921"/>
                            <wp:effectExtent l="0" t="0" r="0" b="635"/>
                            <wp:docPr id="33" name="Picture 3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line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980219" cy="975140"/>
                                    </a:xfrm>
                                    <a:prstGeom prst="rect">
                                      <a:avLst/>
                                    </a:prstGeom>
                                  </pic:spPr>
                                </pic:pic>
                              </a:graphicData>
                            </a:graphic>
                          </wp:inline>
                        </w:drawing>
                      </w:r>
                      <w:r w:rsidR="00B46CD3">
                        <w:rPr>
                          <w:i/>
                          <w:iCs/>
                          <w:sz w:val="18"/>
                          <w:szCs w:val="18"/>
                          <w:u w:val="single"/>
                        </w:rPr>
                        <w:t xml:space="preserve">   </w:t>
                      </w:r>
                      <w:r w:rsidR="00B46CD3">
                        <w:rPr>
                          <w:rFonts w:ascii="Noteworthy Light" w:hAnsi="Noteworthy Light" w:cs="Consolas"/>
                          <w:b/>
                          <w:bCs/>
                          <w:noProof/>
                          <w:sz w:val="24"/>
                          <w:szCs w:val="24"/>
                        </w:rPr>
                        <w:drawing>
                          <wp:inline distT="0" distB="0" distL="0" distR="0" wp14:anchorId="623811EC" wp14:editId="2DED73EF">
                            <wp:extent cx="916733" cy="814705"/>
                            <wp:effectExtent l="0" t="0" r="0" b="0"/>
                            <wp:docPr id="34" name="Picture 34"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sign&#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944671" cy="839534"/>
                                    </a:xfrm>
                                    <a:prstGeom prst="rect">
                                      <a:avLst/>
                                    </a:prstGeom>
                                  </pic:spPr>
                                </pic:pic>
                              </a:graphicData>
                            </a:graphic>
                          </wp:inline>
                        </w:drawing>
                      </w:r>
                    </w:p>
                  </w:txbxContent>
                </v:textbox>
              </v:shape>
            </w:pict>
          </mc:Fallback>
        </mc:AlternateContent>
      </w:r>
    </w:p>
    <w:p w14:paraId="56462B85" w14:textId="6A79236A" w:rsidR="00604629" w:rsidRDefault="00604629" w:rsidP="007F17AE">
      <w:pPr>
        <w:ind w:left="288" w:right="720"/>
      </w:pPr>
    </w:p>
    <w:p w14:paraId="7528C830" w14:textId="3D999C74" w:rsidR="00604629" w:rsidRDefault="007A3BAE" w:rsidP="007F17AE">
      <w:pPr>
        <w:ind w:left="288" w:right="720"/>
      </w:pPr>
      <w:r>
        <w:rPr>
          <w:noProof/>
        </w:rPr>
        <mc:AlternateContent>
          <mc:Choice Requires="wps">
            <w:drawing>
              <wp:anchor distT="0" distB="0" distL="114300" distR="114300" simplePos="0" relativeHeight="251724800" behindDoc="0" locked="0" layoutInCell="1" allowOverlap="1" wp14:anchorId="4913E4D5" wp14:editId="69B14F41">
                <wp:simplePos x="0" y="0"/>
                <wp:positionH relativeFrom="column">
                  <wp:posOffset>177800</wp:posOffset>
                </wp:positionH>
                <wp:positionV relativeFrom="paragraph">
                  <wp:posOffset>4443095</wp:posOffset>
                </wp:positionV>
                <wp:extent cx="2387600" cy="1765300"/>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2387600" cy="1765300"/>
                        </a:xfrm>
                        <a:prstGeom prst="rect">
                          <a:avLst/>
                        </a:prstGeom>
                        <a:solidFill>
                          <a:schemeClr val="lt1"/>
                        </a:solidFill>
                        <a:ln w="6350">
                          <a:solidFill>
                            <a:prstClr val="black"/>
                          </a:solidFill>
                        </a:ln>
                      </wps:spPr>
                      <wps:txbx>
                        <w:txbxContent>
                          <w:p w14:paraId="3E28B2FD" w14:textId="7DF33938" w:rsidR="007A3BAE" w:rsidRPr="00657D04" w:rsidRDefault="007A3BAE" w:rsidP="00147918">
                            <w:pPr>
                              <w:spacing w:after="0"/>
                              <w:jc w:val="left"/>
                              <w:rPr>
                                <w:rFonts w:ascii="Baloo Tammudu 2 Medium" w:hAnsi="Baloo Tammudu 2 Medium" w:cs="Baloo Tammudu 2 Medium"/>
                              </w:rPr>
                            </w:pPr>
                            <w:r w:rsidRPr="00657D04">
                              <w:rPr>
                                <w:rFonts w:ascii="Baloo Tammudu 2 Medium" w:hAnsi="Baloo Tammudu 2 Medium" w:cs="Baloo Tammudu 2 Medium"/>
                              </w:rPr>
                              <w:t>DONATE TO DISTRICT 41</w:t>
                            </w:r>
                            <w:r w:rsidR="00766232">
                              <w:rPr>
                                <w:rFonts w:ascii="Baloo Tammudu 2 Medium" w:hAnsi="Baloo Tammudu 2 Medium" w:cs="Baloo Tammudu 2 Medium"/>
                              </w:rPr>
                              <w:t xml:space="preserve">   </w:t>
                            </w:r>
                            <w:r w:rsidR="00657D04" w:rsidRPr="00657D04">
                              <w:rPr>
                                <w:rFonts w:ascii="Baloo Tammudu 2 Medium" w:hAnsi="Baloo Tammudu 2 Medium" w:cs="Baloo Tammudu 2 Medium"/>
                              </w:rPr>
                              <w:t>VIA VENMO</w:t>
                            </w:r>
                          </w:p>
                          <w:p w14:paraId="60ED18FA" w14:textId="120C051C" w:rsidR="00657D04" w:rsidRDefault="00657D04">
                            <w:r>
                              <w:rPr>
                                <w:noProof/>
                              </w:rPr>
                              <w:drawing>
                                <wp:inline distT="0" distB="0" distL="0" distR="0" wp14:anchorId="722CC2A7" wp14:editId="0B413451">
                                  <wp:extent cx="1274445" cy="1324610"/>
                                  <wp:effectExtent l="0" t="0" r="0" b="0"/>
                                  <wp:docPr id="45" name="Picture 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74445" cy="132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E4D5" id="Text Box 44" o:spid="_x0000_s1030" type="#_x0000_t202" style="position:absolute;left:0;text-align:left;margin-left:14pt;margin-top:349.85pt;width:188pt;height:1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" fillcolor="white [3201]" strokeweight=".5pt">
                <v:textbox>
                  <w:txbxContent>
                    <w:p w14:paraId="3E28B2FD" w14:textId="7DF33938" w:rsidR="007A3BAE" w:rsidRPr="00657D04" w:rsidRDefault="007A3BAE" w:rsidP="00147918">
                      <w:pPr>
                        <w:spacing w:after="0"/>
                        <w:jc w:val="left"/>
                        <w:rPr>
                          <w:rFonts w:ascii="Baloo Tammudu 2 Medium" w:hAnsi="Baloo Tammudu 2 Medium" w:cs="Baloo Tammudu 2 Medium"/>
                        </w:rPr>
                      </w:pPr>
                      <w:r w:rsidRPr="00657D04">
                        <w:rPr>
                          <w:rFonts w:ascii="Baloo Tammudu 2 Medium" w:hAnsi="Baloo Tammudu 2 Medium" w:cs="Baloo Tammudu 2 Medium"/>
                        </w:rPr>
                        <w:t>DONATE TO DISTRICT 41</w:t>
                      </w:r>
                      <w:r w:rsidR="00766232">
                        <w:rPr>
                          <w:rFonts w:ascii="Baloo Tammudu 2 Medium" w:hAnsi="Baloo Tammudu 2 Medium" w:cs="Baloo Tammudu 2 Medium"/>
                        </w:rPr>
                        <w:t xml:space="preserve">   </w:t>
                      </w:r>
                      <w:r w:rsidR="00657D04" w:rsidRPr="00657D04">
                        <w:rPr>
                          <w:rFonts w:ascii="Baloo Tammudu 2 Medium" w:hAnsi="Baloo Tammudu 2 Medium" w:cs="Baloo Tammudu 2 Medium"/>
                        </w:rPr>
                        <w:t>VIA VENMO</w:t>
                      </w:r>
                    </w:p>
                    <w:p w14:paraId="60ED18FA" w14:textId="120C051C" w:rsidR="00657D04" w:rsidRDefault="00657D04">
                      <w:r>
                        <w:rPr>
                          <w:noProof/>
                        </w:rPr>
                        <w:drawing>
                          <wp:inline distT="0" distB="0" distL="0" distR="0" wp14:anchorId="722CC2A7" wp14:editId="0B413451">
                            <wp:extent cx="1274445" cy="1324610"/>
                            <wp:effectExtent l="0" t="0" r="0" b="0"/>
                            <wp:docPr id="45" name="Picture 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74445" cy="1324610"/>
                                    </a:xfrm>
                                    <a:prstGeom prst="rect">
                                      <a:avLst/>
                                    </a:prstGeom>
                                  </pic:spPr>
                                </pic:pic>
                              </a:graphicData>
                            </a:graphic>
                          </wp:inline>
                        </w:drawing>
                      </w:r>
                    </w:p>
                  </w:txbxContent>
                </v:textbox>
              </v:shape>
            </w:pict>
          </mc:Fallback>
        </mc:AlternateContent>
      </w:r>
      <w:r w:rsidR="000C58D0">
        <w:rPr>
          <w:noProof/>
        </w:rPr>
        <mc:AlternateContent>
          <mc:Choice Requires="wps">
            <w:drawing>
              <wp:anchor distT="0" distB="0" distL="114300" distR="114300" simplePos="0" relativeHeight="251723776" behindDoc="0" locked="0" layoutInCell="1" allowOverlap="1" wp14:anchorId="22BBCF0F" wp14:editId="17601CAF">
                <wp:simplePos x="0" y="0"/>
                <wp:positionH relativeFrom="column">
                  <wp:posOffset>3898900</wp:posOffset>
                </wp:positionH>
                <wp:positionV relativeFrom="paragraph">
                  <wp:posOffset>2893695</wp:posOffset>
                </wp:positionV>
                <wp:extent cx="2760345" cy="3149600"/>
                <wp:effectExtent l="0" t="0" r="8255" b="12700"/>
                <wp:wrapNone/>
                <wp:docPr id="42" name="Text Box 42"/>
                <wp:cNvGraphicFramePr/>
                <a:graphic xmlns:a="http://schemas.openxmlformats.org/drawingml/2006/main">
                  <a:graphicData uri="http://schemas.microsoft.com/office/word/2010/wordprocessingShape">
                    <wps:wsp>
                      <wps:cNvSpPr txBox="1"/>
                      <wps:spPr>
                        <a:xfrm>
                          <a:off x="0" y="0"/>
                          <a:ext cx="2760345" cy="3149600"/>
                        </a:xfrm>
                        <a:prstGeom prst="rect">
                          <a:avLst/>
                        </a:prstGeom>
                        <a:solidFill>
                          <a:schemeClr val="lt1"/>
                        </a:solidFill>
                        <a:ln w="6350">
                          <a:solidFill>
                            <a:prstClr val="black"/>
                          </a:solidFill>
                        </a:ln>
                      </wps:spPr>
                      <wps:txbx>
                        <w:txbxContent>
                          <w:p w14:paraId="767BD388" w14:textId="77777777" w:rsidR="000C2880" w:rsidRPr="000C58D0" w:rsidRDefault="000C2880" w:rsidP="00604629">
                            <w:pPr>
                              <w:spacing w:after="0"/>
                              <w:jc w:val="center"/>
                              <w:rPr>
                                <w:b/>
                                <w:bCs/>
                                <w:sz w:val="22"/>
                                <w:szCs w:val="22"/>
                              </w:rPr>
                            </w:pPr>
                            <w:r w:rsidRPr="000C58D0">
                              <w:rPr>
                                <w:b/>
                                <w:bCs/>
                                <w:sz w:val="22"/>
                                <w:szCs w:val="22"/>
                              </w:rPr>
                              <w:t>DISTRICT 41 OPEN HOUSE</w:t>
                            </w:r>
                          </w:p>
                          <w:p w14:paraId="076EF941" w14:textId="77777777" w:rsidR="000C2880" w:rsidRPr="000C58D0" w:rsidRDefault="000C2880" w:rsidP="00604629">
                            <w:pPr>
                              <w:spacing w:after="0"/>
                              <w:jc w:val="center"/>
                              <w:rPr>
                                <w:rFonts w:cstheme="minorHAnsi"/>
                                <w:b/>
                                <w:bCs/>
                                <w:sz w:val="22"/>
                                <w:szCs w:val="22"/>
                              </w:rPr>
                            </w:pPr>
                            <w:r w:rsidRPr="000C58D0">
                              <w:rPr>
                                <w:rFonts w:cstheme="minorHAnsi"/>
                                <w:b/>
                                <w:bCs/>
                                <w:sz w:val="22"/>
                                <w:szCs w:val="22"/>
                              </w:rPr>
                              <w:t>Thursday, August 18, 2022</w:t>
                            </w:r>
                          </w:p>
                          <w:p w14:paraId="475CD501" w14:textId="77777777" w:rsidR="000C2880" w:rsidRPr="000C58D0" w:rsidRDefault="000C2880" w:rsidP="00604629">
                            <w:pPr>
                              <w:spacing w:after="0"/>
                              <w:jc w:val="center"/>
                              <w:rPr>
                                <w:rFonts w:cstheme="minorHAnsi"/>
                                <w:b/>
                                <w:bCs/>
                                <w:sz w:val="22"/>
                                <w:szCs w:val="22"/>
                              </w:rPr>
                            </w:pPr>
                            <w:r w:rsidRPr="000C58D0">
                              <w:rPr>
                                <w:rFonts w:cstheme="minorHAnsi"/>
                                <w:b/>
                                <w:bCs/>
                                <w:sz w:val="22"/>
                                <w:szCs w:val="22"/>
                              </w:rPr>
                              <w:t>7-8:30 pm</w:t>
                            </w:r>
                          </w:p>
                          <w:p w14:paraId="4F646F83" w14:textId="77777777" w:rsidR="000C2880" w:rsidRPr="000C58D0" w:rsidRDefault="000C2880" w:rsidP="00604629">
                            <w:pPr>
                              <w:spacing w:after="0"/>
                              <w:jc w:val="center"/>
                              <w:rPr>
                                <w:rFonts w:cs="Arial"/>
                                <w:sz w:val="22"/>
                                <w:szCs w:val="22"/>
                              </w:rPr>
                            </w:pPr>
                            <w:r w:rsidRPr="000C58D0">
                              <w:rPr>
                                <w:rFonts w:cs="Arial"/>
                                <w:sz w:val="22"/>
                                <w:szCs w:val="22"/>
                              </w:rPr>
                              <w:t>Elmhurst Presbyterian Church</w:t>
                            </w:r>
                          </w:p>
                          <w:p w14:paraId="5B16E0DC" w14:textId="77777777" w:rsidR="000C2880" w:rsidRPr="000C58D0" w:rsidRDefault="000C2880" w:rsidP="00604629">
                            <w:pPr>
                              <w:spacing w:after="0"/>
                              <w:jc w:val="center"/>
                              <w:rPr>
                                <w:rFonts w:cs="Arial"/>
                                <w:sz w:val="22"/>
                                <w:szCs w:val="22"/>
                              </w:rPr>
                            </w:pPr>
                            <w:r w:rsidRPr="000C58D0">
                              <w:rPr>
                                <w:rFonts w:cs="Arial"/>
                                <w:sz w:val="22"/>
                                <w:szCs w:val="22"/>
                              </w:rPr>
                              <w:t>367 Spring Road, Elmhurst, IL 60126</w:t>
                            </w:r>
                          </w:p>
                          <w:p w14:paraId="17BD43D2" w14:textId="10BE02A3" w:rsidR="000C2880" w:rsidRPr="000C58D0" w:rsidRDefault="000C2880" w:rsidP="00604629">
                            <w:pPr>
                              <w:spacing w:after="0"/>
                              <w:jc w:val="center"/>
                              <w:rPr>
                                <w:sz w:val="22"/>
                                <w:szCs w:val="22"/>
                              </w:rPr>
                            </w:pPr>
                            <w:r w:rsidRPr="000C58D0">
                              <w:rPr>
                                <w:sz w:val="22"/>
                                <w:szCs w:val="22"/>
                              </w:rPr>
                              <w:t xml:space="preserve">Regular Meeting </w:t>
                            </w:r>
                            <w:r w:rsidR="000C58D0" w:rsidRPr="000C58D0">
                              <w:rPr>
                                <w:sz w:val="22"/>
                                <w:szCs w:val="22"/>
                              </w:rPr>
                              <w:t>of District</w:t>
                            </w:r>
                            <w:r w:rsidRPr="000C58D0">
                              <w:rPr>
                                <w:sz w:val="22"/>
                                <w:szCs w:val="22"/>
                              </w:rPr>
                              <w:t xml:space="preserve"> 41</w:t>
                            </w:r>
                          </w:p>
                          <w:p w14:paraId="52DF9858" w14:textId="77777777" w:rsidR="000C2880" w:rsidRPr="000C58D0" w:rsidRDefault="000C2880" w:rsidP="00604629">
                            <w:pPr>
                              <w:spacing w:after="0"/>
                              <w:jc w:val="center"/>
                              <w:rPr>
                                <w:rFonts w:cs="Arial"/>
                                <w:b/>
                                <w:bCs/>
                                <w:sz w:val="22"/>
                                <w:szCs w:val="22"/>
                              </w:rPr>
                            </w:pPr>
                            <w:r w:rsidRPr="000C58D0">
                              <w:rPr>
                                <w:rFonts w:cs="Arial"/>
                                <w:b/>
                                <w:bCs/>
                                <w:sz w:val="22"/>
                                <w:szCs w:val="22"/>
                              </w:rPr>
                              <w:t>Welcomes</w:t>
                            </w:r>
                          </w:p>
                          <w:p w14:paraId="66E445A1" w14:textId="77777777" w:rsidR="000C2880" w:rsidRPr="000C58D0" w:rsidRDefault="000C2880" w:rsidP="00604629">
                            <w:pPr>
                              <w:spacing w:after="0"/>
                              <w:jc w:val="center"/>
                              <w:rPr>
                                <w:sz w:val="22"/>
                                <w:szCs w:val="22"/>
                              </w:rPr>
                            </w:pPr>
                            <w:r w:rsidRPr="000C58D0">
                              <w:rPr>
                                <w:rFonts w:cs="Arial"/>
                                <w:b/>
                                <w:bCs/>
                                <w:sz w:val="22"/>
                                <w:szCs w:val="22"/>
                              </w:rPr>
                              <w:t>SPEAKER</w:t>
                            </w:r>
                          </w:p>
                          <w:p w14:paraId="5E500D46" w14:textId="0C9ABC9B" w:rsidR="000C2880" w:rsidRDefault="000C2880" w:rsidP="00604629">
                            <w:pPr>
                              <w:spacing w:after="0"/>
                              <w:jc w:val="center"/>
                              <w:rPr>
                                <w:rFonts w:cs="Arial"/>
                                <w:b/>
                                <w:bCs/>
                                <w:sz w:val="22"/>
                                <w:szCs w:val="22"/>
                              </w:rPr>
                            </w:pPr>
                            <w:proofErr w:type="gramStart"/>
                            <w:r w:rsidRPr="000C58D0">
                              <w:rPr>
                                <w:rFonts w:cs="Arial"/>
                                <w:b/>
                                <w:bCs/>
                                <w:sz w:val="22"/>
                                <w:szCs w:val="22"/>
                              </w:rPr>
                              <w:t>Area  20</w:t>
                            </w:r>
                            <w:proofErr w:type="gramEnd"/>
                            <w:r w:rsidRPr="000C58D0">
                              <w:rPr>
                                <w:rFonts w:cs="Arial"/>
                                <w:b/>
                                <w:bCs/>
                                <w:sz w:val="22"/>
                                <w:szCs w:val="22"/>
                              </w:rPr>
                              <w:t xml:space="preserve"> Delegate Chris D.</w:t>
                            </w:r>
                          </w:p>
                          <w:p w14:paraId="32C5250A" w14:textId="77777777" w:rsidR="000C58D0" w:rsidRPr="000C58D0" w:rsidRDefault="000C58D0" w:rsidP="00604629">
                            <w:pPr>
                              <w:spacing w:after="0"/>
                              <w:jc w:val="center"/>
                              <w:rPr>
                                <w:sz w:val="22"/>
                                <w:szCs w:val="22"/>
                              </w:rPr>
                            </w:pPr>
                          </w:p>
                          <w:p w14:paraId="401A23D3" w14:textId="77777777" w:rsidR="000C2880" w:rsidRPr="000C58D0" w:rsidRDefault="000C2880" w:rsidP="00604629">
                            <w:pPr>
                              <w:spacing w:after="0"/>
                              <w:jc w:val="center"/>
                              <w:rPr>
                                <w:sz w:val="22"/>
                                <w:szCs w:val="22"/>
                              </w:rPr>
                            </w:pPr>
                            <w:r w:rsidRPr="000C58D0">
                              <w:rPr>
                                <w:rFonts w:cstheme="minorHAnsi"/>
                                <w:noProof/>
                                <w:sz w:val="22"/>
                                <w:szCs w:val="22"/>
                              </w:rPr>
                              <w:drawing>
                                <wp:inline distT="0" distB="0" distL="0" distR="0" wp14:anchorId="45DD36FC" wp14:editId="52933983">
                                  <wp:extent cx="558800" cy="1023345"/>
                                  <wp:effectExtent l="0" t="0" r="0" b="571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737" cy="1037880"/>
                                          </a:xfrm>
                                          <a:prstGeom prst="rect">
                                            <a:avLst/>
                                          </a:prstGeom>
                                        </pic:spPr>
                                      </pic:pic>
                                    </a:graphicData>
                                  </a:graphic>
                                </wp:inline>
                              </w:drawing>
                            </w:r>
                          </w:p>
                          <w:p w14:paraId="19EC8F82" w14:textId="4A7B47BC" w:rsidR="007B2361" w:rsidRPr="00B57544" w:rsidRDefault="007B2361">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BCF0F" id="Text Box 42" o:spid="_x0000_s1031" type="#_x0000_t202" style="position:absolute;left:0;text-align:left;margin-left:307pt;margin-top:227.85pt;width:217.35pt;height:24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" fillcolor="white [3201]" strokeweight=".5pt">
                <v:textbox>
                  <w:txbxContent>
                    <w:p w14:paraId="767BD388" w14:textId="77777777" w:rsidR="000C2880" w:rsidRPr="000C58D0" w:rsidRDefault="000C2880" w:rsidP="00604629">
                      <w:pPr>
                        <w:spacing w:after="0"/>
                        <w:jc w:val="center"/>
                        <w:rPr>
                          <w:b/>
                          <w:bCs/>
                          <w:sz w:val="22"/>
                          <w:szCs w:val="22"/>
                        </w:rPr>
                      </w:pPr>
                      <w:r w:rsidRPr="000C58D0">
                        <w:rPr>
                          <w:b/>
                          <w:bCs/>
                          <w:sz w:val="22"/>
                          <w:szCs w:val="22"/>
                        </w:rPr>
                        <w:t>DISTRICT 41 OPEN HOUSE</w:t>
                      </w:r>
                    </w:p>
                    <w:p w14:paraId="076EF941" w14:textId="77777777" w:rsidR="000C2880" w:rsidRPr="000C58D0" w:rsidRDefault="000C2880" w:rsidP="00604629">
                      <w:pPr>
                        <w:spacing w:after="0"/>
                        <w:jc w:val="center"/>
                        <w:rPr>
                          <w:rFonts w:cstheme="minorHAnsi"/>
                          <w:b/>
                          <w:bCs/>
                          <w:sz w:val="22"/>
                          <w:szCs w:val="22"/>
                        </w:rPr>
                      </w:pPr>
                      <w:r w:rsidRPr="000C58D0">
                        <w:rPr>
                          <w:rFonts w:cstheme="minorHAnsi"/>
                          <w:b/>
                          <w:bCs/>
                          <w:sz w:val="22"/>
                          <w:szCs w:val="22"/>
                        </w:rPr>
                        <w:t>Thursday, August 18, 2022</w:t>
                      </w:r>
                    </w:p>
                    <w:p w14:paraId="475CD501" w14:textId="77777777" w:rsidR="000C2880" w:rsidRPr="000C58D0" w:rsidRDefault="000C2880" w:rsidP="00604629">
                      <w:pPr>
                        <w:spacing w:after="0"/>
                        <w:jc w:val="center"/>
                        <w:rPr>
                          <w:rFonts w:cstheme="minorHAnsi"/>
                          <w:b/>
                          <w:bCs/>
                          <w:sz w:val="22"/>
                          <w:szCs w:val="22"/>
                        </w:rPr>
                      </w:pPr>
                      <w:r w:rsidRPr="000C58D0">
                        <w:rPr>
                          <w:rFonts w:cstheme="minorHAnsi"/>
                          <w:b/>
                          <w:bCs/>
                          <w:sz w:val="22"/>
                          <w:szCs w:val="22"/>
                        </w:rPr>
                        <w:t>7-8:30 pm</w:t>
                      </w:r>
                    </w:p>
                    <w:p w14:paraId="4F646F83" w14:textId="77777777" w:rsidR="000C2880" w:rsidRPr="000C58D0" w:rsidRDefault="000C2880" w:rsidP="00604629">
                      <w:pPr>
                        <w:spacing w:after="0"/>
                        <w:jc w:val="center"/>
                        <w:rPr>
                          <w:rFonts w:cs="Arial"/>
                          <w:sz w:val="22"/>
                          <w:szCs w:val="22"/>
                        </w:rPr>
                      </w:pPr>
                      <w:r w:rsidRPr="000C58D0">
                        <w:rPr>
                          <w:rFonts w:cs="Arial"/>
                          <w:sz w:val="22"/>
                          <w:szCs w:val="22"/>
                        </w:rPr>
                        <w:t>Elmhurst Presbyterian Church</w:t>
                      </w:r>
                    </w:p>
                    <w:p w14:paraId="5B16E0DC" w14:textId="77777777" w:rsidR="000C2880" w:rsidRPr="000C58D0" w:rsidRDefault="000C2880" w:rsidP="00604629">
                      <w:pPr>
                        <w:spacing w:after="0"/>
                        <w:jc w:val="center"/>
                        <w:rPr>
                          <w:rFonts w:cs="Arial"/>
                          <w:sz w:val="22"/>
                          <w:szCs w:val="22"/>
                        </w:rPr>
                      </w:pPr>
                      <w:r w:rsidRPr="000C58D0">
                        <w:rPr>
                          <w:rFonts w:cs="Arial"/>
                          <w:sz w:val="22"/>
                          <w:szCs w:val="22"/>
                        </w:rPr>
                        <w:t>367 Spring Road, Elmhurst, IL 60126</w:t>
                      </w:r>
                    </w:p>
                    <w:p w14:paraId="17BD43D2" w14:textId="10BE02A3" w:rsidR="000C2880" w:rsidRPr="000C58D0" w:rsidRDefault="000C2880" w:rsidP="00604629">
                      <w:pPr>
                        <w:spacing w:after="0"/>
                        <w:jc w:val="center"/>
                        <w:rPr>
                          <w:sz w:val="22"/>
                          <w:szCs w:val="22"/>
                        </w:rPr>
                      </w:pPr>
                      <w:r w:rsidRPr="000C58D0">
                        <w:rPr>
                          <w:sz w:val="22"/>
                          <w:szCs w:val="22"/>
                        </w:rPr>
                        <w:t xml:space="preserve">Regular Meeting </w:t>
                      </w:r>
                      <w:r w:rsidR="000C58D0" w:rsidRPr="000C58D0">
                        <w:rPr>
                          <w:sz w:val="22"/>
                          <w:szCs w:val="22"/>
                        </w:rPr>
                        <w:t>of District</w:t>
                      </w:r>
                      <w:r w:rsidRPr="000C58D0">
                        <w:rPr>
                          <w:sz w:val="22"/>
                          <w:szCs w:val="22"/>
                        </w:rPr>
                        <w:t xml:space="preserve"> 41</w:t>
                      </w:r>
                    </w:p>
                    <w:p w14:paraId="52DF9858" w14:textId="77777777" w:rsidR="000C2880" w:rsidRPr="000C58D0" w:rsidRDefault="000C2880" w:rsidP="00604629">
                      <w:pPr>
                        <w:spacing w:after="0"/>
                        <w:jc w:val="center"/>
                        <w:rPr>
                          <w:rFonts w:cs="Arial"/>
                          <w:b/>
                          <w:bCs/>
                          <w:sz w:val="22"/>
                          <w:szCs w:val="22"/>
                        </w:rPr>
                      </w:pPr>
                      <w:r w:rsidRPr="000C58D0">
                        <w:rPr>
                          <w:rFonts w:cs="Arial"/>
                          <w:b/>
                          <w:bCs/>
                          <w:sz w:val="22"/>
                          <w:szCs w:val="22"/>
                        </w:rPr>
                        <w:t>Welcomes</w:t>
                      </w:r>
                    </w:p>
                    <w:p w14:paraId="66E445A1" w14:textId="77777777" w:rsidR="000C2880" w:rsidRPr="000C58D0" w:rsidRDefault="000C2880" w:rsidP="00604629">
                      <w:pPr>
                        <w:spacing w:after="0"/>
                        <w:jc w:val="center"/>
                        <w:rPr>
                          <w:sz w:val="22"/>
                          <w:szCs w:val="22"/>
                        </w:rPr>
                      </w:pPr>
                      <w:r w:rsidRPr="000C58D0">
                        <w:rPr>
                          <w:rFonts w:cs="Arial"/>
                          <w:b/>
                          <w:bCs/>
                          <w:sz w:val="22"/>
                          <w:szCs w:val="22"/>
                        </w:rPr>
                        <w:t>SPEAKER</w:t>
                      </w:r>
                    </w:p>
                    <w:p w14:paraId="5E500D46" w14:textId="0C9ABC9B" w:rsidR="000C2880" w:rsidRDefault="000C2880" w:rsidP="00604629">
                      <w:pPr>
                        <w:spacing w:after="0"/>
                        <w:jc w:val="center"/>
                        <w:rPr>
                          <w:rFonts w:cs="Arial"/>
                          <w:b/>
                          <w:bCs/>
                          <w:sz w:val="22"/>
                          <w:szCs w:val="22"/>
                        </w:rPr>
                      </w:pPr>
                      <w:proofErr w:type="gramStart"/>
                      <w:r w:rsidRPr="000C58D0">
                        <w:rPr>
                          <w:rFonts w:cs="Arial"/>
                          <w:b/>
                          <w:bCs/>
                          <w:sz w:val="22"/>
                          <w:szCs w:val="22"/>
                        </w:rPr>
                        <w:t>Area  20</w:t>
                      </w:r>
                      <w:proofErr w:type="gramEnd"/>
                      <w:r w:rsidRPr="000C58D0">
                        <w:rPr>
                          <w:rFonts w:cs="Arial"/>
                          <w:b/>
                          <w:bCs/>
                          <w:sz w:val="22"/>
                          <w:szCs w:val="22"/>
                        </w:rPr>
                        <w:t xml:space="preserve"> Delegate Chris D.</w:t>
                      </w:r>
                    </w:p>
                    <w:p w14:paraId="32C5250A" w14:textId="77777777" w:rsidR="000C58D0" w:rsidRPr="000C58D0" w:rsidRDefault="000C58D0" w:rsidP="00604629">
                      <w:pPr>
                        <w:spacing w:after="0"/>
                        <w:jc w:val="center"/>
                        <w:rPr>
                          <w:sz w:val="22"/>
                          <w:szCs w:val="22"/>
                        </w:rPr>
                      </w:pPr>
                    </w:p>
                    <w:p w14:paraId="401A23D3" w14:textId="77777777" w:rsidR="000C2880" w:rsidRPr="000C58D0" w:rsidRDefault="000C2880" w:rsidP="00604629">
                      <w:pPr>
                        <w:spacing w:after="0"/>
                        <w:jc w:val="center"/>
                        <w:rPr>
                          <w:sz w:val="22"/>
                          <w:szCs w:val="22"/>
                        </w:rPr>
                      </w:pPr>
                      <w:r w:rsidRPr="000C58D0">
                        <w:rPr>
                          <w:rFonts w:cstheme="minorHAnsi"/>
                          <w:noProof/>
                          <w:sz w:val="22"/>
                          <w:szCs w:val="22"/>
                        </w:rPr>
                        <w:drawing>
                          <wp:inline distT="0" distB="0" distL="0" distR="0" wp14:anchorId="45DD36FC" wp14:editId="52933983">
                            <wp:extent cx="558800" cy="1023345"/>
                            <wp:effectExtent l="0" t="0" r="0" b="571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737" cy="1037880"/>
                                    </a:xfrm>
                                    <a:prstGeom prst="rect">
                                      <a:avLst/>
                                    </a:prstGeom>
                                  </pic:spPr>
                                </pic:pic>
                              </a:graphicData>
                            </a:graphic>
                          </wp:inline>
                        </w:drawing>
                      </w:r>
                    </w:p>
                    <w:p w14:paraId="19EC8F82" w14:textId="4A7B47BC" w:rsidR="007B2361" w:rsidRPr="00B57544" w:rsidRDefault="007B2361">
                      <w:pPr>
                        <w:rPr>
                          <w:sz w:val="21"/>
                          <w:szCs w:val="21"/>
                        </w:rPr>
                      </w:pPr>
                    </w:p>
                  </w:txbxContent>
                </v:textbox>
              </v:shape>
            </w:pict>
          </mc:Fallback>
        </mc:AlternateContent>
      </w:r>
    </w:p>
    <w:p w14:paraId="1F53D556" w14:textId="5D00722B" w:rsidR="00604629" w:rsidRDefault="00604629" w:rsidP="007F17AE">
      <w:pPr>
        <w:ind w:left="288" w:right="720"/>
        <w:sectPr w:rsidR="00604629" w:rsidSect="003B70DC">
          <w:footerReference w:type="even" r:id="rId24"/>
          <w:footerReference w:type="default" r:id="rId25"/>
          <w:type w:val="continuous"/>
          <w:pgSz w:w="12240" w:h="15840" w:code="1"/>
          <w:pgMar w:top="720" w:right="720" w:bottom="1440" w:left="720" w:header="360" w:footer="720" w:gutter="0"/>
          <w:cols w:num="2" w:space="720" w:equalWidth="0">
            <w:col w:w="6960" w:space="720"/>
            <w:col w:w="3120"/>
          </w:cols>
          <w:docGrid w:linePitch="360"/>
        </w:sectPr>
      </w:pPr>
    </w:p>
    <w:p w14:paraId="28A1D4F8" w14:textId="014E27A5" w:rsidR="00094704" w:rsidRPr="00C155EE" w:rsidRDefault="008A7D68" w:rsidP="00C155EE">
      <w:pPr>
        <w:ind w:left="720" w:right="720"/>
        <w:rPr>
          <w:rFonts w:ascii="Iowan Old Style Roman" w:eastAsia="Songti TC" w:hAnsi="Iowan Old Style Roman" w:cs="Baghda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094704" w:rsidRPr="00C155EE" w:rsidSect="00582B3E">
          <w:pgSz w:w="12240" w:h="15840" w:code="1"/>
          <w:pgMar w:top="720" w:right="720" w:bottom="1440" w:left="720" w:header="360" w:footer="720" w:gutter="0"/>
          <w:cols w:space="720"/>
          <w:docGrid w:linePitch="360"/>
        </w:sectPr>
      </w:pPr>
      <w:r w:rsidRPr="002C0890">
        <w:rPr>
          <w:rFonts w:ascii="Iowan Old Style Roman" w:eastAsia="Songti TC" w:hAnsi="Iowan Old Style Roman" w:cs="Baghda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AREA VOIC</w:t>
      </w:r>
      <w:r w:rsidR="00B61563">
        <w:rPr>
          <w:rFonts w:ascii="Iowan Old Style Roman" w:eastAsia="Songti TC" w:hAnsi="Iowan Old Style Roman" w:cs="Baghda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632C3F">
        <w:rPr>
          <w:rFonts w:ascii="Iowan Old Style Roman" w:eastAsia="Songti TC" w:hAnsi="Iowan Old Style Roman" w:cs="Baghda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32C3F">
        <w:rPr>
          <w:rFonts w:ascii="Iowan Old Style Roman" w:eastAsia="Songti TC" w:hAnsi="Iowan Old Style Roman" w:cs="Baghda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2F74F9">
        <w:rPr>
          <w:rFonts w:ascii="Iowan Old Style Roman" w:eastAsia="Songti TC" w:hAnsi="Iowan Old Style Roman" w:cs="Baghdad"/>
          <w:bCs/>
          <w:noProof/>
          <w:color w:val="000000" w:themeColor="text1"/>
          <w:sz w:val="32"/>
          <w:szCs w:val="32"/>
        </w:rPr>
        <w:drawing>
          <wp:inline distT="0" distB="0" distL="0" distR="0" wp14:anchorId="66121106" wp14:editId="3F3722BA">
            <wp:extent cx="717452" cy="533248"/>
            <wp:effectExtent l="0" t="0" r="0" b="635"/>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1107814" cy="823386"/>
                    </a:xfrm>
                    <a:prstGeom prst="rect">
                      <a:avLst/>
                    </a:prstGeom>
                  </pic:spPr>
                </pic:pic>
              </a:graphicData>
            </a:graphic>
          </wp:inline>
        </w:drawing>
      </w:r>
    </w:p>
    <w:p w14:paraId="318BDFF2" w14:textId="28A51E44" w:rsidR="008A7D68" w:rsidRPr="004F5A09" w:rsidRDefault="008A7D68" w:rsidP="009859A3">
      <w:pPr>
        <w:ind w:right="720" w:firstLine="720"/>
        <w:jc w:val="left"/>
        <w:rPr>
          <w:rFonts w:ascii="Arial" w:eastAsia="Songti TC" w:hAnsi="Arial" w:cs="Arial"/>
        </w:rPr>
      </w:pPr>
      <w:r w:rsidRPr="004F5A09">
        <w:rPr>
          <w:rFonts w:ascii="Arial" w:eastAsia="Songti TC" w:hAnsi="Arial" w:cs="Arial"/>
        </w:rPr>
        <w:t>Greetings fellow members,</w:t>
      </w:r>
    </w:p>
    <w:p w14:paraId="5E1B0421" w14:textId="19E6E435" w:rsidR="008A7D68" w:rsidRPr="004F5A09" w:rsidRDefault="009859A3" w:rsidP="00D43A21">
      <w:pPr>
        <w:ind w:left="720" w:right="720"/>
        <w:jc w:val="left"/>
        <w:rPr>
          <w:rFonts w:ascii="Arial" w:eastAsia="Songti TC" w:hAnsi="Arial" w:cs="Arial"/>
        </w:rPr>
      </w:pPr>
      <w:r w:rsidRPr="004F5A09">
        <w:rPr>
          <w:rFonts w:ascii="Arial" w:eastAsia="Songti TC" w:hAnsi="Arial" w:cs="Arial"/>
        </w:rPr>
        <w:t xml:space="preserve">My name is Susan H. I am </w:t>
      </w:r>
      <w:r w:rsidR="00C41C38" w:rsidRPr="004F5A09">
        <w:rPr>
          <w:rFonts w:ascii="Arial" w:eastAsia="Songti TC" w:hAnsi="Arial" w:cs="Arial"/>
        </w:rPr>
        <w:t>your Area</w:t>
      </w:r>
      <w:r w:rsidR="008A7D68" w:rsidRPr="004F5A09">
        <w:rPr>
          <w:rFonts w:ascii="Arial" w:eastAsia="Songti TC" w:hAnsi="Arial" w:cs="Arial"/>
        </w:rPr>
        <w:t xml:space="preserve"> 20 Accessibilities Chair. Since we </w:t>
      </w:r>
      <w:r w:rsidR="008452D3" w:rsidRPr="004F5A09">
        <w:rPr>
          <w:rFonts w:ascii="Arial" w:eastAsia="Songti TC" w:hAnsi="Arial" w:cs="Arial"/>
        </w:rPr>
        <w:t xml:space="preserve">regularly </w:t>
      </w:r>
      <w:r w:rsidR="008A7D68" w:rsidRPr="004F5A09">
        <w:rPr>
          <w:rFonts w:ascii="Arial" w:eastAsia="Songti TC" w:hAnsi="Arial" w:cs="Arial"/>
        </w:rPr>
        <w:t>have new members and those new to service, a reminder about the purpose for the Area Assembly is provided below.</w:t>
      </w:r>
    </w:p>
    <w:p w14:paraId="3C147240" w14:textId="4CB3BF4E" w:rsidR="007A76CB" w:rsidRPr="004F5A09" w:rsidRDefault="008A7D68" w:rsidP="003D4E06">
      <w:pPr>
        <w:spacing w:after="0"/>
        <w:ind w:left="720" w:right="720"/>
        <w:jc w:val="left"/>
        <w:rPr>
          <w:rFonts w:ascii="Arial" w:eastAsia="Songti TC" w:hAnsi="Arial" w:cs="Arial"/>
          <w:i/>
          <w:iCs/>
        </w:rPr>
      </w:pPr>
      <w:r w:rsidRPr="004F5A09">
        <w:rPr>
          <w:rFonts w:ascii="Arial" w:eastAsia="Songti TC" w:hAnsi="Arial" w:cs="Arial"/>
        </w:rPr>
        <w:t>Ideally you belong to a Home Group of AA, the most important part of the service structure, at the top of the upside-down AA Triangle. Your voice, as an AA member, is guaranteed to be heard, when you choose to express it, as Bill W. left us</w:t>
      </w:r>
      <w:r w:rsidR="00D14417" w:rsidRPr="004F5A09">
        <w:rPr>
          <w:rFonts w:ascii="Arial" w:eastAsia="Songti TC" w:hAnsi="Arial" w:cs="Arial"/>
        </w:rPr>
        <w:t xml:space="preserve"> in</w:t>
      </w:r>
      <w:r w:rsidRPr="004F5A09">
        <w:rPr>
          <w:rFonts w:ascii="Arial" w:eastAsia="Songti TC" w:hAnsi="Arial" w:cs="Arial"/>
        </w:rPr>
        <w:t xml:space="preserve"> </w:t>
      </w:r>
      <w:r w:rsidR="0068302C" w:rsidRPr="004F5A09">
        <w:rPr>
          <w:rFonts w:ascii="Arial" w:eastAsia="Songti TC" w:hAnsi="Arial" w:cs="Arial"/>
          <w:b/>
          <w:bCs/>
        </w:rPr>
        <w:t xml:space="preserve">Concept </w:t>
      </w:r>
      <w:r w:rsidR="003C5271" w:rsidRPr="004F5A09">
        <w:rPr>
          <w:rFonts w:ascii="Arial" w:eastAsia="Songti TC" w:hAnsi="Arial" w:cs="Arial"/>
          <w:b/>
          <w:bCs/>
        </w:rPr>
        <w:t>V</w:t>
      </w:r>
      <w:r w:rsidR="003C5271" w:rsidRPr="004F5A09">
        <w:rPr>
          <w:rFonts w:ascii="Arial" w:eastAsia="Songti TC" w:hAnsi="Arial" w:cs="Arial"/>
        </w:rPr>
        <w:t xml:space="preserve"> of</w:t>
      </w:r>
      <w:r w:rsidR="002E2C3A" w:rsidRPr="004F5A09">
        <w:rPr>
          <w:rFonts w:ascii="Arial" w:eastAsia="Songti TC" w:hAnsi="Arial" w:cs="Arial"/>
        </w:rPr>
        <w:t xml:space="preserve"> the </w:t>
      </w:r>
      <w:r w:rsidR="00973FCA" w:rsidRPr="004F5A09">
        <w:rPr>
          <w:rFonts w:ascii="Arial" w:eastAsia="Songti TC" w:hAnsi="Arial" w:cs="Arial"/>
        </w:rPr>
        <w:t>c</w:t>
      </w:r>
      <w:r w:rsidR="002E2C3A" w:rsidRPr="004F5A09">
        <w:rPr>
          <w:rFonts w:ascii="Arial" w:eastAsia="Songti TC" w:hAnsi="Arial" w:cs="Arial"/>
        </w:rPr>
        <w:t xml:space="preserve">oncepts for </w:t>
      </w:r>
      <w:r w:rsidR="001E6776" w:rsidRPr="004F5A09">
        <w:rPr>
          <w:rFonts w:ascii="Arial" w:eastAsia="Songti TC" w:hAnsi="Arial" w:cs="Arial"/>
        </w:rPr>
        <w:t>world service</w:t>
      </w:r>
      <w:r w:rsidR="00DE6916" w:rsidRPr="004F5A09">
        <w:rPr>
          <w:rFonts w:ascii="Arial" w:eastAsia="Songti TC" w:hAnsi="Arial" w:cs="Arial"/>
        </w:rPr>
        <w:t>: “</w:t>
      </w:r>
      <w:r w:rsidR="0068302C" w:rsidRPr="004F5A09">
        <w:rPr>
          <w:rFonts w:ascii="Arial" w:eastAsia="Songti TC" w:hAnsi="Arial" w:cs="Arial"/>
          <w:i/>
          <w:iCs/>
        </w:rPr>
        <w:t>Throughout our world service structure</w:t>
      </w:r>
      <w:r w:rsidR="002A6595" w:rsidRPr="004F5A09">
        <w:rPr>
          <w:rFonts w:ascii="Arial" w:eastAsia="Songti TC" w:hAnsi="Arial" w:cs="Arial"/>
          <w:i/>
          <w:iCs/>
        </w:rPr>
        <w:t xml:space="preserve"> </w:t>
      </w:r>
      <w:r w:rsidR="00B44C77" w:rsidRPr="004F5A09">
        <w:rPr>
          <w:rFonts w:ascii="Arial" w:eastAsia="Songti TC" w:hAnsi="Arial" w:cs="Arial"/>
          <w:i/>
          <w:iCs/>
        </w:rPr>
        <w:t>a traditional ‘right of appeal’</w:t>
      </w:r>
      <w:r w:rsidR="002A6595" w:rsidRPr="004F5A09">
        <w:rPr>
          <w:rFonts w:ascii="Arial" w:eastAsia="Songti TC" w:hAnsi="Arial" w:cs="Arial"/>
          <w:i/>
          <w:iCs/>
        </w:rPr>
        <w:t xml:space="preserve"> </w:t>
      </w:r>
      <w:r w:rsidR="00973FCA" w:rsidRPr="004F5A09">
        <w:rPr>
          <w:rFonts w:ascii="Arial" w:eastAsia="Songti TC" w:hAnsi="Arial" w:cs="Arial"/>
          <w:i/>
          <w:iCs/>
        </w:rPr>
        <w:t>ought to prevail, thus assuring us that minority opinion will be heard and that petitions for the redress of personal grievances will be carefully considered.”</w:t>
      </w:r>
      <w:r w:rsidR="002A6595" w:rsidRPr="004F5A09">
        <w:rPr>
          <w:rFonts w:ascii="Arial" w:eastAsia="Songti TC" w:hAnsi="Arial" w:cs="Arial"/>
          <w:i/>
          <w:iCs/>
        </w:rPr>
        <w:t xml:space="preserve">                 </w:t>
      </w:r>
    </w:p>
    <w:p w14:paraId="74003CC7" w14:textId="49EE54C3" w:rsidR="007A797B" w:rsidRPr="004F5A09" w:rsidRDefault="008A7D68" w:rsidP="007463C1">
      <w:pPr>
        <w:ind w:left="720" w:right="720"/>
        <w:jc w:val="left"/>
        <w:rPr>
          <w:rFonts w:ascii="Arial" w:eastAsia="Songti TC" w:hAnsi="Arial" w:cs="Arial"/>
        </w:rPr>
      </w:pPr>
      <w:r w:rsidRPr="004F5A09">
        <w:rPr>
          <w:rFonts w:ascii="Arial" w:eastAsia="Songti TC" w:hAnsi="Arial" w:cs="Arial"/>
        </w:rPr>
        <w:t xml:space="preserve">We </w:t>
      </w:r>
      <w:r w:rsidR="000E357A" w:rsidRPr="004F5A09">
        <w:rPr>
          <w:rFonts w:ascii="Arial" w:eastAsia="Songti TC" w:hAnsi="Arial" w:cs="Arial"/>
        </w:rPr>
        <w:t>are in</w:t>
      </w:r>
      <w:r w:rsidR="00D95956" w:rsidRPr="004F5A09">
        <w:rPr>
          <w:rFonts w:ascii="Arial" w:eastAsia="Songti TC" w:hAnsi="Arial" w:cs="Arial"/>
        </w:rPr>
        <w:t xml:space="preserve"> </w:t>
      </w:r>
      <w:r w:rsidRPr="004F5A09">
        <w:rPr>
          <w:rFonts w:ascii="Arial" w:eastAsia="Songti TC" w:hAnsi="Arial" w:cs="Arial"/>
        </w:rPr>
        <w:t>Area 20, one of 3 Areas in Illinois, and one of 93 Area</w:t>
      </w:r>
      <w:r w:rsidR="00A37879" w:rsidRPr="004F5A09">
        <w:rPr>
          <w:rFonts w:ascii="Arial" w:eastAsia="Songti TC" w:hAnsi="Arial" w:cs="Arial"/>
        </w:rPr>
        <w:t>s</w:t>
      </w:r>
      <w:r w:rsidRPr="004F5A09">
        <w:rPr>
          <w:rFonts w:ascii="Arial" w:eastAsia="Songti TC" w:hAnsi="Arial" w:cs="Arial"/>
        </w:rPr>
        <w:t xml:space="preserve"> in the US and Can</w:t>
      </w:r>
      <w:r w:rsidR="000B0434" w:rsidRPr="004F5A09">
        <w:rPr>
          <w:rFonts w:ascii="Arial" w:eastAsia="Songti TC" w:hAnsi="Arial" w:cs="Arial"/>
        </w:rPr>
        <w:t>ad</w:t>
      </w:r>
      <w:r w:rsidR="00253922" w:rsidRPr="004F5A09">
        <w:rPr>
          <w:rFonts w:ascii="Arial" w:eastAsia="Songti TC" w:hAnsi="Arial" w:cs="Arial"/>
        </w:rPr>
        <w:t>a</w:t>
      </w:r>
      <w:r w:rsidR="00D95956" w:rsidRPr="004F5A09">
        <w:rPr>
          <w:rFonts w:ascii="Arial" w:eastAsia="Songti TC" w:hAnsi="Arial" w:cs="Arial"/>
        </w:rPr>
        <w:t>.</w:t>
      </w:r>
    </w:p>
    <w:p w14:paraId="7237B4A4" w14:textId="0927DD37" w:rsidR="00CA1134" w:rsidRPr="004F5A09" w:rsidRDefault="00960CB7" w:rsidP="00F671B0">
      <w:pPr>
        <w:ind w:left="720" w:right="720"/>
        <w:jc w:val="left"/>
        <w:rPr>
          <w:rFonts w:ascii="Arial" w:eastAsia="Songti TC" w:hAnsi="Arial" w:cs="Arial"/>
        </w:rPr>
      </w:pPr>
      <w:r w:rsidRPr="004F5A09">
        <w:rPr>
          <w:rFonts w:ascii="Arial" w:eastAsia="Songti TC" w:hAnsi="Arial" w:cs="Arial"/>
        </w:rPr>
        <w:t>Assemblies are meetings of GSRs, DCMs, Area Committees and any AA member interested in how AA conducts business</w:t>
      </w:r>
      <w:r w:rsidR="00D72571" w:rsidRPr="004F5A09">
        <w:rPr>
          <w:rFonts w:ascii="Arial" w:eastAsia="Songti TC" w:hAnsi="Arial" w:cs="Arial"/>
        </w:rPr>
        <w:t>.</w:t>
      </w:r>
      <w:r w:rsidRPr="004F5A09">
        <w:rPr>
          <w:rFonts w:ascii="Arial" w:eastAsia="Songti TC" w:hAnsi="Arial" w:cs="Arial"/>
        </w:rPr>
        <w:t xml:space="preserve"> </w:t>
      </w:r>
      <w:r w:rsidR="0042383C" w:rsidRPr="004F5A09">
        <w:rPr>
          <w:rFonts w:ascii="Arial" w:eastAsia="Songti TC" w:hAnsi="Arial" w:cs="Arial"/>
        </w:rPr>
        <w:t>During the Assembly we</w:t>
      </w:r>
      <w:r w:rsidRPr="004F5A09">
        <w:rPr>
          <w:rFonts w:ascii="Arial" w:eastAsia="Songti TC" w:hAnsi="Arial" w:cs="Arial"/>
        </w:rPr>
        <w:t xml:space="preserve"> communicate</w:t>
      </w:r>
      <w:r w:rsidR="0042383C" w:rsidRPr="004F5A09">
        <w:rPr>
          <w:rFonts w:ascii="Arial" w:eastAsia="Songti TC" w:hAnsi="Arial" w:cs="Arial"/>
        </w:rPr>
        <w:t xml:space="preserve"> </w:t>
      </w:r>
      <w:r w:rsidR="004C7199" w:rsidRPr="004F5A09">
        <w:rPr>
          <w:rFonts w:ascii="Arial" w:eastAsia="Songti TC" w:hAnsi="Arial" w:cs="Arial"/>
        </w:rPr>
        <w:t xml:space="preserve">with one another and </w:t>
      </w:r>
      <w:r w:rsidR="002C7A54" w:rsidRPr="004F5A09">
        <w:rPr>
          <w:rFonts w:ascii="Arial" w:eastAsia="Songti TC" w:hAnsi="Arial" w:cs="Arial"/>
        </w:rPr>
        <w:t>carry</w:t>
      </w:r>
      <w:r w:rsidRPr="004F5A09">
        <w:rPr>
          <w:rFonts w:ascii="Arial" w:eastAsia="Songti TC" w:hAnsi="Arial" w:cs="Arial"/>
          <w:bCs/>
        </w:rPr>
        <w:t xml:space="preserve"> the message </w:t>
      </w:r>
      <w:r w:rsidR="002C7A54" w:rsidRPr="004F5A09">
        <w:rPr>
          <w:rFonts w:ascii="Arial" w:eastAsia="Songti TC" w:hAnsi="Arial" w:cs="Arial"/>
          <w:bCs/>
        </w:rPr>
        <w:t>to our District members.</w:t>
      </w:r>
      <w:r w:rsidRPr="004F5A09">
        <w:rPr>
          <w:rFonts w:ascii="Arial" w:eastAsia="Songti TC" w:hAnsi="Arial" w:cs="Arial"/>
          <w:bCs/>
        </w:rPr>
        <w:t xml:space="preserve"> Our Area, Northern Illinois 20 (NIA 20) holds four assemblies</w:t>
      </w:r>
      <w:r w:rsidRPr="004F5A09">
        <w:rPr>
          <w:rFonts w:ascii="Arial" w:eastAsia="Songti TC" w:hAnsi="Arial" w:cs="Arial"/>
        </w:rPr>
        <w:t xml:space="preserve"> </w:t>
      </w:r>
      <w:r w:rsidR="002C7A54" w:rsidRPr="004F5A09">
        <w:rPr>
          <w:rFonts w:ascii="Arial" w:eastAsia="Songti TC" w:hAnsi="Arial" w:cs="Arial"/>
        </w:rPr>
        <w:t>each</w:t>
      </w:r>
      <w:r w:rsidRPr="004F5A09">
        <w:rPr>
          <w:rFonts w:ascii="Arial" w:eastAsia="Songti TC" w:hAnsi="Arial" w:cs="Arial"/>
        </w:rPr>
        <w:t xml:space="preserve"> year. </w:t>
      </w:r>
    </w:p>
    <w:p w14:paraId="7615B434" w14:textId="1F3F71E1" w:rsidR="00720684" w:rsidRPr="004F5A09" w:rsidRDefault="00960CB7" w:rsidP="00D43A21">
      <w:pPr>
        <w:spacing w:after="0"/>
        <w:ind w:left="720" w:right="720"/>
        <w:jc w:val="left"/>
        <w:rPr>
          <w:rFonts w:ascii="Arial" w:eastAsia="Songti TC" w:hAnsi="Arial" w:cs="Arial"/>
        </w:rPr>
      </w:pPr>
      <w:r w:rsidRPr="004F5A09">
        <w:rPr>
          <w:rFonts w:ascii="Arial" w:eastAsia="Songti TC" w:hAnsi="Arial" w:cs="Arial"/>
        </w:rPr>
        <w:t xml:space="preserve">The next </w:t>
      </w:r>
      <w:r w:rsidR="00C155EE" w:rsidRPr="004F5A09">
        <w:rPr>
          <w:rFonts w:ascii="Arial" w:eastAsia="Songti TC" w:hAnsi="Arial" w:cs="Arial"/>
          <w:bCs/>
        </w:rPr>
        <w:t xml:space="preserve">NORTHERN </w:t>
      </w:r>
      <w:r w:rsidR="002C7A54" w:rsidRPr="004F5A09">
        <w:rPr>
          <w:rFonts w:ascii="Arial" w:eastAsia="Songti TC" w:hAnsi="Arial" w:cs="Arial"/>
          <w:bCs/>
        </w:rPr>
        <w:t>AREA</w:t>
      </w:r>
      <w:r w:rsidR="002C7A54" w:rsidRPr="004F5A09">
        <w:rPr>
          <w:rFonts w:ascii="Arial" w:eastAsia="Songti TC" w:hAnsi="Arial" w:cs="Arial"/>
          <w:b/>
        </w:rPr>
        <w:t xml:space="preserve"> </w:t>
      </w:r>
      <w:r w:rsidR="002C7A54" w:rsidRPr="004F5A09">
        <w:rPr>
          <w:rFonts w:ascii="Arial" w:eastAsia="Songti TC" w:hAnsi="Arial" w:cs="Arial"/>
          <w:bCs/>
        </w:rPr>
        <w:t>ASSEMBLY</w:t>
      </w:r>
      <w:r w:rsidRPr="004F5A09">
        <w:rPr>
          <w:rFonts w:ascii="Arial" w:eastAsia="Songti TC" w:hAnsi="Arial" w:cs="Arial"/>
          <w:bCs/>
        </w:rPr>
        <w:t xml:space="preserve"> is SEPTEMBER 10, 2022, </w:t>
      </w:r>
      <w:r w:rsidR="00B014B8" w:rsidRPr="004F5A09">
        <w:rPr>
          <w:rFonts w:ascii="Arial" w:eastAsia="Songti TC" w:hAnsi="Arial" w:cs="Arial"/>
          <w:bCs/>
        </w:rPr>
        <w:t xml:space="preserve">with the </w:t>
      </w:r>
      <w:r w:rsidRPr="004F5A09">
        <w:rPr>
          <w:rFonts w:ascii="Arial" w:eastAsia="Songti TC" w:hAnsi="Arial" w:cs="Arial"/>
          <w:bCs/>
        </w:rPr>
        <w:t>location and if hybrid to be</w:t>
      </w:r>
      <w:r w:rsidRPr="004F5A09">
        <w:rPr>
          <w:rFonts w:ascii="Arial" w:eastAsia="Songti TC" w:hAnsi="Arial" w:cs="Arial"/>
        </w:rPr>
        <w:t xml:space="preserve"> announce</w:t>
      </w:r>
      <w:r w:rsidR="00937DC1" w:rsidRPr="004F5A09">
        <w:rPr>
          <w:rFonts w:ascii="Arial" w:eastAsia="Songti TC" w:hAnsi="Arial" w:cs="Arial"/>
        </w:rPr>
        <w:t>d</w:t>
      </w:r>
      <w:r w:rsidRPr="004F5A09">
        <w:rPr>
          <w:rFonts w:ascii="Arial" w:eastAsia="Songti TC" w:hAnsi="Arial" w:cs="Arial"/>
        </w:rPr>
        <w:t xml:space="preserve">. There are usually over 100 in </w:t>
      </w:r>
      <w:r w:rsidR="000B1148" w:rsidRPr="004F5A09">
        <w:rPr>
          <w:rFonts w:ascii="Arial" w:eastAsia="Songti TC" w:hAnsi="Arial" w:cs="Arial"/>
        </w:rPr>
        <w:t>attendance in</w:t>
      </w:r>
      <w:r w:rsidR="00C11A88" w:rsidRPr="004F5A09">
        <w:rPr>
          <w:rFonts w:ascii="Arial" w:eastAsia="Songti TC" w:hAnsi="Arial" w:cs="Arial"/>
        </w:rPr>
        <w:t xml:space="preserve"> person</w:t>
      </w:r>
      <w:r w:rsidRPr="004F5A09">
        <w:rPr>
          <w:rFonts w:ascii="Arial" w:eastAsia="Songti TC" w:hAnsi="Arial" w:cs="Arial"/>
        </w:rPr>
        <w:t xml:space="preserve"> and on Zoom fro</w:t>
      </w:r>
      <w:r w:rsidR="00314B24" w:rsidRPr="004F5A09">
        <w:rPr>
          <w:rFonts w:ascii="Arial" w:eastAsia="Songti TC" w:hAnsi="Arial" w:cs="Arial"/>
        </w:rPr>
        <w:t xml:space="preserve">m </w:t>
      </w:r>
      <w:r w:rsidR="00DC5BE7" w:rsidRPr="004F5A09">
        <w:rPr>
          <w:rFonts w:ascii="Arial" w:eastAsia="Songti TC" w:hAnsi="Arial" w:cs="Arial"/>
        </w:rPr>
        <w:t>our Area.</w:t>
      </w:r>
    </w:p>
    <w:p w14:paraId="25095078" w14:textId="77777777" w:rsidR="006B68C5" w:rsidRPr="004F5A09" w:rsidRDefault="006B68C5" w:rsidP="00D43A21">
      <w:pPr>
        <w:spacing w:after="0"/>
        <w:ind w:left="720" w:right="720"/>
        <w:jc w:val="left"/>
        <w:rPr>
          <w:rFonts w:ascii="Arial" w:eastAsia="Songti TC" w:hAnsi="Arial" w:cs="Arial"/>
        </w:rPr>
      </w:pPr>
    </w:p>
    <w:p w14:paraId="229A5568" w14:textId="68773760" w:rsidR="00366DA3" w:rsidRPr="004F5A09" w:rsidRDefault="00DC5BE7" w:rsidP="00A23335">
      <w:pPr>
        <w:spacing w:after="0"/>
        <w:ind w:left="720" w:right="720"/>
        <w:jc w:val="left"/>
        <w:rPr>
          <w:rFonts w:ascii="Arial" w:eastAsia="Songti TC" w:hAnsi="Arial" w:cs="Arial"/>
        </w:rPr>
      </w:pPr>
      <w:r w:rsidRPr="004F5A09">
        <w:rPr>
          <w:rFonts w:ascii="Arial" w:eastAsia="Songti TC" w:hAnsi="Arial" w:cs="Arial"/>
        </w:rPr>
        <w:t xml:space="preserve">Both our District 41 and NIA 20 maintain </w:t>
      </w:r>
      <w:r w:rsidR="004676AA" w:rsidRPr="004F5A09">
        <w:rPr>
          <w:rFonts w:ascii="Arial" w:eastAsia="Songti TC" w:hAnsi="Arial" w:cs="Arial"/>
        </w:rPr>
        <w:t xml:space="preserve">informative </w:t>
      </w:r>
      <w:r w:rsidRPr="004F5A09">
        <w:rPr>
          <w:rFonts w:ascii="Arial" w:eastAsia="Songti TC" w:hAnsi="Arial" w:cs="Arial"/>
        </w:rPr>
        <w:t xml:space="preserve">working websites, where </w:t>
      </w:r>
      <w:r w:rsidR="004F78C4" w:rsidRPr="004F5A09">
        <w:rPr>
          <w:rFonts w:ascii="Arial" w:eastAsia="Songti TC" w:hAnsi="Arial" w:cs="Arial"/>
        </w:rPr>
        <w:t xml:space="preserve">you can find </w:t>
      </w:r>
      <w:r w:rsidR="001424CB" w:rsidRPr="004F5A09">
        <w:rPr>
          <w:rFonts w:ascii="Arial" w:eastAsia="Songti TC" w:hAnsi="Arial" w:cs="Arial"/>
        </w:rPr>
        <w:t xml:space="preserve">this </w:t>
      </w:r>
      <w:r w:rsidRPr="004F5A09">
        <w:rPr>
          <w:rFonts w:ascii="Arial" w:eastAsia="Songti TC" w:hAnsi="Arial" w:cs="Arial"/>
        </w:rPr>
        <w:t>information and more</w:t>
      </w:r>
      <w:r w:rsidR="001424CB" w:rsidRPr="004F5A09">
        <w:rPr>
          <w:rFonts w:ascii="Arial" w:eastAsia="Songti TC" w:hAnsi="Arial" w:cs="Arial"/>
        </w:rPr>
        <w:t>.</w:t>
      </w:r>
      <w:r w:rsidR="004676AA" w:rsidRPr="004F5A09">
        <w:rPr>
          <w:rFonts w:ascii="Arial" w:eastAsia="Songti TC" w:hAnsi="Arial" w:cs="Arial"/>
        </w:rPr>
        <w:t xml:space="preserve"> </w:t>
      </w:r>
      <w:r w:rsidR="00393A3F" w:rsidRPr="004F5A09">
        <w:rPr>
          <w:rFonts w:ascii="Arial" w:eastAsia="Songti TC" w:hAnsi="Arial" w:cs="Arial"/>
        </w:rPr>
        <w:t xml:space="preserve">Browse </w:t>
      </w:r>
      <w:r w:rsidR="00246C87" w:rsidRPr="004F5A09">
        <w:rPr>
          <w:rFonts w:ascii="Arial" w:eastAsia="Songti TC" w:hAnsi="Arial" w:cs="Arial"/>
        </w:rPr>
        <w:t xml:space="preserve">through </w:t>
      </w:r>
      <w:r w:rsidRPr="004F5A09">
        <w:rPr>
          <w:rFonts w:ascii="Arial" w:eastAsia="Songti TC" w:hAnsi="Arial" w:cs="Arial"/>
        </w:rPr>
        <w:t xml:space="preserve">the websites. </w:t>
      </w:r>
      <w:proofErr w:type="gramStart"/>
      <w:r w:rsidRPr="004F5A09">
        <w:rPr>
          <w:rFonts w:ascii="Arial" w:eastAsia="Songti TC" w:hAnsi="Arial" w:cs="Arial"/>
        </w:rPr>
        <w:t>Take a look</w:t>
      </w:r>
      <w:proofErr w:type="gramEnd"/>
      <w:r w:rsidRPr="004F5A09">
        <w:rPr>
          <w:rFonts w:ascii="Arial" w:eastAsia="Songti TC" w:hAnsi="Arial" w:cs="Arial"/>
        </w:rPr>
        <w:t xml:space="preserve"> at the meeting minutes and agendas and see what catches your eye. Since the pandemic, many of us have been more willing and able to access AA via </w:t>
      </w:r>
      <w:r w:rsidR="001424CB" w:rsidRPr="004F5A09">
        <w:rPr>
          <w:rFonts w:ascii="Arial" w:eastAsia="Songti TC" w:hAnsi="Arial" w:cs="Arial"/>
        </w:rPr>
        <w:t>Z</w:t>
      </w:r>
      <w:r w:rsidRPr="004F5A09">
        <w:rPr>
          <w:rFonts w:ascii="Arial" w:eastAsia="Songti TC" w:hAnsi="Arial" w:cs="Arial"/>
        </w:rPr>
        <w:t>oom</w:t>
      </w:r>
      <w:r w:rsidR="006F745B" w:rsidRPr="004F5A09">
        <w:rPr>
          <w:rFonts w:ascii="Arial" w:eastAsia="Songti TC" w:hAnsi="Arial" w:cs="Arial"/>
        </w:rPr>
        <w:t>,</w:t>
      </w:r>
      <w:r w:rsidRPr="004F5A09">
        <w:rPr>
          <w:rFonts w:ascii="Arial" w:eastAsia="Songti TC" w:hAnsi="Arial" w:cs="Arial"/>
        </w:rPr>
        <w:t xml:space="preserve"> </w:t>
      </w:r>
      <w:r w:rsidR="00B8091C" w:rsidRPr="004F5A09">
        <w:rPr>
          <w:rFonts w:ascii="Arial" w:eastAsia="Songti TC" w:hAnsi="Arial" w:cs="Arial"/>
        </w:rPr>
        <w:t xml:space="preserve">with </w:t>
      </w:r>
      <w:r w:rsidR="00AF0B27" w:rsidRPr="004F5A09">
        <w:rPr>
          <w:rFonts w:ascii="Arial" w:eastAsia="Songti TC" w:hAnsi="Arial" w:cs="Arial"/>
        </w:rPr>
        <w:t>a</w:t>
      </w:r>
      <w:r w:rsidR="00C11A88" w:rsidRPr="004F5A09">
        <w:rPr>
          <w:rFonts w:ascii="Arial" w:eastAsia="Songti TC" w:hAnsi="Arial" w:cs="Arial"/>
        </w:rPr>
        <w:t xml:space="preserve"> </w:t>
      </w:r>
      <w:r w:rsidR="00FC1C45" w:rsidRPr="004F5A09">
        <w:rPr>
          <w:rFonts w:ascii="Arial" w:eastAsia="Songti TC" w:hAnsi="Arial" w:cs="Arial"/>
        </w:rPr>
        <w:t>c</w:t>
      </w:r>
      <w:r w:rsidRPr="004F5A09">
        <w:rPr>
          <w:rFonts w:ascii="Arial" w:eastAsia="Songti TC" w:hAnsi="Arial" w:cs="Arial"/>
        </w:rPr>
        <w:t>omputer</w:t>
      </w:r>
      <w:r w:rsidR="00FC1C45" w:rsidRPr="004F5A09">
        <w:rPr>
          <w:rFonts w:ascii="Arial" w:eastAsia="Songti TC" w:hAnsi="Arial" w:cs="Arial"/>
        </w:rPr>
        <w:t xml:space="preserve"> </w:t>
      </w:r>
      <w:r w:rsidRPr="004F5A09">
        <w:rPr>
          <w:rFonts w:ascii="Arial" w:eastAsia="Songti TC" w:hAnsi="Arial" w:cs="Arial"/>
        </w:rPr>
        <w:t xml:space="preserve">or </w:t>
      </w:r>
      <w:r w:rsidR="00FC1C45" w:rsidRPr="004F5A09">
        <w:rPr>
          <w:rFonts w:ascii="Arial" w:eastAsia="Songti TC" w:hAnsi="Arial" w:cs="Arial"/>
        </w:rPr>
        <w:t xml:space="preserve">by </w:t>
      </w:r>
      <w:r w:rsidRPr="004F5A09">
        <w:rPr>
          <w:rFonts w:ascii="Arial" w:eastAsia="Songti TC" w:hAnsi="Arial" w:cs="Arial"/>
        </w:rPr>
        <w:t>phone</w:t>
      </w:r>
      <w:r w:rsidR="00D43A21" w:rsidRPr="004F5A09">
        <w:rPr>
          <w:rFonts w:ascii="Arial" w:eastAsia="Songti TC" w:hAnsi="Arial" w:cs="Arial"/>
        </w:rPr>
        <w:t>.</w:t>
      </w:r>
      <w:r w:rsidR="00FC1C45" w:rsidRPr="004F5A09">
        <w:rPr>
          <w:rFonts w:ascii="Arial" w:eastAsia="Songti TC" w:hAnsi="Arial" w:cs="Arial"/>
        </w:rPr>
        <w:t xml:space="preserve">   </w:t>
      </w:r>
      <w:r w:rsidR="00813DB2" w:rsidRPr="004F5A09">
        <w:rPr>
          <w:rFonts w:ascii="Arial" w:eastAsia="Songti TC" w:hAnsi="Arial" w:cs="Arial"/>
        </w:rPr>
        <w:t>The w</w:t>
      </w:r>
      <w:r w:rsidR="00FC1C45" w:rsidRPr="004F5A09">
        <w:rPr>
          <w:rFonts w:ascii="Arial" w:eastAsia="Songti TC" w:hAnsi="Arial" w:cs="Arial"/>
        </w:rPr>
        <w:t xml:space="preserve">ebsites are-- </w:t>
      </w:r>
      <w:r w:rsidR="00366DA3" w:rsidRPr="004F5A09">
        <w:rPr>
          <w:rFonts w:ascii="Arial" w:eastAsia="Songti TC" w:hAnsi="Arial" w:cs="Arial"/>
          <w:i/>
          <w:iCs/>
          <w:u w:val="single"/>
        </w:rPr>
        <w:t xml:space="preserve">www.dupage41aa.org </w:t>
      </w:r>
      <w:r w:rsidR="00366DA3" w:rsidRPr="004F5A09">
        <w:rPr>
          <w:rFonts w:ascii="Arial" w:eastAsia="Songti TC" w:hAnsi="Arial" w:cs="Arial"/>
          <w:i/>
          <w:iCs/>
        </w:rPr>
        <w:t xml:space="preserve"> </w:t>
      </w:r>
      <w:r w:rsidR="0035296E" w:rsidRPr="004F5A09">
        <w:rPr>
          <w:rFonts w:ascii="Arial" w:eastAsia="Songti TC" w:hAnsi="Arial" w:cs="Arial"/>
          <w:i/>
          <w:iCs/>
        </w:rPr>
        <w:t xml:space="preserve">  and </w:t>
      </w:r>
      <w:r w:rsidR="00366DA3" w:rsidRPr="004F5A09">
        <w:rPr>
          <w:rFonts w:ascii="Arial" w:eastAsia="Songti TC" w:hAnsi="Arial" w:cs="Arial"/>
          <w:i/>
          <w:iCs/>
        </w:rPr>
        <w:t xml:space="preserve"> </w:t>
      </w:r>
      <w:r w:rsidR="00A23335" w:rsidRPr="004F5A09">
        <w:rPr>
          <w:rFonts w:ascii="Arial" w:eastAsia="Songti TC" w:hAnsi="Arial" w:cs="Arial"/>
          <w:i/>
          <w:iCs/>
        </w:rPr>
        <w:t xml:space="preserve"> </w:t>
      </w:r>
      <w:r w:rsidR="00A23335" w:rsidRPr="004F5A09">
        <w:rPr>
          <w:rFonts w:ascii="Arial" w:eastAsia="Songti TC" w:hAnsi="Arial" w:cs="Arial"/>
          <w:i/>
          <w:iCs/>
          <w:u w:val="single"/>
        </w:rPr>
        <w:t xml:space="preserve">  </w:t>
      </w:r>
      <w:r w:rsidR="00366DA3" w:rsidRPr="004F5A09">
        <w:rPr>
          <w:rFonts w:ascii="Arial" w:eastAsia="Songti TC" w:hAnsi="Arial" w:cs="Arial"/>
          <w:i/>
          <w:iCs/>
          <w:u w:val="single"/>
        </w:rPr>
        <w:t xml:space="preserve">www.aa-nia-org </w:t>
      </w:r>
    </w:p>
    <w:p w14:paraId="0C784005" w14:textId="77777777" w:rsidR="00614C3A" w:rsidRPr="004F5A09" w:rsidRDefault="00614C3A" w:rsidP="007B313F">
      <w:pPr>
        <w:spacing w:after="0"/>
        <w:ind w:left="720" w:right="720"/>
        <w:jc w:val="left"/>
        <w:rPr>
          <w:rFonts w:ascii="Arial" w:eastAsia="Songti TC" w:hAnsi="Arial" w:cs="Arial"/>
        </w:rPr>
      </w:pPr>
    </w:p>
    <w:p w14:paraId="28DEA3C9" w14:textId="1B79579B" w:rsidR="00DC5BE7" w:rsidRPr="004F5A09" w:rsidRDefault="00DC5BE7" w:rsidP="007B313F">
      <w:pPr>
        <w:spacing w:after="0"/>
        <w:ind w:left="720" w:right="720"/>
        <w:jc w:val="left"/>
        <w:rPr>
          <w:rFonts w:ascii="Arial" w:eastAsia="Songti TC" w:hAnsi="Arial" w:cs="Arial"/>
        </w:rPr>
      </w:pPr>
      <w:r w:rsidRPr="004F5A09">
        <w:rPr>
          <w:rFonts w:ascii="Arial" w:eastAsia="Songti TC" w:hAnsi="Arial" w:cs="Arial"/>
        </w:rPr>
        <w:t xml:space="preserve">Assemblies are </w:t>
      </w:r>
      <w:r w:rsidR="00AB5207" w:rsidRPr="004F5A09">
        <w:rPr>
          <w:rFonts w:ascii="Arial" w:eastAsia="Songti TC" w:hAnsi="Arial" w:cs="Arial"/>
          <w:bCs/>
        </w:rPr>
        <w:t xml:space="preserve">great </w:t>
      </w:r>
      <w:r w:rsidR="00496BB4" w:rsidRPr="004F5A09">
        <w:rPr>
          <w:rFonts w:ascii="Arial" w:eastAsia="Songti TC" w:hAnsi="Arial" w:cs="Arial"/>
          <w:bCs/>
        </w:rPr>
        <w:t xml:space="preserve">events </w:t>
      </w:r>
      <w:r w:rsidR="00AB5207" w:rsidRPr="004F5A09">
        <w:rPr>
          <w:rFonts w:ascii="Arial" w:eastAsia="Songti TC" w:hAnsi="Arial" w:cs="Arial"/>
          <w:bCs/>
        </w:rPr>
        <w:t xml:space="preserve">to attend, </w:t>
      </w:r>
      <w:r w:rsidRPr="004F5A09">
        <w:rPr>
          <w:rFonts w:ascii="Arial" w:eastAsia="Songti TC" w:hAnsi="Arial" w:cs="Arial"/>
        </w:rPr>
        <w:t>because:</w:t>
      </w:r>
    </w:p>
    <w:p w14:paraId="003E1B68" w14:textId="642BB72C" w:rsidR="00DC5BE7" w:rsidRPr="004F5A09" w:rsidRDefault="00DC5BE7" w:rsidP="009E0B00">
      <w:pPr>
        <w:pStyle w:val="ListParagraph"/>
        <w:numPr>
          <w:ilvl w:val="0"/>
          <w:numId w:val="2"/>
        </w:numPr>
        <w:spacing w:after="160" w:line="256" w:lineRule="auto"/>
        <w:ind w:left="1080" w:right="720"/>
        <w:jc w:val="left"/>
        <w:rPr>
          <w:rFonts w:ascii="Arial" w:eastAsia="Songti TC" w:hAnsi="Arial" w:cs="Arial"/>
        </w:rPr>
      </w:pPr>
      <w:r w:rsidRPr="004F5A09">
        <w:rPr>
          <w:rFonts w:ascii="Arial" w:eastAsia="Songti TC" w:hAnsi="Arial" w:cs="Arial"/>
        </w:rPr>
        <w:t xml:space="preserve">We meet AAs from other </w:t>
      </w:r>
      <w:r w:rsidR="005746B1" w:rsidRPr="004F5A09">
        <w:rPr>
          <w:rFonts w:ascii="Arial" w:eastAsia="Songti TC" w:hAnsi="Arial" w:cs="Arial"/>
        </w:rPr>
        <w:t>places in</w:t>
      </w:r>
      <w:r w:rsidRPr="004F5A09">
        <w:rPr>
          <w:rFonts w:ascii="Arial" w:eastAsia="Songti TC" w:hAnsi="Arial" w:cs="Arial"/>
        </w:rPr>
        <w:t xml:space="preserve"> our Are</w:t>
      </w:r>
      <w:r w:rsidR="00A65DF3" w:rsidRPr="004F5A09">
        <w:rPr>
          <w:rFonts w:ascii="Arial" w:eastAsia="Songti TC" w:hAnsi="Arial" w:cs="Arial"/>
        </w:rPr>
        <w:t>a</w:t>
      </w:r>
    </w:p>
    <w:p w14:paraId="69AE1FE6" w14:textId="2CACC4B7" w:rsidR="00DC5BE7" w:rsidRPr="004F5A09" w:rsidRDefault="00DC5BE7" w:rsidP="009E0B00">
      <w:pPr>
        <w:pStyle w:val="ListParagraph"/>
        <w:numPr>
          <w:ilvl w:val="0"/>
          <w:numId w:val="2"/>
        </w:numPr>
        <w:spacing w:after="160" w:line="256" w:lineRule="auto"/>
        <w:ind w:left="1080" w:right="720"/>
        <w:jc w:val="left"/>
        <w:rPr>
          <w:rFonts w:ascii="Arial" w:eastAsia="Songti TC" w:hAnsi="Arial" w:cs="Arial"/>
        </w:rPr>
      </w:pPr>
      <w:r w:rsidRPr="004F5A09">
        <w:rPr>
          <w:rFonts w:ascii="Arial" w:eastAsia="Songti TC" w:hAnsi="Arial" w:cs="Arial"/>
        </w:rPr>
        <w:t xml:space="preserve">We </w:t>
      </w:r>
      <w:r w:rsidR="00E671B1" w:rsidRPr="004F5A09">
        <w:rPr>
          <w:rFonts w:ascii="Arial" w:eastAsia="Songti TC" w:hAnsi="Arial" w:cs="Arial"/>
        </w:rPr>
        <w:t xml:space="preserve">listen to each </w:t>
      </w:r>
      <w:r w:rsidR="00C30F2E" w:rsidRPr="004F5A09">
        <w:rPr>
          <w:rFonts w:ascii="Arial" w:eastAsia="Songti TC" w:hAnsi="Arial" w:cs="Arial"/>
        </w:rPr>
        <w:t>other</w:t>
      </w:r>
      <w:r w:rsidR="00E671B1" w:rsidRPr="004F5A09">
        <w:rPr>
          <w:rFonts w:ascii="Arial" w:eastAsia="Songti TC" w:hAnsi="Arial" w:cs="Arial"/>
        </w:rPr>
        <w:t xml:space="preserve"> and </w:t>
      </w:r>
      <w:r w:rsidRPr="004F5A09">
        <w:rPr>
          <w:rFonts w:ascii="Arial" w:eastAsia="Songti TC" w:hAnsi="Arial" w:cs="Arial"/>
        </w:rPr>
        <w:t xml:space="preserve">agree to disagree </w:t>
      </w:r>
    </w:p>
    <w:p w14:paraId="580AA075" w14:textId="30EA02B0" w:rsidR="00DC5BE7" w:rsidRPr="004F5A09" w:rsidRDefault="00DC5BE7" w:rsidP="009E0B00">
      <w:pPr>
        <w:pStyle w:val="ListParagraph"/>
        <w:numPr>
          <w:ilvl w:val="0"/>
          <w:numId w:val="2"/>
        </w:numPr>
        <w:spacing w:after="160" w:line="256" w:lineRule="auto"/>
        <w:ind w:left="1080" w:right="720"/>
        <w:jc w:val="left"/>
        <w:rPr>
          <w:rFonts w:ascii="Arial" w:eastAsia="Songti TC" w:hAnsi="Arial" w:cs="Arial"/>
        </w:rPr>
      </w:pPr>
      <w:r w:rsidRPr="004F5A09">
        <w:rPr>
          <w:rFonts w:ascii="Arial" w:eastAsia="Songti TC" w:hAnsi="Arial" w:cs="Arial"/>
        </w:rPr>
        <w:t xml:space="preserve">We are all there </w:t>
      </w:r>
      <w:r w:rsidR="006F6CA1" w:rsidRPr="004F5A09">
        <w:rPr>
          <w:rFonts w:ascii="Arial" w:eastAsia="Songti TC" w:hAnsi="Arial" w:cs="Arial"/>
        </w:rPr>
        <w:t xml:space="preserve">in A.A. Unity </w:t>
      </w:r>
      <w:r w:rsidRPr="004F5A09">
        <w:rPr>
          <w:rFonts w:ascii="Arial" w:eastAsia="Songti TC" w:hAnsi="Arial" w:cs="Arial"/>
        </w:rPr>
        <w:t>to stay sober and carry the message</w:t>
      </w:r>
    </w:p>
    <w:p w14:paraId="2ABA91EE" w14:textId="13164996" w:rsidR="00DC5BE7" w:rsidRPr="004F5A09" w:rsidRDefault="00C30F2E" w:rsidP="009E0B00">
      <w:pPr>
        <w:pStyle w:val="ListParagraph"/>
        <w:numPr>
          <w:ilvl w:val="0"/>
          <w:numId w:val="2"/>
        </w:numPr>
        <w:spacing w:before="120" w:after="120" w:line="256" w:lineRule="auto"/>
        <w:ind w:left="1080" w:right="720"/>
        <w:jc w:val="left"/>
        <w:rPr>
          <w:rFonts w:ascii="Arial" w:eastAsia="Songti TC" w:hAnsi="Arial" w:cs="Arial"/>
        </w:rPr>
      </w:pPr>
      <w:r w:rsidRPr="004F5A09">
        <w:rPr>
          <w:rFonts w:ascii="Arial" w:eastAsia="Songti TC" w:hAnsi="Arial" w:cs="Arial"/>
        </w:rPr>
        <w:t>It’s e</w:t>
      </w:r>
      <w:r w:rsidR="00DC5BE7" w:rsidRPr="004F5A09">
        <w:rPr>
          <w:rFonts w:ascii="Arial" w:eastAsia="Songti TC" w:hAnsi="Arial" w:cs="Arial"/>
        </w:rPr>
        <w:t xml:space="preserve">ven more </w:t>
      </w:r>
      <w:r w:rsidR="00DC5BE7" w:rsidRPr="004F5A09">
        <w:rPr>
          <w:rFonts w:ascii="Arial" w:eastAsia="Songti TC" w:hAnsi="Arial" w:cs="Arial"/>
          <w:bCs/>
        </w:rPr>
        <w:t>fun</w:t>
      </w:r>
      <w:r w:rsidR="00DC5BE7" w:rsidRPr="004F5A09">
        <w:rPr>
          <w:rFonts w:ascii="Arial" w:eastAsia="Songti TC" w:hAnsi="Arial" w:cs="Arial"/>
        </w:rPr>
        <w:t xml:space="preserve"> if we travel to assemblies</w:t>
      </w:r>
      <w:r w:rsidR="00536F65" w:rsidRPr="004F5A09">
        <w:rPr>
          <w:rFonts w:ascii="Arial" w:eastAsia="Songti TC" w:hAnsi="Arial" w:cs="Arial"/>
        </w:rPr>
        <w:t xml:space="preserve"> </w:t>
      </w:r>
      <w:r w:rsidR="00DC5BE7" w:rsidRPr="004F5A09">
        <w:rPr>
          <w:rFonts w:ascii="Arial" w:eastAsia="Songti TC" w:hAnsi="Arial" w:cs="Arial"/>
        </w:rPr>
        <w:t>with our AA fellows</w:t>
      </w:r>
    </w:p>
    <w:p w14:paraId="7FFEC0B3" w14:textId="77777777" w:rsidR="00765E8D" w:rsidRPr="004F5A09" w:rsidRDefault="00DC5BE7" w:rsidP="009E0B00">
      <w:pPr>
        <w:pStyle w:val="ListParagraph"/>
        <w:numPr>
          <w:ilvl w:val="0"/>
          <w:numId w:val="2"/>
        </w:numPr>
        <w:spacing w:after="160" w:line="256" w:lineRule="auto"/>
        <w:ind w:left="1080" w:right="720"/>
        <w:jc w:val="left"/>
        <w:rPr>
          <w:rFonts w:ascii="Arial" w:eastAsia="Songti TC" w:hAnsi="Arial" w:cs="Arial"/>
        </w:rPr>
      </w:pPr>
      <w:r w:rsidRPr="004F5A09">
        <w:rPr>
          <w:rFonts w:ascii="Arial" w:eastAsia="Songti TC" w:hAnsi="Arial" w:cs="Arial"/>
        </w:rPr>
        <w:t>We can make a difference at home and abroad</w:t>
      </w:r>
      <w:r w:rsidR="00D1416E" w:rsidRPr="004F5A09">
        <w:rPr>
          <w:rFonts w:ascii="Arial" w:eastAsia="Songti TC" w:hAnsi="Arial" w:cs="Arial"/>
        </w:rPr>
        <w:t xml:space="preserve"> through </w:t>
      </w:r>
    </w:p>
    <w:p w14:paraId="255DE53A" w14:textId="32AB057E" w:rsidR="00DC5BE7" w:rsidRPr="004F5A09" w:rsidRDefault="00D1416E" w:rsidP="00A05104">
      <w:pPr>
        <w:pStyle w:val="ListParagraph"/>
        <w:spacing w:after="160" w:line="256" w:lineRule="auto"/>
        <w:ind w:left="1080" w:right="720"/>
        <w:jc w:val="left"/>
        <w:rPr>
          <w:rFonts w:ascii="Arial" w:eastAsia="Songti TC" w:hAnsi="Arial" w:cs="Arial"/>
        </w:rPr>
      </w:pPr>
      <w:r w:rsidRPr="004F5A09">
        <w:rPr>
          <w:rFonts w:ascii="Arial" w:eastAsia="Songti TC" w:hAnsi="Arial" w:cs="Arial"/>
        </w:rPr>
        <w:t>Area</w:t>
      </w:r>
      <w:r w:rsidR="00E2053A" w:rsidRPr="004F5A09">
        <w:rPr>
          <w:rFonts w:ascii="Arial" w:eastAsia="Songti TC" w:hAnsi="Arial" w:cs="Arial"/>
        </w:rPr>
        <w:t xml:space="preserve"> outreach</w:t>
      </w:r>
    </w:p>
    <w:p w14:paraId="2B774A78" w14:textId="1EF1A30D" w:rsidR="00C778E0" w:rsidRPr="004F5A09" w:rsidRDefault="00DC5BE7" w:rsidP="00D43A21">
      <w:pPr>
        <w:spacing w:after="0"/>
        <w:ind w:left="720" w:right="720"/>
        <w:jc w:val="left"/>
        <w:rPr>
          <w:rFonts w:ascii="Arial Narrow" w:eastAsia="Songti TC" w:hAnsi="Arial Narrow" w:cs="Arial"/>
        </w:rPr>
      </w:pPr>
      <w:r w:rsidRPr="004F5A09">
        <w:rPr>
          <w:rFonts w:ascii="Arial Narrow" w:eastAsia="Songti TC" w:hAnsi="Arial Narrow" w:cs="Arial"/>
        </w:rPr>
        <w:t xml:space="preserve">We recognize AAs who are attending assemblies for the first time. </w:t>
      </w:r>
    </w:p>
    <w:p w14:paraId="2B4F8A87" w14:textId="6CA798AE" w:rsidR="00735CB0" w:rsidRPr="004F5A09" w:rsidRDefault="00DC5BE7" w:rsidP="00D43A21">
      <w:pPr>
        <w:spacing w:after="0"/>
        <w:ind w:left="720" w:right="720"/>
        <w:jc w:val="left"/>
        <w:rPr>
          <w:rFonts w:ascii="Arial Narrow" w:eastAsia="Songti TC" w:hAnsi="Arial Narrow" w:cs="Arial"/>
        </w:rPr>
      </w:pPr>
      <w:r w:rsidRPr="004F5A09">
        <w:rPr>
          <w:rFonts w:ascii="Arial Narrow" w:eastAsia="Songti TC" w:hAnsi="Arial Narrow" w:cs="Arial"/>
        </w:rPr>
        <w:t xml:space="preserve">Mention this article for </w:t>
      </w:r>
      <w:r w:rsidR="00E241BB" w:rsidRPr="004F5A09">
        <w:rPr>
          <w:rFonts w:ascii="Arial Narrow" w:eastAsia="Songti TC" w:hAnsi="Arial Narrow" w:cs="Arial"/>
        </w:rPr>
        <w:t>the</w:t>
      </w:r>
      <w:r w:rsidRPr="004F5A09">
        <w:rPr>
          <w:rFonts w:ascii="Arial Narrow" w:eastAsia="Songti TC" w:hAnsi="Arial Narrow" w:cs="Arial"/>
        </w:rPr>
        <w:t xml:space="preserve"> gift </w:t>
      </w:r>
      <w:r w:rsidR="00E241BB" w:rsidRPr="004F5A09">
        <w:rPr>
          <w:rFonts w:ascii="Arial Narrow" w:eastAsia="Songti TC" w:hAnsi="Arial Narrow" w:cs="Arial"/>
        </w:rPr>
        <w:t xml:space="preserve">of a </w:t>
      </w:r>
      <w:r w:rsidRPr="004F5A09">
        <w:rPr>
          <w:rFonts w:ascii="Arial Narrow" w:eastAsia="Songti TC" w:hAnsi="Arial Narrow" w:cs="Arial"/>
          <w:b/>
          <w:bCs/>
        </w:rPr>
        <w:t xml:space="preserve">Grapevine </w:t>
      </w:r>
      <w:r w:rsidRPr="004F5A09">
        <w:rPr>
          <w:rFonts w:ascii="Arial Narrow" w:eastAsia="Songti TC" w:hAnsi="Arial Narrow" w:cs="Arial"/>
        </w:rPr>
        <w:t>subscrip</w:t>
      </w:r>
      <w:r w:rsidR="00DC15E9" w:rsidRPr="004F5A09">
        <w:rPr>
          <w:rFonts w:ascii="Arial Narrow" w:eastAsia="Songti TC" w:hAnsi="Arial Narrow" w:cs="Arial"/>
        </w:rPr>
        <w:t>tion.</w:t>
      </w:r>
    </w:p>
    <w:p w14:paraId="1A948A4E" w14:textId="77777777" w:rsidR="00800FEA" w:rsidRPr="004F5A09" w:rsidRDefault="00800FEA" w:rsidP="006B4FBF">
      <w:pPr>
        <w:spacing w:after="0"/>
        <w:ind w:left="720" w:right="720" w:firstLine="720"/>
        <w:jc w:val="left"/>
        <w:rPr>
          <w:rFonts w:ascii="Arial" w:eastAsia="Songti TC" w:hAnsi="Arial" w:cs="Arial"/>
        </w:rPr>
      </w:pPr>
    </w:p>
    <w:p w14:paraId="501A47DD" w14:textId="53159901" w:rsidR="00C820C0" w:rsidRDefault="00DC15E9" w:rsidP="006B4FBF">
      <w:pPr>
        <w:spacing w:after="0"/>
        <w:ind w:left="720" w:right="720" w:firstLine="720"/>
        <w:jc w:val="left"/>
        <w:rPr>
          <w:rFonts w:ascii="Arial" w:eastAsia="Songti TC" w:hAnsi="Arial" w:cs="Arial"/>
        </w:rPr>
      </w:pPr>
      <w:r w:rsidRPr="004F5A09">
        <w:rPr>
          <w:rFonts w:ascii="Arial" w:eastAsia="Songti TC" w:hAnsi="Arial" w:cs="Arial"/>
        </w:rPr>
        <w:t xml:space="preserve">In Service, </w:t>
      </w:r>
      <w:r w:rsidR="005D41EE" w:rsidRPr="004F5A09">
        <w:rPr>
          <w:rFonts w:ascii="Arial" w:eastAsia="Songti TC" w:hAnsi="Arial" w:cs="Arial"/>
        </w:rPr>
        <w:t>Susan</w:t>
      </w:r>
      <w:r w:rsidR="00DC5BE7" w:rsidRPr="004F5A09">
        <w:rPr>
          <w:rFonts w:ascii="Arial" w:eastAsia="Songti TC" w:hAnsi="Arial" w:cs="Arial"/>
        </w:rPr>
        <w:t xml:space="preserve"> H.</w:t>
      </w:r>
      <w:r w:rsidR="00EE7424" w:rsidRPr="004F5A09">
        <w:rPr>
          <w:rFonts w:ascii="Arial" w:eastAsia="Songti TC" w:hAnsi="Arial" w:cs="Arial"/>
        </w:rPr>
        <w:t xml:space="preserve">, </w:t>
      </w:r>
      <w:r w:rsidR="00373637" w:rsidRPr="004F5A09">
        <w:rPr>
          <w:rFonts w:ascii="Arial" w:eastAsia="Songti TC" w:hAnsi="Arial" w:cs="Arial"/>
        </w:rPr>
        <w:t xml:space="preserve">     </w:t>
      </w:r>
      <w:r w:rsidR="00DC5BE7" w:rsidRPr="004F5A09">
        <w:rPr>
          <w:rFonts w:ascii="Arial" w:eastAsia="Songti TC" w:hAnsi="Arial" w:cs="Arial"/>
        </w:rPr>
        <w:t xml:space="preserve">NIA20 </w:t>
      </w:r>
      <w:r w:rsidR="00373637" w:rsidRPr="004F5A09">
        <w:rPr>
          <w:rFonts w:ascii="Arial" w:eastAsia="Songti TC" w:hAnsi="Arial" w:cs="Arial"/>
        </w:rPr>
        <w:t xml:space="preserve">     </w:t>
      </w:r>
      <w:r w:rsidR="00DC5BE7" w:rsidRPr="004F5A09">
        <w:rPr>
          <w:rFonts w:ascii="Arial" w:eastAsia="Songti TC" w:hAnsi="Arial" w:cs="Arial"/>
        </w:rPr>
        <w:t>Area Accessibilitie</w:t>
      </w:r>
      <w:r w:rsidR="00735CB0" w:rsidRPr="004F5A09">
        <w:rPr>
          <w:rFonts w:ascii="Arial" w:eastAsia="Songti TC" w:hAnsi="Arial" w:cs="Arial"/>
        </w:rPr>
        <w:t>s Ch</w:t>
      </w:r>
      <w:r w:rsidR="00931D54" w:rsidRPr="004F5A09">
        <w:rPr>
          <w:rFonts w:ascii="Arial" w:eastAsia="Songti TC" w:hAnsi="Arial" w:cs="Arial"/>
        </w:rPr>
        <w:t>air</w:t>
      </w:r>
    </w:p>
    <w:p w14:paraId="4A54CDB8" w14:textId="77777777" w:rsidR="00662F0B" w:rsidRDefault="00662F0B" w:rsidP="006B4FBF">
      <w:pPr>
        <w:spacing w:after="0"/>
        <w:ind w:left="720" w:right="720" w:firstLine="720"/>
        <w:jc w:val="left"/>
        <w:rPr>
          <w:rFonts w:ascii="Arial" w:eastAsia="Songti TC" w:hAnsi="Arial" w:cs="Arial"/>
        </w:rPr>
      </w:pPr>
    </w:p>
    <w:p w14:paraId="65EE63AC" w14:textId="77777777" w:rsidR="00662F0B" w:rsidRDefault="00662F0B" w:rsidP="006B4FBF">
      <w:pPr>
        <w:spacing w:after="0"/>
        <w:ind w:left="720" w:right="720" w:firstLine="720"/>
        <w:jc w:val="left"/>
        <w:rPr>
          <w:rFonts w:ascii="Arial" w:eastAsia="Songti TC" w:hAnsi="Arial" w:cs="Arial"/>
        </w:rPr>
      </w:pPr>
    </w:p>
    <w:p w14:paraId="1B76F68C" w14:textId="77777777" w:rsidR="00662F0B" w:rsidRDefault="00662F0B" w:rsidP="006B4FBF">
      <w:pPr>
        <w:spacing w:after="0"/>
        <w:ind w:left="720" w:right="720" w:firstLine="720"/>
        <w:jc w:val="left"/>
        <w:rPr>
          <w:rFonts w:ascii="Arial" w:eastAsia="Songti TC" w:hAnsi="Arial" w:cs="Arial"/>
        </w:rPr>
      </w:pPr>
    </w:p>
    <w:p w14:paraId="6548C43D" w14:textId="77777777" w:rsidR="00662F0B" w:rsidRPr="004F5A09" w:rsidRDefault="00662F0B" w:rsidP="006B4FBF">
      <w:pPr>
        <w:spacing w:after="0"/>
        <w:ind w:left="720" w:right="720" w:firstLine="720"/>
        <w:jc w:val="left"/>
        <w:rPr>
          <w:rFonts w:ascii="Arial" w:eastAsia="Songti TC" w:hAnsi="Arial" w:cs="Arial"/>
        </w:rPr>
      </w:pPr>
    </w:p>
    <w:p w14:paraId="320DF9AF" w14:textId="173BBC04" w:rsidR="00931D54" w:rsidRPr="00931D54" w:rsidRDefault="00662F0B" w:rsidP="006B4FBF">
      <w:pPr>
        <w:spacing w:after="0"/>
        <w:ind w:left="720" w:right="720" w:firstLine="720"/>
        <w:jc w:val="left"/>
        <w:rPr>
          <w:rFonts w:ascii="Arial" w:eastAsia="Songti TC" w:hAnsi="Arial" w:cs="Arial"/>
          <w:sz w:val="22"/>
          <w:szCs w:val="22"/>
        </w:rPr>
      </w:pPr>
      <w:r>
        <w:rPr>
          <w:rFonts w:ascii="Arial" w:eastAsia="Songti TC" w:hAnsi="Arial" w:cs="Arial"/>
          <w:sz w:val="22"/>
          <w:szCs w:val="22"/>
        </w:rPr>
        <w:t xml:space="preserve">          </w:t>
      </w:r>
      <w:r w:rsidR="0054669A">
        <w:rPr>
          <w:rFonts w:ascii="Arial" w:eastAsia="Songti TC" w:hAnsi="Arial" w:cs="Arial"/>
          <w:noProof/>
          <w:sz w:val="22"/>
          <w:szCs w:val="22"/>
        </w:rPr>
        <w:drawing>
          <wp:inline distT="0" distB="0" distL="0" distR="0" wp14:anchorId="69A8AD9B" wp14:editId="5D52E368">
            <wp:extent cx="1397000" cy="821384"/>
            <wp:effectExtent l="0" t="0" r="0" b="4445"/>
            <wp:docPr id="48" name="Picture 4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whitebo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1291" cy="847425"/>
                    </a:xfrm>
                    <a:prstGeom prst="rect">
                      <a:avLst/>
                    </a:prstGeom>
                  </pic:spPr>
                </pic:pic>
              </a:graphicData>
            </a:graphic>
          </wp:inline>
        </w:drawing>
      </w:r>
      <w:r>
        <w:rPr>
          <w:rFonts w:ascii="Arial" w:eastAsia="Songti TC" w:hAnsi="Arial" w:cs="Arial"/>
          <w:sz w:val="22"/>
          <w:szCs w:val="22"/>
        </w:rPr>
        <w:t xml:space="preserve">                        </w:t>
      </w:r>
      <w:r w:rsidR="004F5A09">
        <w:rPr>
          <w:rFonts w:ascii="Roboto" w:eastAsia="Times New Roman" w:hAnsi="Roboto" w:cs="Times New Roman"/>
          <w:noProof/>
          <w:color w:val="555555"/>
          <w:sz w:val="24"/>
          <w:szCs w:val="24"/>
        </w:rPr>
        <w:drawing>
          <wp:inline distT="0" distB="0" distL="0" distR="0" wp14:anchorId="4D655D99" wp14:editId="4D388F64">
            <wp:extent cx="2585614" cy="932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3458" cy="953009"/>
                    </a:xfrm>
                    <a:prstGeom prst="rect">
                      <a:avLst/>
                    </a:prstGeom>
                  </pic:spPr>
                </pic:pic>
              </a:graphicData>
            </a:graphic>
          </wp:inline>
        </w:drawing>
      </w:r>
    </w:p>
    <w:p w14:paraId="0C324577" w14:textId="77777777" w:rsidR="00662F0B" w:rsidRDefault="00662F0B" w:rsidP="004A64B0">
      <w:pPr>
        <w:spacing w:after="0"/>
        <w:ind w:left="720" w:right="720" w:firstLine="720"/>
        <w:jc w:val="left"/>
        <w:rPr>
          <w:rFonts w:ascii="Arial" w:eastAsia="Songti TC" w:hAnsi="Arial" w:cs="Arial"/>
          <w:sz w:val="40"/>
          <w:szCs w:val="40"/>
        </w:rPr>
      </w:pPr>
    </w:p>
    <w:p w14:paraId="287F6A70" w14:textId="77777777" w:rsidR="00662F0B" w:rsidRDefault="00662F0B" w:rsidP="004A64B0">
      <w:pPr>
        <w:spacing w:after="0"/>
        <w:ind w:left="720" w:right="720" w:firstLine="720"/>
        <w:jc w:val="left"/>
        <w:rPr>
          <w:rFonts w:ascii="Arial" w:eastAsia="Songti TC" w:hAnsi="Arial" w:cs="Arial"/>
          <w:sz w:val="40"/>
          <w:szCs w:val="40"/>
        </w:rPr>
      </w:pPr>
    </w:p>
    <w:p w14:paraId="543EBD83" w14:textId="15E1C954" w:rsidR="00C820C0" w:rsidRPr="0054669A" w:rsidRDefault="00C820C0" w:rsidP="004A64B0">
      <w:pPr>
        <w:spacing w:after="0"/>
        <w:ind w:left="720" w:right="720" w:firstLine="720"/>
        <w:jc w:val="left"/>
        <w:rPr>
          <w:rFonts w:ascii="Arial" w:eastAsia="Songti TC" w:hAnsi="Arial" w:cs="Arial"/>
          <w:sz w:val="28"/>
          <w:szCs w:val="28"/>
        </w:rPr>
      </w:pPr>
      <w:r w:rsidRPr="0054669A">
        <w:rPr>
          <w:rFonts w:ascii="Arial" w:eastAsia="Songti TC" w:hAnsi="Arial" w:cs="Arial"/>
          <w:sz w:val="28"/>
          <w:szCs w:val="28"/>
        </w:rPr>
        <w:t xml:space="preserve">The </w:t>
      </w:r>
      <w:r w:rsidR="003308F6" w:rsidRPr="0054669A">
        <w:rPr>
          <w:rFonts w:ascii="Arial" w:eastAsia="Songti TC" w:hAnsi="Arial" w:cs="Arial"/>
          <w:sz w:val="28"/>
          <w:szCs w:val="28"/>
        </w:rPr>
        <w:t>Upside-Down</w:t>
      </w:r>
      <w:r w:rsidR="00130BAB" w:rsidRPr="0054669A">
        <w:rPr>
          <w:rFonts w:ascii="Arial" w:eastAsia="Songti TC" w:hAnsi="Arial" w:cs="Arial"/>
          <w:sz w:val="28"/>
          <w:szCs w:val="28"/>
        </w:rPr>
        <w:t xml:space="preserve"> </w:t>
      </w:r>
      <w:r w:rsidR="00E1703E" w:rsidRPr="0054669A">
        <w:rPr>
          <w:rFonts w:ascii="Arial" w:eastAsia="Songti TC" w:hAnsi="Arial" w:cs="Arial"/>
          <w:sz w:val="28"/>
          <w:szCs w:val="28"/>
        </w:rPr>
        <w:t>T</w:t>
      </w:r>
      <w:r w:rsidRPr="0054669A">
        <w:rPr>
          <w:rFonts w:ascii="Arial" w:eastAsia="Songti TC" w:hAnsi="Arial" w:cs="Arial"/>
          <w:sz w:val="28"/>
          <w:szCs w:val="28"/>
        </w:rPr>
        <w:t xml:space="preserve">riangle of </w:t>
      </w:r>
      <w:r w:rsidR="009A6B63" w:rsidRPr="0054669A">
        <w:rPr>
          <w:rFonts w:ascii="Arial" w:eastAsia="Songti TC" w:hAnsi="Arial" w:cs="Arial"/>
          <w:sz w:val="28"/>
          <w:szCs w:val="28"/>
        </w:rPr>
        <w:t>A.A. Service</w:t>
      </w:r>
    </w:p>
    <w:p w14:paraId="768074C7" w14:textId="7CA27E7D" w:rsidR="000315E0" w:rsidRPr="0054669A" w:rsidRDefault="004A64B0" w:rsidP="004A64B0">
      <w:pPr>
        <w:spacing w:after="0"/>
        <w:ind w:left="720" w:right="720" w:firstLine="720"/>
        <w:jc w:val="left"/>
        <w:rPr>
          <w:rFonts w:ascii="Arial" w:eastAsia="Songti TC" w:hAnsi="Arial" w:cs="Arial"/>
          <w:sz w:val="28"/>
          <w:szCs w:val="28"/>
        </w:rPr>
      </w:pPr>
      <w:r w:rsidRPr="0054669A">
        <w:rPr>
          <w:rFonts w:ascii="Arial" w:eastAsia="Songti TC" w:hAnsi="Arial" w:cs="Arial"/>
          <w:sz w:val="28"/>
          <w:szCs w:val="28"/>
        </w:rPr>
        <w:tab/>
      </w:r>
      <w:r w:rsidRPr="0054669A">
        <w:rPr>
          <w:rFonts w:ascii="Arial" w:eastAsia="Songti TC" w:hAnsi="Arial" w:cs="Arial"/>
          <w:sz w:val="28"/>
          <w:szCs w:val="28"/>
        </w:rPr>
        <w:tab/>
      </w:r>
    </w:p>
    <w:p w14:paraId="4133EA6D" w14:textId="02B3080E" w:rsidR="00C820C0" w:rsidRDefault="00C820C0" w:rsidP="006B4FBF">
      <w:pPr>
        <w:spacing w:after="0"/>
        <w:ind w:left="720" w:right="720" w:firstLine="720"/>
        <w:jc w:val="left"/>
        <w:rPr>
          <w:rFonts w:ascii="Arial" w:eastAsia="Songti TC" w:hAnsi="Arial" w:cs="Arial"/>
          <w:sz w:val="24"/>
          <w:szCs w:val="24"/>
        </w:rPr>
      </w:pPr>
    </w:p>
    <w:p w14:paraId="66E593F5" w14:textId="19B310F9" w:rsidR="00C820C0" w:rsidRPr="006B4FBF" w:rsidRDefault="005046B4" w:rsidP="006B4FBF">
      <w:pPr>
        <w:spacing w:after="0"/>
        <w:ind w:left="720" w:right="720" w:firstLine="720"/>
        <w:jc w:val="left"/>
        <w:rPr>
          <w:rFonts w:ascii="Arial" w:eastAsia="Songti TC" w:hAnsi="Arial" w:cs="Arial"/>
          <w:sz w:val="24"/>
          <w:szCs w:val="24"/>
        </w:rPr>
      </w:pPr>
      <w:r>
        <w:rPr>
          <w:noProof/>
        </w:rPr>
        <mc:AlternateContent>
          <mc:Choice Requires="wps">
            <w:drawing>
              <wp:anchor distT="0" distB="0" distL="114300" distR="114300" simplePos="0" relativeHeight="251702272" behindDoc="0" locked="0" layoutInCell="1" allowOverlap="1" wp14:anchorId="7BA02551" wp14:editId="399CC4D7">
                <wp:simplePos x="0" y="0"/>
                <wp:positionH relativeFrom="column">
                  <wp:posOffset>705664</wp:posOffset>
                </wp:positionH>
                <wp:positionV relativeFrom="paragraph">
                  <wp:posOffset>29845</wp:posOffset>
                </wp:positionV>
                <wp:extent cx="5262245" cy="1376039"/>
                <wp:effectExtent l="0" t="0" r="8255" b="8890"/>
                <wp:wrapNone/>
                <wp:docPr id="25" name="Text Box 25"/>
                <wp:cNvGraphicFramePr/>
                <a:graphic xmlns:a="http://schemas.openxmlformats.org/drawingml/2006/main">
                  <a:graphicData uri="http://schemas.microsoft.com/office/word/2010/wordprocessingShape">
                    <wps:wsp>
                      <wps:cNvSpPr txBox="1"/>
                      <wps:spPr>
                        <a:xfrm>
                          <a:off x="0" y="0"/>
                          <a:ext cx="5262245" cy="1376039"/>
                        </a:xfrm>
                        <a:prstGeom prst="rect">
                          <a:avLst/>
                        </a:prstGeom>
                        <a:solidFill>
                          <a:schemeClr val="lt1"/>
                        </a:solidFill>
                        <a:ln w="6350">
                          <a:solidFill>
                            <a:prstClr val="black"/>
                          </a:solidFill>
                        </a:ln>
                      </wps:spPr>
                      <wps:txbx>
                        <w:txbxContent>
                          <w:p w14:paraId="279D574A" w14:textId="613BD804" w:rsidR="00C37E77" w:rsidRPr="00A5679B" w:rsidRDefault="007C6065" w:rsidP="00A37454">
                            <w:pPr>
                              <w:spacing w:after="0"/>
                              <w:jc w:val="center"/>
                              <w:rPr>
                                <w:b/>
                                <w:bCs/>
                                <w:sz w:val="32"/>
                                <w:szCs w:val="32"/>
                              </w:rPr>
                            </w:pPr>
                            <w:r w:rsidRPr="00A5679B">
                              <w:rPr>
                                <w:b/>
                                <w:bCs/>
                                <w:sz w:val="32"/>
                                <w:szCs w:val="32"/>
                              </w:rPr>
                              <w:t>THE HOME GROU</w:t>
                            </w:r>
                            <w:r w:rsidR="00A07580" w:rsidRPr="00A5679B">
                              <w:rPr>
                                <w:b/>
                                <w:bCs/>
                                <w:sz w:val="32"/>
                                <w:szCs w:val="32"/>
                              </w:rPr>
                              <w:t>P</w:t>
                            </w:r>
                          </w:p>
                          <w:p w14:paraId="50F3216F" w14:textId="14339463" w:rsidR="006B58C2" w:rsidRPr="005046B4" w:rsidRDefault="007C6065" w:rsidP="00A37454">
                            <w:pPr>
                              <w:spacing w:after="0"/>
                              <w:jc w:val="center"/>
                              <w:rPr>
                                <w:sz w:val="22"/>
                                <w:szCs w:val="22"/>
                              </w:rPr>
                            </w:pPr>
                            <w:r w:rsidRPr="005046B4">
                              <w:rPr>
                                <w:sz w:val="22"/>
                                <w:szCs w:val="22"/>
                              </w:rPr>
                              <w:t>Each Group is autonomous, we do not govern</w:t>
                            </w:r>
                            <w:r w:rsidR="00C72F57" w:rsidRPr="005046B4">
                              <w:rPr>
                                <w:sz w:val="22"/>
                                <w:szCs w:val="22"/>
                              </w:rPr>
                              <w:t>.</w:t>
                            </w:r>
                          </w:p>
                          <w:p w14:paraId="381E56D9" w14:textId="350AE963" w:rsidR="00CB366A" w:rsidRPr="005046B4" w:rsidRDefault="00085687" w:rsidP="00A37454">
                            <w:pPr>
                              <w:spacing w:after="0"/>
                              <w:jc w:val="center"/>
                              <w:rPr>
                                <w:sz w:val="22"/>
                                <w:szCs w:val="22"/>
                              </w:rPr>
                            </w:pPr>
                            <w:r w:rsidRPr="005046B4">
                              <w:rPr>
                                <w:sz w:val="22"/>
                                <w:szCs w:val="22"/>
                              </w:rPr>
                              <w:t>Every</w:t>
                            </w:r>
                            <w:r w:rsidR="006B58C2" w:rsidRPr="005046B4">
                              <w:rPr>
                                <w:sz w:val="22"/>
                                <w:szCs w:val="22"/>
                              </w:rPr>
                              <w:t xml:space="preserve"> </w:t>
                            </w:r>
                            <w:r w:rsidR="007C6065" w:rsidRPr="005046B4">
                              <w:rPr>
                                <w:sz w:val="22"/>
                                <w:szCs w:val="22"/>
                              </w:rPr>
                              <w:t xml:space="preserve">Individual </w:t>
                            </w:r>
                            <w:r w:rsidRPr="005046B4">
                              <w:rPr>
                                <w:sz w:val="22"/>
                                <w:szCs w:val="22"/>
                              </w:rPr>
                              <w:t xml:space="preserve">in </w:t>
                            </w:r>
                            <w:r w:rsidR="007C6065" w:rsidRPr="005046B4">
                              <w:rPr>
                                <w:sz w:val="22"/>
                                <w:szCs w:val="22"/>
                              </w:rPr>
                              <w:t>A.A. ha</w:t>
                            </w:r>
                            <w:r w:rsidR="00DC7E60" w:rsidRPr="005046B4">
                              <w:rPr>
                                <w:sz w:val="22"/>
                                <w:szCs w:val="22"/>
                              </w:rPr>
                              <w:t>s</w:t>
                            </w:r>
                            <w:r w:rsidR="007C6065" w:rsidRPr="005046B4">
                              <w:rPr>
                                <w:sz w:val="22"/>
                                <w:szCs w:val="22"/>
                              </w:rPr>
                              <w:t xml:space="preserve"> the privilege of voting on issues </w:t>
                            </w:r>
                            <w:r w:rsidR="00581784" w:rsidRPr="005046B4">
                              <w:rPr>
                                <w:sz w:val="22"/>
                                <w:szCs w:val="22"/>
                              </w:rPr>
                              <w:t>in a</w:t>
                            </w:r>
                          </w:p>
                          <w:p w14:paraId="425EEF63" w14:textId="3B9E0479" w:rsidR="007C6065" w:rsidRPr="005046B4" w:rsidRDefault="007C6065" w:rsidP="00A37454">
                            <w:pPr>
                              <w:spacing w:after="0"/>
                              <w:jc w:val="center"/>
                              <w:rPr>
                                <w:sz w:val="22"/>
                                <w:szCs w:val="22"/>
                              </w:rPr>
                            </w:pPr>
                            <w:r w:rsidRPr="005046B4">
                              <w:rPr>
                                <w:sz w:val="22"/>
                                <w:szCs w:val="22"/>
                              </w:rPr>
                              <w:t>group conscience</w:t>
                            </w:r>
                            <w:r w:rsidR="009022D3" w:rsidRPr="005046B4">
                              <w:rPr>
                                <w:sz w:val="22"/>
                                <w:szCs w:val="22"/>
                              </w:rPr>
                              <w:t xml:space="preserve"> </w:t>
                            </w:r>
                            <w:r w:rsidRPr="005046B4">
                              <w:rPr>
                                <w:sz w:val="22"/>
                                <w:szCs w:val="22"/>
                              </w:rPr>
                              <w:t>during their meetings</w:t>
                            </w:r>
                            <w:r w:rsidR="00581784" w:rsidRPr="005046B4">
                              <w:rPr>
                                <w:sz w:val="22"/>
                                <w:szCs w:val="22"/>
                              </w:rPr>
                              <w:t>.</w:t>
                            </w:r>
                          </w:p>
                          <w:p w14:paraId="117B096D" w14:textId="19D0583C" w:rsidR="007834AA" w:rsidRDefault="00960325" w:rsidP="00A37454">
                            <w:pPr>
                              <w:spacing w:after="0"/>
                              <w:jc w:val="center"/>
                              <w:rPr>
                                <w:sz w:val="22"/>
                                <w:szCs w:val="22"/>
                              </w:rPr>
                            </w:pPr>
                            <w:r w:rsidRPr="005046B4">
                              <w:rPr>
                                <w:sz w:val="22"/>
                                <w:szCs w:val="22"/>
                              </w:rPr>
                              <w:t xml:space="preserve">The group </w:t>
                            </w:r>
                            <w:r w:rsidR="007C6065" w:rsidRPr="005046B4">
                              <w:rPr>
                                <w:sz w:val="22"/>
                                <w:szCs w:val="22"/>
                              </w:rPr>
                              <w:t>elect</w:t>
                            </w:r>
                            <w:r w:rsidRPr="005046B4">
                              <w:rPr>
                                <w:sz w:val="22"/>
                                <w:szCs w:val="22"/>
                              </w:rPr>
                              <w:t>s</w:t>
                            </w:r>
                            <w:r w:rsidR="00DE203E" w:rsidRPr="005046B4">
                              <w:rPr>
                                <w:sz w:val="22"/>
                                <w:szCs w:val="22"/>
                              </w:rPr>
                              <w:t xml:space="preserve"> th</w:t>
                            </w:r>
                            <w:r w:rsidR="007C6065" w:rsidRPr="005046B4">
                              <w:rPr>
                                <w:sz w:val="22"/>
                                <w:szCs w:val="22"/>
                              </w:rPr>
                              <w:t>eir G.S.R. to represent the home group</w:t>
                            </w:r>
                          </w:p>
                          <w:p w14:paraId="4F129217" w14:textId="68C6F427" w:rsidR="007C6065" w:rsidRPr="005046B4" w:rsidRDefault="00DE203E" w:rsidP="00A37454">
                            <w:pPr>
                              <w:spacing w:after="0"/>
                              <w:jc w:val="center"/>
                              <w:rPr>
                                <w:sz w:val="22"/>
                                <w:szCs w:val="22"/>
                              </w:rPr>
                            </w:pPr>
                            <w:r w:rsidRPr="005046B4">
                              <w:rPr>
                                <w:sz w:val="22"/>
                                <w:szCs w:val="22"/>
                              </w:rPr>
                              <w:t>at District</w:t>
                            </w:r>
                            <w:r w:rsidR="008609B3" w:rsidRPr="005046B4">
                              <w:rPr>
                                <w:sz w:val="22"/>
                                <w:szCs w:val="22"/>
                              </w:rPr>
                              <w:t xml:space="preserve"> Meetings.</w:t>
                            </w:r>
                            <w:r w:rsidR="00E1703E">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2551" id="Text Box 25" o:spid="_x0000_s1032" type="#_x0000_t202" style="position:absolute;left:0;text-align:left;margin-left:55.55pt;margin-top:2.35pt;width:414.35pt;height:10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" fillcolor="white [3201]" strokeweight=".5pt">
                <v:textbox>
                  <w:txbxContent>
                    <w:p w14:paraId="279D574A" w14:textId="613BD804" w:rsidR="00C37E77" w:rsidRPr="00A5679B" w:rsidRDefault="007C6065" w:rsidP="00A37454">
                      <w:pPr>
                        <w:spacing w:after="0"/>
                        <w:jc w:val="center"/>
                        <w:rPr>
                          <w:b/>
                          <w:bCs/>
                          <w:sz w:val="32"/>
                          <w:szCs w:val="32"/>
                        </w:rPr>
                      </w:pPr>
                      <w:r w:rsidRPr="00A5679B">
                        <w:rPr>
                          <w:b/>
                          <w:bCs/>
                          <w:sz w:val="32"/>
                          <w:szCs w:val="32"/>
                        </w:rPr>
                        <w:t>THE HOME GROU</w:t>
                      </w:r>
                      <w:r w:rsidR="00A07580" w:rsidRPr="00A5679B">
                        <w:rPr>
                          <w:b/>
                          <w:bCs/>
                          <w:sz w:val="32"/>
                          <w:szCs w:val="32"/>
                        </w:rPr>
                        <w:t>P</w:t>
                      </w:r>
                    </w:p>
                    <w:p w14:paraId="50F3216F" w14:textId="14339463" w:rsidR="006B58C2" w:rsidRPr="005046B4" w:rsidRDefault="007C6065" w:rsidP="00A37454">
                      <w:pPr>
                        <w:spacing w:after="0"/>
                        <w:jc w:val="center"/>
                        <w:rPr>
                          <w:sz w:val="22"/>
                          <w:szCs w:val="22"/>
                        </w:rPr>
                      </w:pPr>
                      <w:r w:rsidRPr="005046B4">
                        <w:rPr>
                          <w:sz w:val="22"/>
                          <w:szCs w:val="22"/>
                        </w:rPr>
                        <w:t>Each Group is autonomous, we do not govern</w:t>
                      </w:r>
                      <w:r w:rsidR="00C72F57" w:rsidRPr="005046B4">
                        <w:rPr>
                          <w:sz w:val="22"/>
                          <w:szCs w:val="22"/>
                        </w:rPr>
                        <w:t>.</w:t>
                      </w:r>
                    </w:p>
                    <w:p w14:paraId="381E56D9" w14:textId="350AE963" w:rsidR="00CB366A" w:rsidRPr="005046B4" w:rsidRDefault="00085687" w:rsidP="00A37454">
                      <w:pPr>
                        <w:spacing w:after="0"/>
                        <w:jc w:val="center"/>
                        <w:rPr>
                          <w:sz w:val="22"/>
                          <w:szCs w:val="22"/>
                        </w:rPr>
                      </w:pPr>
                      <w:r w:rsidRPr="005046B4">
                        <w:rPr>
                          <w:sz w:val="22"/>
                          <w:szCs w:val="22"/>
                        </w:rPr>
                        <w:t>Every</w:t>
                      </w:r>
                      <w:r w:rsidR="006B58C2" w:rsidRPr="005046B4">
                        <w:rPr>
                          <w:sz w:val="22"/>
                          <w:szCs w:val="22"/>
                        </w:rPr>
                        <w:t xml:space="preserve"> </w:t>
                      </w:r>
                      <w:r w:rsidR="007C6065" w:rsidRPr="005046B4">
                        <w:rPr>
                          <w:sz w:val="22"/>
                          <w:szCs w:val="22"/>
                        </w:rPr>
                        <w:t xml:space="preserve">Individual </w:t>
                      </w:r>
                      <w:r w:rsidRPr="005046B4">
                        <w:rPr>
                          <w:sz w:val="22"/>
                          <w:szCs w:val="22"/>
                        </w:rPr>
                        <w:t xml:space="preserve">in </w:t>
                      </w:r>
                      <w:r w:rsidR="007C6065" w:rsidRPr="005046B4">
                        <w:rPr>
                          <w:sz w:val="22"/>
                          <w:szCs w:val="22"/>
                        </w:rPr>
                        <w:t>A.A. ha</w:t>
                      </w:r>
                      <w:r w:rsidR="00DC7E60" w:rsidRPr="005046B4">
                        <w:rPr>
                          <w:sz w:val="22"/>
                          <w:szCs w:val="22"/>
                        </w:rPr>
                        <w:t>s</w:t>
                      </w:r>
                      <w:r w:rsidR="007C6065" w:rsidRPr="005046B4">
                        <w:rPr>
                          <w:sz w:val="22"/>
                          <w:szCs w:val="22"/>
                        </w:rPr>
                        <w:t xml:space="preserve"> the privilege of voting on issues </w:t>
                      </w:r>
                      <w:r w:rsidR="00581784" w:rsidRPr="005046B4">
                        <w:rPr>
                          <w:sz w:val="22"/>
                          <w:szCs w:val="22"/>
                        </w:rPr>
                        <w:t>in a</w:t>
                      </w:r>
                    </w:p>
                    <w:p w14:paraId="425EEF63" w14:textId="3B9E0479" w:rsidR="007C6065" w:rsidRPr="005046B4" w:rsidRDefault="007C6065" w:rsidP="00A37454">
                      <w:pPr>
                        <w:spacing w:after="0"/>
                        <w:jc w:val="center"/>
                        <w:rPr>
                          <w:sz w:val="22"/>
                          <w:szCs w:val="22"/>
                        </w:rPr>
                      </w:pPr>
                      <w:r w:rsidRPr="005046B4">
                        <w:rPr>
                          <w:sz w:val="22"/>
                          <w:szCs w:val="22"/>
                        </w:rPr>
                        <w:t>group conscience</w:t>
                      </w:r>
                      <w:r w:rsidR="009022D3" w:rsidRPr="005046B4">
                        <w:rPr>
                          <w:sz w:val="22"/>
                          <w:szCs w:val="22"/>
                        </w:rPr>
                        <w:t xml:space="preserve"> </w:t>
                      </w:r>
                      <w:r w:rsidRPr="005046B4">
                        <w:rPr>
                          <w:sz w:val="22"/>
                          <w:szCs w:val="22"/>
                        </w:rPr>
                        <w:t>during their meetings</w:t>
                      </w:r>
                      <w:r w:rsidR="00581784" w:rsidRPr="005046B4">
                        <w:rPr>
                          <w:sz w:val="22"/>
                          <w:szCs w:val="22"/>
                        </w:rPr>
                        <w:t>.</w:t>
                      </w:r>
                    </w:p>
                    <w:p w14:paraId="117B096D" w14:textId="19D0583C" w:rsidR="007834AA" w:rsidRDefault="00960325" w:rsidP="00A37454">
                      <w:pPr>
                        <w:spacing w:after="0"/>
                        <w:jc w:val="center"/>
                        <w:rPr>
                          <w:sz w:val="22"/>
                          <w:szCs w:val="22"/>
                        </w:rPr>
                      </w:pPr>
                      <w:r w:rsidRPr="005046B4">
                        <w:rPr>
                          <w:sz w:val="22"/>
                          <w:szCs w:val="22"/>
                        </w:rPr>
                        <w:t xml:space="preserve">The group </w:t>
                      </w:r>
                      <w:r w:rsidR="007C6065" w:rsidRPr="005046B4">
                        <w:rPr>
                          <w:sz w:val="22"/>
                          <w:szCs w:val="22"/>
                        </w:rPr>
                        <w:t>elect</w:t>
                      </w:r>
                      <w:r w:rsidRPr="005046B4">
                        <w:rPr>
                          <w:sz w:val="22"/>
                          <w:szCs w:val="22"/>
                        </w:rPr>
                        <w:t>s</w:t>
                      </w:r>
                      <w:r w:rsidR="00DE203E" w:rsidRPr="005046B4">
                        <w:rPr>
                          <w:sz w:val="22"/>
                          <w:szCs w:val="22"/>
                        </w:rPr>
                        <w:t xml:space="preserve"> th</w:t>
                      </w:r>
                      <w:r w:rsidR="007C6065" w:rsidRPr="005046B4">
                        <w:rPr>
                          <w:sz w:val="22"/>
                          <w:szCs w:val="22"/>
                        </w:rPr>
                        <w:t>eir G.S.R. to represent the home group</w:t>
                      </w:r>
                    </w:p>
                    <w:p w14:paraId="4F129217" w14:textId="68C6F427" w:rsidR="007C6065" w:rsidRPr="005046B4" w:rsidRDefault="00DE203E" w:rsidP="00A37454">
                      <w:pPr>
                        <w:spacing w:after="0"/>
                        <w:jc w:val="center"/>
                        <w:rPr>
                          <w:sz w:val="22"/>
                          <w:szCs w:val="22"/>
                        </w:rPr>
                      </w:pPr>
                      <w:r w:rsidRPr="005046B4">
                        <w:rPr>
                          <w:sz w:val="22"/>
                          <w:szCs w:val="22"/>
                        </w:rPr>
                        <w:t>at District</w:t>
                      </w:r>
                      <w:r w:rsidR="008609B3" w:rsidRPr="005046B4">
                        <w:rPr>
                          <w:sz w:val="22"/>
                          <w:szCs w:val="22"/>
                        </w:rPr>
                        <w:t xml:space="preserve"> Meetings.</w:t>
                      </w:r>
                      <w:r w:rsidR="00E1703E">
                        <w:rPr>
                          <w:sz w:val="22"/>
                          <w:szCs w:val="22"/>
                        </w:rPr>
                        <w:t xml:space="preserve"> </w:t>
                      </w:r>
                    </w:p>
                  </w:txbxContent>
                </v:textbox>
              </v:shape>
            </w:pict>
          </mc:Fallback>
        </mc:AlternateContent>
      </w:r>
    </w:p>
    <w:p w14:paraId="13491D05" w14:textId="603C3F79" w:rsidR="007C6065" w:rsidRDefault="007C6065" w:rsidP="008F14A3">
      <w:pPr>
        <w:ind w:left="1008" w:right="720"/>
      </w:pPr>
    </w:p>
    <w:p w14:paraId="76EB12D8" w14:textId="1BA4DF6A" w:rsidR="007C6065" w:rsidRDefault="007C6065" w:rsidP="00D43A21">
      <w:pPr>
        <w:ind w:left="720" w:right="720"/>
      </w:pPr>
    </w:p>
    <w:p w14:paraId="333ED3FE" w14:textId="6353D2AE" w:rsidR="007C6065" w:rsidRDefault="007C6065" w:rsidP="00D43A21">
      <w:pPr>
        <w:ind w:left="720" w:right="720"/>
      </w:pPr>
    </w:p>
    <w:p w14:paraId="0C5783EE" w14:textId="3DA177C8" w:rsidR="007C6065" w:rsidRDefault="00A23A26" w:rsidP="00D43A21">
      <w:pPr>
        <w:ind w:left="720" w:right="720"/>
      </w:pPr>
      <w:r>
        <w:rPr>
          <w:noProof/>
        </w:rPr>
        <mc:AlternateContent>
          <mc:Choice Requires="wps">
            <w:drawing>
              <wp:anchor distT="0" distB="0" distL="114300" distR="114300" simplePos="0" relativeHeight="251703296" behindDoc="0" locked="0" layoutInCell="1" allowOverlap="1" wp14:anchorId="019759B4" wp14:editId="7F4B33F3">
                <wp:simplePos x="0" y="0"/>
                <wp:positionH relativeFrom="column">
                  <wp:posOffset>1210810</wp:posOffset>
                </wp:positionH>
                <wp:positionV relativeFrom="paragraph">
                  <wp:posOffset>286977</wp:posOffset>
                </wp:positionV>
                <wp:extent cx="4218940" cy="1402672"/>
                <wp:effectExtent l="0" t="0" r="10160" b="7620"/>
                <wp:wrapNone/>
                <wp:docPr id="12" name="Text Box 12"/>
                <wp:cNvGraphicFramePr/>
                <a:graphic xmlns:a="http://schemas.openxmlformats.org/drawingml/2006/main">
                  <a:graphicData uri="http://schemas.microsoft.com/office/word/2010/wordprocessingShape">
                    <wps:wsp>
                      <wps:cNvSpPr txBox="1"/>
                      <wps:spPr>
                        <a:xfrm>
                          <a:off x="0" y="0"/>
                          <a:ext cx="4218940" cy="1402672"/>
                        </a:xfrm>
                        <a:prstGeom prst="rect">
                          <a:avLst/>
                        </a:prstGeom>
                        <a:solidFill>
                          <a:schemeClr val="lt1"/>
                        </a:solidFill>
                        <a:ln w="6350">
                          <a:solidFill>
                            <a:prstClr val="black"/>
                          </a:solidFill>
                        </a:ln>
                      </wps:spPr>
                      <wps:txbx>
                        <w:txbxContent>
                          <w:p w14:paraId="4583F100" w14:textId="77777777" w:rsidR="007834AA" w:rsidRPr="007834AA" w:rsidRDefault="007C6065" w:rsidP="0008233E">
                            <w:pPr>
                              <w:spacing w:after="0"/>
                              <w:jc w:val="center"/>
                              <w:rPr>
                                <w:b/>
                                <w:bCs/>
                                <w:sz w:val="32"/>
                                <w:szCs w:val="32"/>
                              </w:rPr>
                            </w:pPr>
                            <w:r w:rsidRPr="007834AA">
                              <w:rPr>
                                <w:b/>
                                <w:bCs/>
                                <w:sz w:val="32"/>
                                <w:szCs w:val="32"/>
                              </w:rPr>
                              <w:t>G.S.R.</w:t>
                            </w:r>
                          </w:p>
                          <w:p w14:paraId="0E305161" w14:textId="21228CE5" w:rsidR="007C6065" w:rsidRPr="00C20472" w:rsidRDefault="007C6065" w:rsidP="0008233E">
                            <w:pPr>
                              <w:spacing w:after="0"/>
                              <w:jc w:val="center"/>
                              <w:rPr>
                                <w:sz w:val="22"/>
                                <w:szCs w:val="22"/>
                              </w:rPr>
                            </w:pPr>
                            <w:r w:rsidRPr="00C20472">
                              <w:rPr>
                                <w:sz w:val="22"/>
                                <w:szCs w:val="22"/>
                              </w:rPr>
                              <w:t>General Service Representative</w:t>
                            </w:r>
                          </w:p>
                          <w:p w14:paraId="4FF35011" w14:textId="08C8EEB4" w:rsidR="001B71C3" w:rsidRPr="00C20472" w:rsidRDefault="001B71C3" w:rsidP="0008233E">
                            <w:pPr>
                              <w:spacing w:after="0"/>
                              <w:jc w:val="center"/>
                              <w:rPr>
                                <w:sz w:val="22"/>
                                <w:szCs w:val="22"/>
                              </w:rPr>
                            </w:pPr>
                            <w:r w:rsidRPr="00C20472">
                              <w:rPr>
                                <w:sz w:val="22"/>
                                <w:szCs w:val="22"/>
                              </w:rPr>
                              <w:t>Linking group consci</w:t>
                            </w:r>
                            <w:r w:rsidR="00470200">
                              <w:rPr>
                                <w:sz w:val="22"/>
                                <w:szCs w:val="22"/>
                              </w:rPr>
                              <w:t xml:space="preserve">ence </w:t>
                            </w:r>
                            <w:r w:rsidRPr="00C20472">
                              <w:rPr>
                                <w:sz w:val="22"/>
                                <w:szCs w:val="22"/>
                              </w:rPr>
                              <w:t>of the home group</w:t>
                            </w:r>
                            <w:r w:rsidR="00777D6A" w:rsidRPr="00C20472">
                              <w:rPr>
                                <w:sz w:val="22"/>
                                <w:szCs w:val="22"/>
                              </w:rPr>
                              <w:t xml:space="preserve"> to</w:t>
                            </w:r>
                          </w:p>
                          <w:p w14:paraId="381737F9" w14:textId="3DF2D538" w:rsidR="005B6E15" w:rsidRPr="00C20472" w:rsidRDefault="001B71C3" w:rsidP="0008233E">
                            <w:pPr>
                              <w:spacing w:after="0"/>
                              <w:jc w:val="center"/>
                              <w:rPr>
                                <w:sz w:val="22"/>
                                <w:szCs w:val="22"/>
                              </w:rPr>
                            </w:pPr>
                            <w:r w:rsidRPr="00C20472">
                              <w:rPr>
                                <w:sz w:val="22"/>
                                <w:szCs w:val="22"/>
                              </w:rPr>
                              <w:t>District and Area</w:t>
                            </w:r>
                            <w:r w:rsidR="00CA4F91">
                              <w:rPr>
                                <w:sz w:val="22"/>
                                <w:szCs w:val="22"/>
                              </w:rPr>
                              <w:t>.</w:t>
                            </w:r>
                          </w:p>
                          <w:p w14:paraId="3555CF53" w14:textId="76173451" w:rsidR="002F74F9" w:rsidRPr="00C20472" w:rsidRDefault="005B6E15" w:rsidP="005B6E15">
                            <w:pPr>
                              <w:spacing w:after="0"/>
                              <w:jc w:val="center"/>
                              <w:rPr>
                                <w:sz w:val="22"/>
                                <w:szCs w:val="22"/>
                              </w:rPr>
                            </w:pPr>
                            <w:r w:rsidRPr="00C20472">
                              <w:rPr>
                                <w:sz w:val="22"/>
                                <w:szCs w:val="22"/>
                              </w:rPr>
                              <w:t>R</w:t>
                            </w:r>
                            <w:r w:rsidR="00484465" w:rsidRPr="00C20472">
                              <w:rPr>
                                <w:sz w:val="22"/>
                                <w:szCs w:val="22"/>
                              </w:rPr>
                              <w:t>eports back to the Home Group</w:t>
                            </w:r>
                            <w:r w:rsidR="0085204B" w:rsidRPr="00C20472">
                              <w:rPr>
                                <w:sz w:val="22"/>
                                <w:szCs w:val="22"/>
                              </w:rPr>
                              <w:t xml:space="preserve"> </w:t>
                            </w:r>
                            <w:r w:rsidR="00E83392" w:rsidRPr="00C20472">
                              <w:rPr>
                                <w:sz w:val="22"/>
                                <w:szCs w:val="22"/>
                              </w:rPr>
                              <w:t xml:space="preserve">about District events, </w:t>
                            </w:r>
                            <w:r w:rsidR="00613B77" w:rsidRPr="00C20472">
                              <w:rPr>
                                <w:sz w:val="22"/>
                                <w:szCs w:val="22"/>
                              </w:rPr>
                              <w:t>workshops,</w:t>
                            </w:r>
                            <w:r w:rsidR="005C1474" w:rsidRPr="00C20472">
                              <w:rPr>
                                <w:sz w:val="22"/>
                                <w:szCs w:val="22"/>
                              </w:rPr>
                              <w:t xml:space="preserve"> </w:t>
                            </w:r>
                            <w:r w:rsidR="00613B77" w:rsidRPr="00C20472">
                              <w:rPr>
                                <w:sz w:val="22"/>
                                <w:szCs w:val="22"/>
                              </w:rPr>
                              <w:t xml:space="preserve">and any </w:t>
                            </w:r>
                            <w:r w:rsidR="0007464D" w:rsidRPr="00C20472">
                              <w:rPr>
                                <w:sz w:val="22"/>
                                <w:szCs w:val="22"/>
                              </w:rPr>
                              <w:t>AA news</w:t>
                            </w:r>
                            <w:r w:rsidR="00613B77" w:rsidRPr="00C20472">
                              <w:rPr>
                                <w:sz w:val="22"/>
                                <w:szCs w:val="22"/>
                              </w:rPr>
                              <w:t xml:space="preserve"> </w:t>
                            </w:r>
                          </w:p>
                          <w:p w14:paraId="07EF3881" w14:textId="118EC3A3" w:rsidR="001B71C3" w:rsidRPr="00812122" w:rsidRDefault="001B71C3" w:rsidP="001B71C3">
                            <w:pPr>
                              <w:spacing w:after="0"/>
                              <w:jc w:val="center"/>
                            </w:pPr>
                          </w:p>
                          <w:p w14:paraId="276C1E15" w14:textId="65B3430B" w:rsidR="001B71C3" w:rsidRDefault="001B71C3" w:rsidP="001B71C3">
                            <w:pPr>
                              <w:spacing w:after="0"/>
                              <w:jc w:val="center"/>
                            </w:pPr>
                          </w:p>
                          <w:p w14:paraId="484A8157" w14:textId="77777777" w:rsidR="001B71C3" w:rsidRDefault="001B71C3" w:rsidP="001B71C3">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59B4" id="Text Box 12" o:spid="_x0000_s1033" type="#_x0000_t202" style="position:absolute;left:0;text-align:left;margin-left:95.35pt;margin-top:22.6pt;width:332.2pt;height:11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" fillcolor="white [3201]" strokeweight=".5pt">
                <v:textbox>
                  <w:txbxContent>
                    <w:p w14:paraId="4583F100" w14:textId="77777777" w:rsidR="007834AA" w:rsidRPr="007834AA" w:rsidRDefault="007C6065" w:rsidP="0008233E">
                      <w:pPr>
                        <w:spacing w:after="0"/>
                        <w:jc w:val="center"/>
                        <w:rPr>
                          <w:b/>
                          <w:bCs/>
                          <w:sz w:val="32"/>
                          <w:szCs w:val="32"/>
                        </w:rPr>
                      </w:pPr>
                      <w:r w:rsidRPr="007834AA">
                        <w:rPr>
                          <w:b/>
                          <w:bCs/>
                          <w:sz w:val="32"/>
                          <w:szCs w:val="32"/>
                        </w:rPr>
                        <w:t>G.S.R.</w:t>
                      </w:r>
                    </w:p>
                    <w:p w14:paraId="0E305161" w14:textId="21228CE5" w:rsidR="007C6065" w:rsidRPr="00C20472" w:rsidRDefault="007C6065" w:rsidP="0008233E">
                      <w:pPr>
                        <w:spacing w:after="0"/>
                        <w:jc w:val="center"/>
                        <w:rPr>
                          <w:sz w:val="22"/>
                          <w:szCs w:val="22"/>
                        </w:rPr>
                      </w:pPr>
                      <w:r w:rsidRPr="00C20472">
                        <w:rPr>
                          <w:sz w:val="22"/>
                          <w:szCs w:val="22"/>
                        </w:rPr>
                        <w:t>General Service Representative</w:t>
                      </w:r>
                    </w:p>
                    <w:p w14:paraId="4FF35011" w14:textId="08C8EEB4" w:rsidR="001B71C3" w:rsidRPr="00C20472" w:rsidRDefault="001B71C3" w:rsidP="0008233E">
                      <w:pPr>
                        <w:spacing w:after="0"/>
                        <w:jc w:val="center"/>
                        <w:rPr>
                          <w:sz w:val="22"/>
                          <w:szCs w:val="22"/>
                        </w:rPr>
                      </w:pPr>
                      <w:r w:rsidRPr="00C20472">
                        <w:rPr>
                          <w:sz w:val="22"/>
                          <w:szCs w:val="22"/>
                        </w:rPr>
                        <w:t>Linking group consci</w:t>
                      </w:r>
                      <w:r w:rsidR="00470200">
                        <w:rPr>
                          <w:sz w:val="22"/>
                          <w:szCs w:val="22"/>
                        </w:rPr>
                        <w:t xml:space="preserve">ence </w:t>
                      </w:r>
                      <w:r w:rsidRPr="00C20472">
                        <w:rPr>
                          <w:sz w:val="22"/>
                          <w:szCs w:val="22"/>
                        </w:rPr>
                        <w:t>of the home group</w:t>
                      </w:r>
                      <w:r w:rsidR="00777D6A" w:rsidRPr="00C20472">
                        <w:rPr>
                          <w:sz w:val="22"/>
                          <w:szCs w:val="22"/>
                        </w:rPr>
                        <w:t xml:space="preserve"> to</w:t>
                      </w:r>
                    </w:p>
                    <w:p w14:paraId="381737F9" w14:textId="3DF2D538" w:rsidR="005B6E15" w:rsidRPr="00C20472" w:rsidRDefault="001B71C3" w:rsidP="0008233E">
                      <w:pPr>
                        <w:spacing w:after="0"/>
                        <w:jc w:val="center"/>
                        <w:rPr>
                          <w:sz w:val="22"/>
                          <w:szCs w:val="22"/>
                        </w:rPr>
                      </w:pPr>
                      <w:r w:rsidRPr="00C20472">
                        <w:rPr>
                          <w:sz w:val="22"/>
                          <w:szCs w:val="22"/>
                        </w:rPr>
                        <w:t>District and Area</w:t>
                      </w:r>
                      <w:r w:rsidR="00CA4F91">
                        <w:rPr>
                          <w:sz w:val="22"/>
                          <w:szCs w:val="22"/>
                        </w:rPr>
                        <w:t>.</w:t>
                      </w:r>
                    </w:p>
                    <w:p w14:paraId="3555CF53" w14:textId="76173451" w:rsidR="002F74F9" w:rsidRPr="00C20472" w:rsidRDefault="005B6E15" w:rsidP="005B6E15">
                      <w:pPr>
                        <w:spacing w:after="0"/>
                        <w:jc w:val="center"/>
                        <w:rPr>
                          <w:sz w:val="22"/>
                          <w:szCs w:val="22"/>
                        </w:rPr>
                      </w:pPr>
                      <w:r w:rsidRPr="00C20472">
                        <w:rPr>
                          <w:sz w:val="22"/>
                          <w:szCs w:val="22"/>
                        </w:rPr>
                        <w:t>R</w:t>
                      </w:r>
                      <w:r w:rsidR="00484465" w:rsidRPr="00C20472">
                        <w:rPr>
                          <w:sz w:val="22"/>
                          <w:szCs w:val="22"/>
                        </w:rPr>
                        <w:t>eports back to the Home Group</w:t>
                      </w:r>
                      <w:r w:rsidR="0085204B" w:rsidRPr="00C20472">
                        <w:rPr>
                          <w:sz w:val="22"/>
                          <w:szCs w:val="22"/>
                        </w:rPr>
                        <w:t xml:space="preserve"> </w:t>
                      </w:r>
                      <w:r w:rsidR="00E83392" w:rsidRPr="00C20472">
                        <w:rPr>
                          <w:sz w:val="22"/>
                          <w:szCs w:val="22"/>
                        </w:rPr>
                        <w:t xml:space="preserve">about District events, </w:t>
                      </w:r>
                      <w:r w:rsidR="00613B77" w:rsidRPr="00C20472">
                        <w:rPr>
                          <w:sz w:val="22"/>
                          <w:szCs w:val="22"/>
                        </w:rPr>
                        <w:t>workshops,</w:t>
                      </w:r>
                      <w:r w:rsidR="005C1474" w:rsidRPr="00C20472">
                        <w:rPr>
                          <w:sz w:val="22"/>
                          <w:szCs w:val="22"/>
                        </w:rPr>
                        <w:t xml:space="preserve"> </w:t>
                      </w:r>
                      <w:r w:rsidR="00613B77" w:rsidRPr="00C20472">
                        <w:rPr>
                          <w:sz w:val="22"/>
                          <w:szCs w:val="22"/>
                        </w:rPr>
                        <w:t xml:space="preserve">and any </w:t>
                      </w:r>
                      <w:r w:rsidR="0007464D" w:rsidRPr="00C20472">
                        <w:rPr>
                          <w:sz w:val="22"/>
                          <w:szCs w:val="22"/>
                        </w:rPr>
                        <w:t>AA news</w:t>
                      </w:r>
                      <w:r w:rsidR="00613B77" w:rsidRPr="00C20472">
                        <w:rPr>
                          <w:sz w:val="22"/>
                          <w:szCs w:val="22"/>
                        </w:rPr>
                        <w:t xml:space="preserve"> </w:t>
                      </w:r>
                    </w:p>
                    <w:p w14:paraId="07EF3881" w14:textId="118EC3A3" w:rsidR="001B71C3" w:rsidRPr="00812122" w:rsidRDefault="001B71C3" w:rsidP="001B71C3">
                      <w:pPr>
                        <w:spacing w:after="0"/>
                        <w:jc w:val="center"/>
                      </w:pPr>
                    </w:p>
                    <w:p w14:paraId="276C1E15" w14:textId="65B3430B" w:rsidR="001B71C3" w:rsidRDefault="001B71C3" w:rsidP="001B71C3">
                      <w:pPr>
                        <w:spacing w:after="0"/>
                        <w:jc w:val="center"/>
                      </w:pPr>
                    </w:p>
                    <w:p w14:paraId="484A8157" w14:textId="77777777" w:rsidR="001B71C3" w:rsidRDefault="001B71C3" w:rsidP="001B71C3">
                      <w:pPr>
                        <w:spacing w:after="0"/>
                        <w:jc w:val="center"/>
                      </w:pPr>
                    </w:p>
                  </w:txbxContent>
                </v:textbox>
              </v:shape>
            </w:pict>
          </mc:Fallback>
        </mc:AlternateContent>
      </w:r>
    </w:p>
    <w:p w14:paraId="146CEDF9" w14:textId="5CD56BA2" w:rsidR="007C6065" w:rsidRDefault="007C6065" w:rsidP="00D43A21">
      <w:pPr>
        <w:ind w:left="720" w:right="720"/>
      </w:pPr>
    </w:p>
    <w:p w14:paraId="31F218E3" w14:textId="14D5FB3B" w:rsidR="007C6065" w:rsidRDefault="007C6065" w:rsidP="00D43A21">
      <w:pPr>
        <w:ind w:left="720" w:right="720"/>
      </w:pPr>
      <w:r>
        <w:rPr>
          <w:noProof/>
        </w:rPr>
        <mc:AlternateContent>
          <mc:Choice Requires="wps">
            <w:drawing>
              <wp:anchor distT="0" distB="0" distL="114300" distR="114300" simplePos="0" relativeHeight="251701248" behindDoc="0" locked="0" layoutInCell="1" allowOverlap="1" wp14:anchorId="3825D3ED" wp14:editId="3956904D">
                <wp:simplePos x="0" y="0"/>
                <wp:positionH relativeFrom="column">
                  <wp:posOffset>2463800</wp:posOffset>
                </wp:positionH>
                <wp:positionV relativeFrom="paragraph">
                  <wp:posOffset>76200</wp:posOffset>
                </wp:positionV>
                <wp:extent cx="0" cy="101600"/>
                <wp:effectExtent l="0" t="0" r="12700" b="12700"/>
                <wp:wrapNone/>
                <wp:docPr id="7" name="Straight Connector 7"/>
                <wp:cNvGraphicFramePr/>
                <a:graphic xmlns:a="http://schemas.openxmlformats.org/drawingml/2006/main">
                  <a:graphicData uri="http://schemas.microsoft.com/office/word/2010/wordprocessingShape">
                    <wps:wsp>
                      <wps:cNvCnPr/>
                      <wps:spPr>
                        <a:xfrm flipV="1">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37EB0" id="Straight Connector 7"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6pt" to="194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" strokecolor="black [3040]"/>
            </w:pict>
          </mc:Fallback>
        </mc:AlternateContent>
      </w:r>
    </w:p>
    <w:p w14:paraId="1B600D42" w14:textId="5BD11BF4" w:rsidR="00735CB0" w:rsidRDefault="00735CB0" w:rsidP="00D43A21">
      <w:pPr>
        <w:spacing w:after="0"/>
        <w:ind w:left="720" w:right="720"/>
        <w:jc w:val="left"/>
        <w:rPr>
          <w:rFonts w:ascii="Arial" w:eastAsia="Songti TC" w:hAnsi="Arial" w:cs="Arial"/>
          <w:i/>
          <w:iCs/>
          <w:sz w:val="24"/>
          <w:szCs w:val="24"/>
        </w:rPr>
      </w:pPr>
    </w:p>
    <w:p w14:paraId="690DB4CF" w14:textId="56A05CDD" w:rsidR="00735CB0" w:rsidRDefault="00735CB0" w:rsidP="00D43A21">
      <w:pPr>
        <w:spacing w:after="0"/>
        <w:ind w:left="720" w:right="720"/>
        <w:jc w:val="left"/>
        <w:rPr>
          <w:rFonts w:ascii="Arial" w:eastAsia="Songti TC" w:hAnsi="Arial" w:cs="Arial"/>
          <w:i/>
          <w:iCs/>
          <w:sz w:val="24"/>
          <w:szCs w:val="24"/>
        </w:rPr>
      </w:pPr>
    </w:p>
    <w:p w14:paraId="65C6C562" w14:textId="1997100C" w:rsidR="00735CB0" w:rsidRDefault="00735CB0" w:rsidP="00D43A21">
      <w:pPr>
        <w:spacing w:after="0"/>
        <w:ind w:left="720" w:right="720"/>
        <w:jc w:val="left"/>
        <w:rPr>
          <w:rFonts w:ascii="Arial" w:eastAsia="Songti TC" w:hAnsi="Arial" w:cs="Arial"/>
          <w:i/>
          <w:iCs/>
          <w:sz w:val="24"/>
          <w:szCs w:val="24"/>
        </w:rPr>
      </w:pPr>
    </w:p>
    <w:p w14:paraId="339EF18B" w14:textId="46CCAC44" w:rsidR="00735CB0" w:rsidRDefault="00A23A26" w:rsidP="00D43A21">
      <w:pPr>
        <w:spacing w:after="0"/>
        <w:ind w:left="720" w:right="720"/>
        <w:jc w:val="left"/>
        <w:rPr>
          <w:rFonts w:ascii="Arial" w:eastAsia="Songti TC" w:hAnsi="Arial" w:cs="Arial"/>
          <w:i/>
          <w:iCs/>
          <w:sz w:val="24"/>
          <w:szCs w:val="24"/>
        </w:rPr>
      </w:pPr>
      <w:r>
        <w:rPr>
          <w:noProof/>
        </w:rPr>
        <mc:AlternateContent>
          <mc:Choice Requires="wps">
            <w:drawing>
              <wp:anchor distT="0" distB="0" distL="114300" distR="114300" simplePos="0" relativeHeight="251704320" behindDoc="0" locked="0" layoutInCell="1" allowOverlap="1" wp14:anchorId="229A67D0" wp14:editId="1DBF494F">
                <wp:simplePos x="0" y="0"/>
                <wp:positionH relativeFrom="column">
                  <wp:posOffset>1671955</wp:posOffset>
                </wp:positionH>
                <wp:positionV relativeFrom="paragraph">
                  <wp:posOffset>172436</wp:posOffset>
                </wp:positionV>
                <wp:extent cx="3296920" cy="1145220"/>
                <wp:effectExtent l="0" t="0" r="17780" b="10795"/>
                <wp:wrapNone/>
                <wp:docPr id="13" name="Text Box 13"/>
                <wp:cNvGraphicFramePr/>
                <a:graphic xmlns:a="http://schemas.openxmlformats.org/drawingml/2006/main">
                  <a:graphicData uri="http://schemas.microsoft.com/office/word/2010/wordprocessingShape">
                    <wps:wsp>
                      <wps:cNvSpPr txBox="1"/>
                      <wps:spPr>
                        <a:xfrm>
                          <a:off x="0" y="0"/>
                          <a:ext cx="3296920" cy="1145220"/>
                        </a:xfrm>
                        <a:prstGeom prst="rect">
                          <a:avLst/>
                        </a:prstGeom>
                        <a:solidFill>
                          <a:schemeClr val="lt1"/>
                        </a:solidFill>
                        <a:ln w="6350">
                          <a:solidFill>
                            <a:prstClr val="black"/>
                          </a:solidFill>
                        </a:ln>
                      </wps:spPr>
                      <wps:txbx>
                        <w:txbxContent>
                          <w:p w14:paraId="09E3CCA7" w14:textId="04666B42" w:rsidR="00085687" w:rsidRDefault="00C20472" w:rsidP="00E96E4B">
                            <w:pPr>
                              <w:spacing w:after="0"/>
                              <w:jc w:val="center"/>
                              <w:rPr>
                                <w:b/>
                                <w:bCs/>
                              </w:rPr>
                            </w:pPr>
                            <w:r>
                              <w:rPr>
                                <w:b/>
                                <w:bCs/>
                                <w:sz w:val="24"/>
                                <w:szCs w:val="24"/>
                              </w:rPr>
                              <w:t xml:space="preserve"> </w:t>
                            </w:r>
                            <w:r w:rsidRPr="008B3178">
                              <w:rPr>
                                <w:b/>
                                <w:bCs/>
                              </w:rPr>
                              <w:t xml:space="preserve"> </w:t>
                            </w:r>
                            <w:r w:rsidR="007C6065" w:rsidRPr="00C20472">
                              <w:rPr>
                                <w:b/>
                                <w:bCs/>
                                <w:sz w:val="28"/>
                                <w:szCs w:val="28"/>
                              </w:rPr>
                              <w:t>D.C.M</w:t>
                            </w:r>
                            <w:r w:rsidR="00E96E4B" w:rsidRPr="008B3178">
                              <w:rPr>
                                <w:b/>
                                <w:bCs/>
                              </w:rPr>
                              <w:t xml:space="preserve"> </w:t>
                            </w:r>
                          </w:p>
                          <w:p w14:paraId="55A682DB" w14:textId="6B6B2E80" w:rsidR="007C6065" w:rsidRPr="00817564" w:rsidRDefault="007C6065" w:rsidP="00E96E4B">
                            <w:pPr>
                              <w:spacing w:after="0"/>
                              <w:jc w:val="center"/>
                              <w:rPr>
                                <w:b/>
                                <w:bCs/>
                                <w:sz w:val="22"/>
                                <w:szCs w:val="22"/>
                              </w:rPr>
                            </w:pPr>
                            <w:r w:rsidRPr="00817564">
                              <w:rPr>
                                <w:sz w:val="22"/>
                                <w:szCs w:val="22"/>
                              </w:rPr>
                              <w:t>District Committee Member</w:t>
                            </w:r>
                          </w:p>
                          <w:p w14:paraId="6FF6F4FB" w14:textId="294ACFCF" w:rsidR="007C6065" w:rsidRPr="00817564" w:rsidRDefault="007C6065" w:rsidP="00313251">
                            <w:pPr>
                              <w:spacing w:after="0"/>
                              <w:jc w:val="center"/>
                              <w:rPr>
                                <w:sz w:val="22"/>
                                <w:szCs w:val="22"/>
                              </w:rPr>
                            </w:pPr>
                            <w:r w:rsidRPr="00817564">
                              <w:rPr>
                                <w:sz w:val="22"/>
                                <w:szCs w:val="22"/>
                              </w:rPr>
                              <w:t xml:space="preserve">The D.C.M. </w:t>
                            </w:r>
                            <w:r w:rsidR="007B1575" w:rsidRPr="00817564">
                              <w:rPr>
                                <w:sz w:val="22"/>
                                <w:szCs w:val="22"/>
                              </w:rPr>
                              <w:t xml:space="preserve">Chairs </w:t>
                            </w:r>
                            <w:r w:rsidRPr="00817564">
                              <w:rPr>
                                <w:sz w:val="22"/>
                                <w:szCs w:val="22"/>
                              </w:rPr>
                              <w:t>District 41 meetings</w:t>
                            </w:r>
                            <w:r w:rsidR="00EF080D" w:rsidRPr="00817564">
                              <w:rPr>
                                <w:sz w:val="22"/>
                                <w:szCs w:val="22"/>
                              </w:rPr>
                              <w:t>.</w:t>
                            </w:r>
                          </w:p>
                          <w:p w14:paraId="06E08557" w14:textId="39263769" w:rsidR="001B646D" w:rsidRPr="00817564" w:rsidRDefault="005B6E15" w:rsidP="007C44F5">
                            <w:pPr>
                              <w:spacing w:after="0"/>
                              <w:jc w:val="center"/>
                              <w:rPr>
                                <w:sz w:val="22"/>
                                <w:szCs w:val="22"/>
                              </w:rPr>
                            </w:pPr>
                            <w:r w:rsidRPr="00817564">
                              <w:rPr>
                                <w:sz w:val="22"/>
                                <w:szCs w:val="22"/>
                              </w:rPr>
                              <w:t>D.C.M. r</w:t>
                            </w:r>
                            <w:r w:rsidR="007C6065" w:rsidRPr="00817564">
                              <w:rPr>
                                <w:sz w:val="22"/>
                                <w:szCs w:val="22"/>
                              </w:rPr>
                              <w:t>epresents District 41</w:t>
                            </w:r>
                          </w:p>
                          <w:p w14:paraId="702130D3" w14:textId="1A82F110" w:rsidR="007C6065" w:rsidRPr="00817564" w:rsidRDefault="00EF080D" w:rsidP="007C44F5">
                            <w:pPr>
                              <w:spacing w:after="0"/>
                              <w:jc w:val="center"/>
                              <w:rPr>
                                <w:sz w:val="22"/>
                                <w:szCs w:val="22"/>
                              </w:rPr>
                            </w:pPr>
                            <w:r w:rsidRPr="00817564">
                              <w:rPr>
                                <w:sz w:val="22"/>
                                <w:szCs w:val="22"/>
                              </w:rPr>
                              <w:t>at Area</w:t>
                            </w:r>
                            <w:r w:rsidR="007C6065" w:rsidRPr="00817564">
                              <w:rPr>
                                <w:sz w:val="22"/>
                                <w:szCs w:val="22"/>
                              </w:rPr>
                              <w:t xml:space="preserve"> 20 Business Meetings</w:t>
                            </w:r>
                            <w:r w:rsidRPr="00817564">
                              <w:rPr>
                                <w:sz w:val="22"/>
                                <w:szCs w:val="22"/>
                              </w:rPr>
                              <w:t>.</w:t>
                            </w:r>
                          </w:p>
                          <w:p w14:paraId="445B015E" w14:textId="77777777" w:rsidR="007C6065" w:rsidRDefault="007C6065" w:rsidP="000823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67D0" id="Text Box 13" o:spid="_x0000_s1034" type="#_x0000_t202" style="position:absolute;left:0;text-align:left;margin-left:131.65pt;margin-top:13.6pt;width:259.6pt;height:9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" fillcolor="white [3201]" strokeweight=".5pt">
                <v:textbox>
                  <w:txbxContent>
                    <w:p w14:paraId="09E3CCA7" w14:textId="04666B42" w:rsidR="00085687" w:rsidRDefault="00C20472" w:rsidP="00E96E4B">
                      <w:pPr>
                        <w:spacing w:after="0"/>
                        <w:jc w:val="center"/>
                        <w:rPr>
                          <w:b/>
                          <w:bCs/>
                        </w:rPr>
                      </w:pPr>
                      <w:r>
                        <w:rPr>
                          <w:b/>
                          <w:bCs/>
                          <w:sz w:val="24"/>
                          <w:szCs w:val="24"/>
                        </w:rPr>
                        <w:t xml:space="preserve"> </w:t>
                      </w:r>
                      <w:r w:rsidRPr="008B3178">
                        <w:rPr>
                          <w:b/>
                          <w:bCs/>
                        </w:rPr>
                        <w:t xml:space="preserve"> </w:t>
                      </w:r>
                      <w:r w:rsidR="007C6065" w:rsidRPr="00C20472">
                        <w:rPr>
                          <w:b/>
                          <w:bCs/>
                          <w:sz w:val="28"/>
                          <w:szCs w:val="28"/>
                        </w:rPr>
                        <w:t>D.C.M</w:t>
                      </w:r>
                      <w:r w:rsidR="00E96E4B" w:rsidRPr="008B3178">
                        <w:rPr>
                          <w:b/>
                          <w:bCs/>
                        </w:rPr>
                        <w:t xml:space="preserve"> </w:t>
                      </w:r>
                    </w:p>
                    <w:p w14:paraId="55A682DB" w14:textId="6B6B2E80" w:rsidR="007C6065" w:rsidRPr="00817564" w:rsidRDefault="007C6065" w:rsidP="00E96E4B">
                      <w:pPr>
                        <w:spacing w:after="0"/>
                        <w:jc w:val="center"/>
                        <w:rPr>
                          <w:b/>
                          <w:bCs/>
                          <w:sz w:val="22"/>
                          <w:szCs w:val="22"/>
                        </w:rPr>
                      </w:pPr>
                      <w:r w:rsidRPr="00817564">
                        <w:rPr>
                          <w:sz w:val="22"/>
                          <w:szCs w:val="22"/>
                        </w:rPr>
                        <w:t>District Committee Member</w:t>
                      </w:r>
                    </w:p>
                    <w:p w14:paraId="6FF6F4FB" w14:textId="294ACFCF" w:rsidR="007C6065" w:rsidRPr="00817564" w:rsidRDefault="007C6065" w:rsidP="00313251">
                      <w:pPr>
                        <w:spacing w:after="0"/>
                        <w:jc w:val="center"/>
                        <w:rPr>
                          <w:sz w:val="22"/>
                          <w:szCs w:val="22"/>
                        </w:rPr>
                      </w:pPr>
                      <w:r w:rsidRPr="00817564">
                        <w:rPr>
                          <w:sz w:val="22"/>
                          <w:szCs w:val="22"/>
                        </w:rPr>
                        <w:t xml:space="preserve">The D.C.M. </w:t>
                      </w:r>
                      <w:r w:rsidR="007B1575" w:rsidRPr="00817564">
                        <w:rPr>
                          <w:sz w:val="22"/>
                          <w:szCs w:val="22"/>
                        </w:rPr>
                        <w:t xml:space="preserve">Chairs </w:t>
                      </w:r>
                      <w:r w:rsidRPr="00817564">
                        <w:rPr>
                          <w:sz w:val="22"/>
                          <w:szCs w:val="22"/>
                        </w:rPr>
                        <w:t>District 41 meetings</w:t>
                      </w:r>
                      <w:r w:rsidR="00EF080D" w:rsidRPr="00817564">
                        <w:rPr>
                          <w:sz w:val="22"/>
                          <w:szCs w:val="22"/>
                        </w:rPr>
                        <w:t>.</w:t>
                      </w:r>
                    </w:p>
                    <w:p w14:paraId="06E08557" w14:textId="39263769" w:rsidR="001B646D" w:rsidRPr="00817564" w:rsidRDefault="005B6E15" w:rsidP="007C44F5">
                      <w:pPr>
                        <w:spacing w:after="0"/>
                        <w:jc w:val="center"/>
                        <w:rPr>
                          <w:sz w:val="22"/>
                          <w:szCs w:val="22"/>
                        </w:rPr>
                      </w:pPr>
                      <w:r w:rsidRPr="00817564">
                        <w:rPr>
                          <w:sz w:val="22"/>
                          <w:szCs w:val="22"/>
                        </w:rPr>
                        <w:t>D.C.M. r</w:t>
                      </w:r>
                      <w:r w:rsidR="007C6065" w:rsidRPr="00817564">
                        <w:rPr>
                          <w:sz w:val="22"/>
                          <w:szCs w:val="22"/>
                        </w:rPr>
                        <w:t>epresents District 41</w:t>
                      </w:r>
                    </w:p>
                    <w:p w14:paraId="702130D3" w14:textId="1A82F110" w:rsidR="007C6065" w:rsidRPr="00817564" w:rsidRDefault="00EF080D" w:rsidP="007C44F5">
                      <w:pPr>
                        <w:spacing w:after="0"/>
                        <w:jc w:val="center"/>
                        <w:rPr>
                          <w:sz w:val="22"/>
                          <w:szCs w:val="22"/>
                        </w:rPr>
                      </w:pPr>
                      <w:r w:rsidRPr="00817564">
                        <w:rPr>
                          <w:sz w:val="22"/>
                          <w:szCs w:val="22"/>
                        </w:rPr>
                        <w:t>at Area</w:t>
                      </w:r>
                      <w:r w:rsidR="007C6065" w:rsidRPr="00817564">
                        <w:rPr>
                          <w:sz w:val="22"/>
                          <w:szCs w:val="22"/>
                        </w:rPr>
                        <w:t xml:space="preserve"> 20 Business Meetings</w:t>
                      </w:r>
                      <w:r w:rsidRPr="00817564">
                        <w:rPr>
                          <w:sz w:val="22"/>
                          <w:szCs w:val="22"/>
                        </w:rPr>
                        <w:t>.</w:t>
                      </w:r>
                    </w:p>
                    <w:p w14:paraId="445B015E" w14:textId="77777777" w:rsidR="007C6065" w:rsidRDefault="007C6065" w:rsidP="0008233E">
                      <w:pPr>
                        <w:jc w:val="center"/>
                      </w:pPr>
                    </w:p>
                  </w:txbxContent>
                </v:textbox>
              </v:shape>
            </w:pict>
          </mc:Fallback>
        </mc:AlternateContent>
      </w:r>
    </w:p>
    <w:p w14:paraId="2401EE01" w14:textId="224B88D2" w:rsidR="00735CB0" w:rsidRDefault="00735CB0" w:rsidP="00D43A21">
      <w:pPr>
        <w:spacing w:after="0"/>
        <w:ind w:left="720" w:right="720"/>
        <w:jc w:val="left"/>
        <w:rPr>
          <w:rFonts w:ascii="Arial" w:eastAsia="Songti TC" w:hAnsi="Arial" w:cs="Arial"/>
          <w:i/>
          <w:iCs/>
          <w:sz w:val="24"/>
          <w:szCs w:val="24"/>
        </w:rPr>
      </w:pPr>
    </w:p>
    <w:p w14:paraId="1D642477" w14:textId="49A81FF5" w:rsidR="00735CB0" w:rsidRDefault="00735CB0" w:rsidP="00D43A21">
      <w:pPr>
        <w:spacing w:after="0"/>
        <w:ind w:left="720" w:right="720"/>
        <w:jc w:val="left"/>
        <w:rPr>
          <w:rFonts w:ascii="Arial" w:eastAsia="Songti TC" w:hAnsi="Arial" w:cs="Arial"/>
          <w:i/>
          <w:iCs/>
          <w:sz w:val="24"/>
          <w:szCs w:val="24"/>
        </w:rPr>
      </w:pPr>
    </w:p>
    <w:p w14:paraId="603868A9" w14:textId="6A680DDC" w:rsidR="00735CB0" w:rsidRDefault="00735CB0" w:rsidP="00D43A21">
      <w:pPr>
        <w:spacing w:after="0"/>
        <w:ind w:left="720" w:right="720"/>
        <w:jc w:val="left"/>
        <w:rPr>
          <w:rFonts w:ascii="Arial" w:eastAsia="Songti TC" w:hAnsi="Arial" w:cs="Arial"/>
          <w:i/>
          <w:iCs/>
          <w:sz w:val="24"/>
          <w:szCs w:val="24"/>
        </w:rPr>
      </w:pPr>
    </w:p>
    <w:p w14:paraId="6C9F85DD" w14:textId="6CAA1711" w:rsidR="00735CB0" w:rsidRDefault="00735CB0" w:rsidP="00D43A21">
      <w:pPr>
        <w:spacing w:after="0"/>
        <w:ind w:left="720" w:right="720"/>
        <w:jc w:val="left"/>
        <w:rPr>
          <w:rFonts w:ascii="Arial" w:eastAsia="Songti TC" w:hAnsi="Arial" w:cs="Arial"/>
          <w:i/>
          <w:iCs/>
          <w:sz w:val="24"/>
          <w:szCs w:val="24"/>
        </w:rPr>
      </w:pPr>
    </w:p>
    <w:p w14:paraId="180D967A" w14:textId="1FC09710" w:rsidR="00735CB0" w:rsidRDefault="00735CB0" w:rsidP="00D43A21">
      <w:pPr>
        <w:spacing w:after="0"/>
        <w:ind w:left="720" w:right="720"/>
        <w:jc w:val="left"/>
        <w:rPr>
          <w:rFonts w:ascii="Arial" w:eastAsia="Songti TC" w:hAnsi="Arial" w:cs="Arial"/>
          <w:i/>
          <w:iCs/>
          <w:sz w:val="24"/>
          <w:szCs w:val="24"/>
        </w:rPr>
      </w:pPr>
    </w:p>
    <w:p w14:paraId="64BDE5C5" w14:textId="2C9BDE2B" w:rsidR="00735CB0" w:rsidRDefault="00A23A26" w:rsidP="00D43A21">
      <w:pPr>
        <w:spacing w:after="0"/>
        <w:ind w:left="720" w:right="720"/>
        <w:jc w:val="left"/>
        <w:rPr>
          <w:rFonts w:ascii="Arial" w:eastAsia="Songti TC" w:hAnsi="Arial" w:cs="Arial"/>
          <w:i/>
          <w:iCs/>
          <w:sz w:val="24"/>
          <w:szCs w:val="24"/>
        </w:rPr>
      </w:pPr>
      <w:r>
        <w:rPr>
          <w:noProof/>
        </w:rPr>
        <mc:AlternateContent>
          <mc:Choice Requires="wps">
            <w:drawing>
              <wp:anchor distT="0" distB="0" distL="114300" distR="114300" simplePos="0" relativeHeight="251705344" behindDoc="0" locked="0" layoutInCell="1" allowOverlap="1" wp14:anchorId="55E4DF00" wp14:editId="353E9FB3">
                <wp:simplePos x="0" y="0"/>
                <wp:positionH relativeFrom="column">
                  <wp:posOffset>1992747</wp:posOffset>
                </wp:positionH>
                <wp:positionV relativeFrom="paragraph">
                  <wp:posOffset>109948</wp:posOffset>
                </wp:positionV>
                <wp:extent cx="2694305" cy="1305018"/>
                <wp:effectExtent l="0" t="0" r="10795" b="15875"/>
                <wp:wrapNone/>
                <wp:docPr id="29" name="Text Box 29"/>
                <wp:cNvGraphicFramePr/>
                <a:graphic xmlns:a="http://schemas.openxmlformats.org/drawingml/2006/main">
                  <a:graphicData uri="http://schemas.microsoft.com/office/word/2010/wordprocessingShape">
                    <wps:wsp>
                      <wps:cNvSpPr txBox="1"/>
                      <wps:spPr>
                        <a:xfrm>
                          <a:off x="0" y="0"/>
                          <a:ext cx="2694305" cy="1305018"/>
                        </a:xfrm>
                        <a:prstGeom prst="rect">
                          <a:avLst/>
                        </a:prstGeom>
                        <a:solidFill>
                          <a:schemeClr val="lt1"/>
                        </a:solidFill>
                        <a:ln w="6350">
                          <a:solidFill>
                            <a:prstClr val="black"/>
                          </a:solidFill>
                        </a:ln>
                      </wps:spPr>
                      <wps:txbx>
                        <w:txbxContent>
                          <w:p w14:paraId="065E2F88" w14:textId="16C35914" w:rsidR="007C6065" w:rsidRPr="00817564" w:rsidRDefault="00751D21" w:rsidP="0008233E">
                            <w:pPr>
                              <w:spacing w:after="0"/>
                              <w:jc w:val="center"/>
                              <w:rPr>
                                <w:b/>
                                <w:bCs/>
                                <w:sz w:val="28"/>
                                <w:szCs w:val="28"/>
                              </w:rPr>
                            </w:pPr>
                            <w:r w:rsidRPr="00817564">
                              <w:rPr>
                                <w:b/>
                                <w:bCs/>
                                <w:sz w:val="28"/>
                                <w:szCs w:val="28"/>
                              </w:rPr>
                              <w:t xml:space="preserve">Northern Illinois </w:t>
                            </w:r>
                            <w:r w:rsidR="007C6065" w:rsidRPr="00817564">
                              <w:rPr>
                                <w:b/>
                                <w:bCs/>
                                <w:sz w:val="28"/>
                                <w:szCs w:val="28"/>
                              </w:rPr>
                              <w:t>Area 20</w:t>
                            </w:r>
                          </w:p>
                          <w:p w14:paraId="491C6D19" w14:textId="77777777" w:rsidR="00C26BAF" w:rsidRPr="007B2338" w:rsidRDefault="007C6065" w:rsidP="0008233E">
                            <w:pPr>
                              <w:spacing w:after="0"/>
                              <w:jc w:val="center"/>
                              <w:rPr>
                                <w:sz w:val="22"/>
                                <w:szCs w:val="22"/>
                              </w:rPr>
                            </w:pPr>
                            <w:r w:rsidRPr="007B2338">
                              <w:rPr>
                                <w:sz w:val="22"/>
                                <w:szCs w:val="22"/>
                              </w:rPr>
                              <w:t>District 41 is one of</w:t>
                            </w:r>
                            <w:r w:rsidR="00E65D8B" w:rsidRPr="007B2338">
                              <w:rPr>
                                <w:sz w:val="22"/>
                                <w:szCs w:val="22"/>
                              </w:rPr>
                              <w:t xml:space="preserve"> </w:t>
                            </w:r>
                            <w:r w:rsidR="00C26BAF" w:rsidRPr="007B2338">
                              <w:rPr>
                                <w:sz w:val="22"/>
                                <w:szCs w:val="22"/>
                              </w:rPr>
                              <w:t>twenty-one</w:t>
                            </w:r>
                            <w:r w:rsidR="00934562" w:rsidRPr="007B2338">
                              <w:rPr>
                                <w:sz w:val="22"/>
                                <w:szCs w:val="22"/>
                              </w:rPr>
                              <w:t xml:space="preserve"> </w:t>
                            </w:r>
                          </w:p>
                          <w:p w14:paraId="49F42823" w14:textId="2CD6D7AA" w:rsidR="00E65D8B" w:rsidRPr="007B2338" w:rsidRDefault="007C6065" w:rsidP="0008233E">
                            <w:pPr>
                              <w:spacing w:after="0"/>
                              <w:jc w:val="center"/>
                              <w:rPr>
                                <w:sz w:val="22"/>
                                <w:szCs w:val="22"/>
                              </w:rPr>
                            </w:pPr>
                            <w:r w:rsidRPr="007B2338">
                              <w:rPr>
                                <w:sz w:val="22"/>
                                <w:szCs w:val="22"/>
                              </w:rPr>
                              <w:t>District</w:t>
                            </w:r>
                            <w:r w:rsidR="00934562" w:rsidRPr="007B2338">
                              <w:rPr>
                                <w:sz w:val="22"/>
                                <w:szCs w:val="22"/>
                              </w:rPr>
                              <w:t xml:space="preserve">s </w:t>
                            </w:r>
                            <w:r w:rsidRPr="007B2338">
                              <w:rPr>
                                <w:sz w:val="22"/>
                                <w:szCs w:val="22"/>
                              </w:rPr>
                              <w:t>in Area</w:t>
                            </w:r>
                            <w:r w:rsidR="003F565D" w:rsidRPr="007B2338">
                              <w:rPr>
                                <w:sz w:val="22"/>
                                <w:szCs w:val="22"/>
                              </w:rPr>
                              <w:t xml:space="preserve"> 20.</w:t>
                            </w:r>
                          </w:p>
                          <w:p w14:paraId="30999061" w14:textId="66D121FF" w:rsidR="007C6065" w:rsidRPr="007B2338" w:rsidRDefault="00E557F2" w:rsidP="0008233E">
                            <w:pPr>
                              <w:spacing w:after="0"/>
                              <w:jc w:val="center"/>
                              <w:rPr>
                                <w:sz w:val="22"/>
                                <w:szCs w:val="22"/>
                              </w:rPr>
                            </w:pPr>
                            <w:r w:rsidRPr="007B2338">
                              <w:rPr>
                                <w:sz w:val="22"/>
                                <w:szCs w:val="22"/>
                              </w:rPr>
                              <w:t xml:space="preserve">There are </w:t>
                            </w:r>
                            <w:r w:rsidR="00546EDF" w:rsidRPr="007B2338">
                              <w:rPr>
                                <w:sz w:val="22"/>
                                <w:szCs w:val="22"/>
                              </w:rPr>
                              <w:t>t</w:t>
                            </w:r>
                            <w:r w:rsidRPr="007B2338">
                              <w:rPr>
                                <w:sz w:val="22"/>
                                <w:szCs w:val="22"/>
                              </w:rPr>
                              <w:t>hree</w:t>
                            </w:r>
                            <w:r w:rsidR="00E65D8B" w:rsidRPr="007B2338">
                              <w:rPr>
                                <w:sz w:val="22"/>
                                <w:szCs w:val="22"/>
                              </w:rPr>
                              <w:t xml:space="preserve"> </w:t>
                            </w:r>
                            <w:r w:rsidR="006C7D53" w:rsidRPr="007B2338">
                              <w:rPr>
                                <w:sz w:val="22"/>
                                <w:szCs w:val="22"/>
                              </w:rPr>
                              <w:t>Areas in Illinois</w:t>
                            </w:r>
                            <w:r w:rsidR="007157ED" w:rsidRPr="007B2338">
                              <w:rPr>
                                <w:sz w:val="22"/>
                                <w:szCs w:val="22"/>
                              </w:rPr>
                              <w:t>.</w:t>
                            </w:r>
                          </w:p>
                          <w:p w14:paraId="0E44B0D5" w14:textId="62D10B99" w:rsidR="007C6065" w:rsidRPr="007B2338" w:rsidRDefault="007157ED" w:rsidP="0008233E">
                            <w:pPr>
                              <w:jc w:val="center"/>
                              <w:rPr>
                                <w:sz w:val="22"/>
                                <w:szCs w:val="22"/>
                              </w:rPr>
                            </w:pPr>
                            <w:r w:rsidRPr="007B2338">
                              <w:rPr>
                                <w:sz w:val="22"/>
                                <w:szCs w:val="22"/>
                              </w:rPr>
                              <w:t>And there</w:t>
                            </w:r>
                            <w:r w:rsidR="007C6065" w:rsidRPr="007B2338">
                              <w:rPr>
                                <w:sz w:val="22"/>
                                <w:szCs w:val="22"/>
                              </w:rPr>
                              <w:t xml:space="preserve"> are 93 Areas in the U.S. </w:t>
                            </w:r>
                            <w:r w:rsidR="007D2067" w:rsidRPr="007B2338">
                              <w:rPr>
                                <w:sz w:val="22"/>
                                <w:szCs w:val="22"/>
                              </w:rPr>
                              <w:t xml:space="preserve"> &amp; </w:t>
                            </w:r>
                            <w:r w:rsidR="007C6065" w:rsidRPr="007B2338">
                              <w:rPr>
                                <w:sz w:val="22"/>
                                <w:szCs w:val="22"/>
                              </w:rPr>
                              <w:t>Canada</w:t>
                            </w:r>
                            <w:r w:rsidR="003F565D" w:rsidRPr="007B2338">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DF00" id="Text Box 29" o:spid="_x0000_s1035" type="#_x0000_t202" style="position:absolute;left:0;text-align:left;margin-left:156.9pt;margin-top:8.65pt;width:212.15pt;height:10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" fillcolor="white [3201]" strokeweight=".5pt">
                <v:textbox>
                  <w:txbxContent>
                    <w:p w14:paraId="065E2F88" w14:textId="16C35914" w:rsidR="007C6065" w:rsidRPr="00817564" w:rsidRDefault="00751D21" w:rsidP="0008233E">
                      <w:pPr>
                        <w:spacing w:after="0"/>
                        <w:jc w:val="center"/>
                        <w:rPr>
                          <w:b/>
                          <w:bCs/>
                          <w:sz w:val="28"/>
                          <w:szCs w:val="28"/>
                        </w:rPr>
                      </w:pPr>
                      <w:r w:rsidRPr="00817564">
                        <w:rPr>
                          <w:b/>
                          <w:bCs/>
                          <w:sz w:val="28"/>
                          <w:szCs w:val="28"/>
                        </w:rPr>
                        <w:t xml:space="preserve">Northern Illinois </w:t>
                      </w:r>
                      <w:r w:rsidR="007C6065" w:rsidRPr="00817564">
                        <w:rPr>
                          <w:b/>
                          <w:bCs/>
                          <w:sz w:val="28"/>
                          <w:szCs w:val="28"/>
                        </w:rPr>
                        <w:t>Area 20</w:t>
                      </w:r>
                    </w:p>
                    <w:p w14:paraId="491C6D19" w14:textId="77777777" w:rsidR="00C26BAF" w:rsidRPr="007B2338" w:rsidRDefault="007C6065" w:rsidP="0008233E">
                      <w:pPr>
                        <w:spacing w:after="0"/>
                        <w:jc w:val="center"/>
                        <w:rPr>
                          <w:sz w:val="22"/>
                          <w:szCs w:val="22"/>
                        </w:rPr>
                      </w:pPr>
                      <w:r w:rsidRPr="007B2338">
                        <w:rPr>
                          <w:sz w:val="22"/>
                          <w:szCs w:val="22"/>
                        </w:rPr>
                        <w:t>District 41 is one of</w:t>
                      </w:r>
                      <w:r w:rsidR="00E65D8B" w:rsidRPr="007B2338">
                        <w:rPr>
                          <w:sz w:val="22"/>
                          <w:szCs w:val="22"/>
                        </w:rPr>
                        <w:t xml:space="preserve"> </w:t>
                      </w:r>
                      <w:r w:rsidR="00C26BAF" w:rsidRPr="007B2338">
                        <w:rPr>
                          <w:sz w:val="22"/>
                          <w:szCs w:val="22"/>
                        </w:rPr>
                        <w:t>twenty-one</w:t>
                      </w:r>
                      <w:r w:rsidR="00934562" w:rsidRPr="007B2338">
                        <w:rPr>
                          <w:sz w:val="22"/>
                          <w:szCs w:val="22"/>
                        </w:rPr>
                        <w:t xml:space="preserve"> </w:t>
                      </w:r>
                    </w:p>
                    <w:p w14:paraId="49F42823" w14:textId="2CD6D7AA" w:rsidR="00E65D8B" w:rsidRPr="007B2338" w:rsidRDefault="007C6065" w:rsidP="0008233E">
                      <w:pPr>
                        <w:spacing w:after="0"/>
                        <w:jc w:val="center"/>
                        <w:rPr>
                          <w:sz w:val="22"/>
                          <w:szCs w:val="22"/>
                        </w:rPr>
                      </w:pPr>
                      <w:r w:rsidRPr="007B2338">
                        <w:rPr>
                          <w:sz w:val="22"/>
                          <w:szCs w:val="22"/>
                        </w:rPr>
                        <w:t>District</w:t>
                      </w:r>
                      <w:r w:rsidR="00934562" w:rsidRPr="007B2338">
                        <w:rPr>
                          <w:sz w:val="22"/>
                          <w:szCs w:val="22"/>
                        </w:rPr>
                        <w:t xml:space="preserve">s </w:t>
                      </w:r>
                      <w:r w:rsidRPr="007B2338">
                        <w:rPr>
                          <w:sz w:val="22"/>
                          <w:szCs w:val="22"/>
                        </w:rPr>
                        <w:t>in Area</w:t>
                      </w:r>
                      <w:r w:rsidR="003F565D" w:rsidRPr="007B2338">
                        <w:rPr>
                          <w:sz w:val="22"/>
                          <w:szCs w:val="22"/>
                        </w:rPr>
                        <w:t xml:space="preserve"> 20.</w:t>
                      </w:r>
                    </w:p>
                    <w:p w14:paraId="30999061" w14:textId="66D121FF" w:rsidR="007C6065" w:rsidRPr="007B2338" w:rsidRDefault="00E557F2" w:rsidP="0008233E">
                      <w:pPr>
                        <w:spacing w:after="0"/>
                        <w:jc w:val="center"/>
                        <w:rPr>
                          <w:sz w:val="22"/>
                          <w:szCs w:val="22"/>
                        </w:rPr>
                      </w:pPr>
                      <w:r w:rsidRPr="007B2338">
                        <w:rPr>
                          <w:sz w:val="22"/>
                          <w:szCs w:val="22"/>
                        </w:rPr>
                        <w:t xml:space="preserve">There are </w:t>
                      </w:r>
                      <w:r w:rsidR="00546EDF" w:rsidRPr="007B2338">
                        <w:rPr>
                          <w:sz w:val="22"/>
                          <w:szCs w:val="22"/>
                        </w:rPr>
                        <w:t>t</w:t>
                      </w:r>
                      <w:r w:rsidRPr="007B2338">
                        <w:rPr>
                          <w:sz w:val="22"/>
                          <w:szCs w:val="22"/>
                        </w:rPr>
                        <w:t>hree</w:t>
                      </w:r>
                      <w:r w:rsidR="00E65D8B" w:rsidRPr="007B2338">
                        <w:rPr>
                          <w:sz w:val="22"/>
                          <w:szCs w:val="22"/>
                        </w:rPr>
                        <w:t xml:space="preserve"> </w:t>
                      </w:r>
                      <w:r w:rsidR="006C7D53" w:rsidRPr="007B2338">
                        <w:rPr>
                          <w:sz w:val="22"/>
                          <w:szCs w:val="22"/>
                        </w:rPr>
                        <w:t>Areas in Illinois</w:t>
                      </w:r>
                      <w:r w:rsidR="007157ED" w:rsidRPr="007B2338">
                        <w:rPr>
                          <w:sz w:val="22"/>
                          <w:szCs w:val="22"/>
                        </w:rPr>
                        <w:t>.</w:t>
                      </w:r>
                    </w:p>
                    <w:p w14:paraId="0E44B0D5" w14:textId="62D10B99" w:rsidR="007C6065" w:rsidRPr="007B2338" w:rsidRDefault="007157ED" w:rsidP="0008233E">
                      <w:pPr>
                        <w:jc w:val="center"/>
                        <w:rPr>
                          <w:sz w:val="22"/>
                          <w:szCs w:val="22"/>
                        </w:rPr>
                      </w:pPr>
                      <w:r w:rsidRPr="007B2338">
                        <w:rPr>
                          <w:sz w:val="22"/>
                          <w:szCs w:val="22"/>
                        </w:rPr>
                        <w:t>And there</w:t>
                      </w:r>
                      <w:r w:rsidR="007C6065" w:rsidRPr="007B2338">
                        <w:rPr>
                          <w:sz w:val="22"/>
                          <w:szCs w:val="22"/>
                        </w:rPr>
                        <w:t xml:space="preserve"> are 93 Areas in the U.S. </w:t>
                      </w:r>
                      <w:r w:rsidR="007D2067" w:rsidRPr="007B2338">
                        <w:rPr>
                          <w:sz w:val="22"/>
                          <w:szCs w:val="22"/>
                        </w:rPr>
                        <w:t xml:space="preserve"> &amp; </w:t>
                      </w:r>
                      <w:r w:rsidR="007C6065" w:rsidRPr="007B2338">
                        <w:rPr>
                          <w:sz w:val="22"/>
                          <w:szCs w:val="22"/>
                        </w:rPr>
                        <w:t>Canada</w:t>
                      </w:r>
                      <w:r w:rsidR="003F565D" w:rsidRPr="007B2338">
                        <w:rPr>
                          <w:sz w:val="22"/>
                          <w:szCs w:val="22"/>
                        </w:rPr>
                        <w:t>.</w:t>
                      </w:r>
                    </w:p>
                  </w:txbxContent>
                </v:textbox>
              </v:shape>
            </w:pict>
          </mc:Fallback>
        </mc:AlternateContent>
      </w:r>
    </w:p>
    <w:p w14:paraId="6AE70A64" w14:textId="637F7AEE" w:rsidR="00735CB0" w:rsidRDefault="00735CB0" w:rsidP="00D43A21">
      <w:pPr>
        <w:spacing w:after="0"/>
        <w:ind w:left="720" w:right="720"/>
        <w:jc w:val="left"/>
        <w:rPr>
          <w:rFonts w:ascii="Arial" w:eastAsia="Songti TC" w:hAnsi="Arial" w:cs="Arial"/>
          <w:i/>
          <w:iCs/>
          <w:sz w:val="24"/>
          <w:szCs w:val="24"/>
        </w:rPr>
      </w:pPr>
    </w:p>
    <w:p w14:paraId="0E88F244" w14:textId="21925317" w:rsidR="00735CB0" w:rsidRDefault="00735CB0" w:rsidP="00D43A21">
      <w:pPr>
        <w:spacing w:after="0"/>
        <w:ind w:left="720" w:right="720"/>
        <w:jc w:val="left"/>
        <w:rPr>
          <w:rFonts w:ascii="Arial" w:eastAsia="Songti TC" w:hAnsi="Arial" w:cs="Arial"/>
          <w:i/>
          <w:iCs/>
          <w:sz w:val="24"/>
          <w:szCs w:val="24"/>
        </w:rPr>
      </w:pPr>
    </w:p>
    <w:p w14:paraId="68D73E9E" w14:textId="762903C6" w:rsidR="00735CB0" w:rsidRDefault="00735CB0" w:rsidP="00D43A21">
      <w:pPr>
        <w:spacing w:after="0"/>
        <w:ind w:left="720" w:right="720"/>
        <w:jc w:val="left"/>
        <w:rPr>
          <w:rFonts w:ascii="Arial" w:eastAsia="Songti TC" w:hAnsi="Arial" w:cs="Arial"/>
          <w:i/>
          <w:iCs/>
          <w:sz w:val="24"/>
          <w:szCs w:val="24"/>
        </w:rPr>
      </w:pPr>
    </w:p>
    <w:p w14:paraId="187DDD5E" w14:textId="7C4FE442" w:rsidR="005170AB" w:rsidRPr="002D604A" w:rsidRDefault="00200003" w:rsidP="00D43A21">
      <w:pPr>
        <w:spacing w:after="0"/>
        <w:ind w:left="720" w:right="720"/>
        <w:jc w:val="left"/>
        <w:rPr>
          <w:rFonts w:ascii="Arial" w:eastAsia="Songti TC" w:hAnsi="Arial" w:cs="Arial"/>
          <w:i/>
          <w:iCs/>
          <w:sz w:val="24"/>
          <w:szCs w:val="24"/>
        </w:rPr>
      </w:pPr>
      <w:r>
        <w:rPr>
          <w:noProof/>
        </w:rPr>
        <mc:AlternateContent>
          <mc:Choice Requires="wps">
            <w:drawing>
              <wp:anchor distT="0" distB="0" distL="114300" distR="114300" simplePos="0" relativeHeight="251683840" behindDoc="0" locked="0" layoutInCell="1" allowOverlap="1" wp14:anchorId="751BDB99" wp14:editId="52E53123">
                <wp:simplePos x="0" y="0"/>
                <wp:positionH relativeFrom="column">
                  <wp:posOffset>2463800</wp:posOffset>
                </wp:positionH>
                <wp:positionV relativeFrom="paragraph">
                  <wp:posOffset>76200</wp:posOffset>
                </wp:positionV>
                <wp:extent cx="0" cy="101600"/>
                <wp:effectExtent l="0" t="0" r="12700" b="12700"/>
                <wp:wrapNone/>
                <wp:docPr id="36" name="Straight Connector 36"/>
                <wp:cNvGraphicFramePr/>
                <a:graphic xmlns:a="http://schemas.openxmlformats.org/drawingml/2006/main">
                  <a:graphicData uri="http://schemas.microsoft.com/office/word/2010/wordprocessingShape">
                    <wps:wsp>
                      <wps:cNvCnPr/>
                      <wps:spPr>
                        <a:xfrm flipV="1">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37AC7" id="Straight Connector 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6pt" to="194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" strokecolor="black [3040]"/>
            </w:pict>
          </mc:Fallback>
        </mc:AlternateContent>
      </w:r>
      <w:r w:rsidR="00AE6216">
        <w:rPr>
          <w:noProof/>
        </w:rPr>
        <mc:AlternateContent>
          <mc:Choice Requires="wps">
            <w:drawing>
              <wp:anchor distT="0" distB="0" distL="114300" distR="114300" simplePos="0" relativeHeight="251680768" behindDoc="0" locked="0" layoutInCell="1" allowOverlap="1" wp14:anchorId="57D668AE" wp14:editId="564C1F43">
                <wp:simplePos x="0" y="0"/>
                <wp:positionH relativeFrom="column">
                  <wp:posOffset>2463800</wp:posOffset>
                </wp:positionH>
                <wp:positionV relativeFrom="paragraph">
                  <wp:posOffset>76200</wp:posOffset>
                </wp:positionV>
                <wp:extent cx="0" cy="101600"/>
                <wp:effectExtent l="0" t="0" r="12700" b="12700"/>
                <wp:wrapNone/>
                <wp:docPr id="28" name="Straight Connector 28"/>
                <wp:cNvGraphicFramePr/>
                <a:graphic xmlns:a="http://schemas.openxmlformats.org/drawingml/2006/main">
                  <a:graphicData uri="http://schemas.microsoft.com/office/word/2010/wordprocessingShape">
                    <wps:wsp>
                      <wps:cNvCnPr/>
                      <wps:spPr>
                        <a:xfrm flipV="1">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DBA99" id="Straight Connector 2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6pt" to="194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" strokecolor="black [3040]"/>
            </w:pict>
          </mc:Fallback>
        </mc:AlternateContent>
      </w:r>
    </w:p>
    <w:p w14:paraId="4418097B" w14:textId="55CC6968" w:rsidR="00F612C4" w:rsidRDefault="00DC5BE7" w:rsidP="001C5B55">
      <w:pPr>
        <w:ind w:left="720" w:right="720"/>
        <w:rPr>
          <w:rFonts w:ascii="Iowan Old Style Roman" w:eastAsia="Songti TC" w:hAnsi="Iowan Old Style Roman" w:cs="Baghdad"/>
          <w:sz w:val="22"/>
          <w:szCs w:val="22"/>
        </w:rPr>
      </w:pPr>
      <w:r w:rsidRPr="00A51A7A">
        <w:rPr>
          <w:rFonts w:ascii="Iowan Old Style Roman" w:eastAsia="Songti TC" w:hAnsi="Iowan Old Style Roman" w:cs="Baghdad"/>
          <w:sz w:val="22"/>
          <w:szCs w:val="22"/>
        </w:rPr>
        <w:tab/>
      </w:r>
      <w:r w:rsidRPr="00A51A7A">
        <w:rPr>
          <w:rFonts w:ascii="Iowan Old Style Roman" w:eastAsia="Songti TC" w:hAnsi="Iowan Old Style Roman" w:cs="Baghdad"/>
          <w:sz w:val="22"/>
          <w:szCs w:val="22"/>
        </w:rPr>
        <w:tab/>
      </w:r>
      <w:r w:rsidRPr="00A51A7A">
        <w:rPr>
          <w:rFonts w:ascii="Iowan Old Style Roman" w:eastAsia="Songti TC" w:hAnsi="Iowan Old Style Roman" w:cs="Baghdad"/>
          <w:sz w:val="22"/>
          <w:szCs w:val="22"/>
        </w:rPr>
        <w:tab/>
      </w:r>
    </w:p>
    <w:p w14:paraId="799C6E26" w14:textId="5EE9B31E" w:rsidR="00C30607" w:rsidRDefault="00A17D0D" w:rsidP="001C5B55">
      <w:pPr>
        <w:ind w:left="720" w:right="720"/>
        <w:rPr>
          <w:rFonts w:ascii="Iowan Old Style Roman" w:eastAsia="Songti TC" w:hAnsi="Iowan Old Style Roman" w:cs="Baghdad"/>
          <w:sz w:val="22"/>
          <w:szCs w:val="22"/>
        </w:rPr>
      </w:pPr>
      <w:r>
        <w:rPr>
          <w:noProof/>
        </w:rPr>
        <mc:AlternateContent>
          <mc:Choice Requires="wps">
            <w:drawing>
              <wp:anchor distT="0" distB="0" distL="114300" distR="114300" simplePos="0" relativeHeight="251706368" behindDoc="0" locked="0" layoutInCell="1" allowOverlap="1" wp14:anchorId="58F2A598" wp14:editId="2CF92742">
                <wp:simplePos x="0" y="0"/>
                <wp:positionH relativeFrom="column">
                  <wp:posOffset>2313318</wp:posOffset>
                </wp:positionH>
                <wp:positionV relativeFrom="paragraph">
                  <wp:posOffset>66040</wp:posOffset>
                </wp:positionV>
                <wp:extent cx="2070100" cy="1225118"/>
                <wp:effectExtent l="0" t="0" r="12700" b="6985"/>
                <wp:wrapNone/>
                <wp:docPr id="27" name="Text Box 27"/>
                <wp:cNvGraphicFramePr/>
                <a:graphic xmlns:a="http://schemas.openxmlformats.org/drawingml/2006/main">
                  <a:graphicData uri="http://schemas.microsoft.com/office/word/2010/wordprocessingShape">
                    <wps:wsp>
                      <wps:cNvSpPr txBox="1"/>
                      <wps:spPr>
                        <a:xfrm>
                          <a:off x="0" y="0"/>
                          <a:ext cx="2070100" cy="1225118"/>
                        </a:xfrm>
                        <a:prstGeom prst="rect">
                          <a:avLst/>
                        </a:prstGeom>
                        <a:solidFill>
                          <a:schemeClr val="lt1"/>
                        </a:solidFill>
                        <a:ln w="6350">
                          <a:solidFill>
                            <a:prstClr val="black"/>
                          </a:solidFill>
                        </a:ln>
                      </wps:spPr>
                      <wps:txbx>
                        <w:txbxContent>
                          <w:p w14:paraId="13BDB850" w14:textId="77777777" w:rsidR="007C6065" w:rsidRPr="007B2338" w:rsidRDefault="007C6065" w:rsidP="007C6065">
                            <w:pPr>
                              <w:spacing w:after="0"/>
                              <w:jc w:val="center"/>
                              <w:rPr>
                                <w:b/>
                                <w:bCs/>
                                <w:sz w:val="28"/>
                                <w:szCs w:val="28"/>
                              </w:rPr>
                            </w:pPr>
                            <w:r w:rsidRPr="007B2338">
                              <w:rPr>
                                <w:b/>
                                <w:bCs/>
                                <w:sz w:val="28"/>
                                <w:szCs w:val="28"/>
                              </w:rPr>
                              <w:t>General Service Conference</w:t>
                            </w:r>
                          </w:p>
                          <w:p w14:paraId="7054A2FC" w14:textId="77777777" w:rsidR="007C6065" w:rsidRPr="007B2338" w:rsidRDefault="007C6065" w:rsidP="007C6065">
                            <w:pPr>
                              <w:spacing w:after="0"/>
                              <w:jc w:val="center"/>
                              <w:rPr>
                                <w:sz w:val="22"/>
                                <w:szCs w:val="22"/>
                              </w:rPr>
                            </w:pPr>
                            <w:r w:rsidRPr="007B2338">
                              <w:rPr>
                                <w:sz w:val="22"/>
                                <w:szCs w:val="22"/>
                              </w:rPr>
                              <w:t>Area 20 is represented by our Delegate at the Annual Conference.</w:t>
                            </w:r>
                          </w:p>
                          <w:p w14:paraId="79FD9A26" w14:textId="51C4861E" w:rsidR="007C6065" w:rsidRPr="003D0385" w:rsidRDefault="007C6065" w:rsidP="007C60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A598" id="Text Box 27" o:spid="_x0000_s1036" type="#_x0000_t202" style="position:absolute;left:0;text-align:left;margin-left:182.15pt;margin-top:5.2pt;width:163pt;height:9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" fillcolor="white [3201]" strokeweight=".5pt">
                <v:textbox>
                  <w:txbxContent>
                    <w:p w14:paraId="13BDB850" w14:textId="77777777" w:rsidR="007C6065" w:rsidRPr="007B2338" w:rsidRDefault="007C6065" w:rsidP="007C6065">
                      <w:pPr>
                        <w:spacing w:after="0"/>
                        <w:jc w:val="center"/>
                        <w:rPr>
                          <w:b/>
                          <w:bCs/>
                          <w:sz w:val="28"/>
                          <w:szCs w:val="28"/>
                        </w:rPr>
                      </w:pPr>
                      <w:r w:rsidRPr="007B2338">
                        <w:rPr>
                          <w:b/>
                          <w:bCs/>
                          <w:sz w:val="28"/>
                          <w:szCs w:val="28"/>
                        </w:rPr>
                        <w:t>General Service Conference</w:t>
                      </w:r>
                    </w:p>
                    <w:p w14:paraId="7054A2FC" w14:textId="77777777" w:rsidR="007C6065" w:rsidRPr="007B2338" w:rsidRDefault="007C6065" w:rsidP="007C6065">
                      <w:pPr>
                        <w:spacing w:after="0"/>
                        <w:jc w:val="center"/>
                        <w:rPr>
                          <w:sz w:val="22"/>
                          <w:szCs w:val="22"/>
                        </w:rPr>
                      </w:pPr>
                      <w:r w:rsidRPr="007B2338">
                        <w:rPr>
                          <w:sz w:val="22"/>
                          <w:szCs w:val="22"/>
                        </w:rPr>
                        <w:t>Area 20 is represented by our Delegate at the Annual Conference.</w:t>
                      </w:r>
                    </w:p>
                    <w:p w14:paraId="79FD9A26" w14:textId="51C4861E" w:rsidR="007C6065" w:rsidRPr="003D0385" w:rsidRDefault="007C6065" w:rsidP="007C6065">
                      <w:pPr>
                        <w:jc w:val="center"/>
                      </w:pPr>
                    </w:p>
                  </w:txbxContent>
                </v:textbox>
              </v:shape>
            </w:pict>
          </mc:Fallback>
        </mc:AlternateContent>
      </w:r>
    </w:p>
    <w:p w14:paraId="410FF4B3" w14:textId="217349FA" w:rsidR="00C30607" w:rsidRDefault="00C30607" w:rsidP="001C5B55">
      <w:pPr>
        <w:ind w:left="720" w:right="720"/>
        <w:rPr>
          <w:rFonts w:ascii="Iowan Old Style Roman" w:eastAsia="Songti TC" w:hAnsi="Iowan Old Style Roman" w:cs="Baghdad"/>
          <w:sz w:val="22"/>
          <w:szCs w:val="22"/>
        </w:rPr>
      </w:pPr>
    </w:p>
    <w:p w14:paraId="2D4AE84D" w14:textId="013A9FC5" w:rsidR="00C30607" w:rsidRPr="00A51A7A" w:rsidRDefault="00C30607" w:rsidP="001C5B55">
      <w:pPr>
        <w:ind w:left="720" w:right="720"/>
        <w:rPr>
          <w:rFonts w:ascii="Iowan Old Style Roman" w:eastAsia="Songti TC" w:hAnsi="Iowan Old Style Roman" w:cs="Baghdad"/>
          <w:sz w:val="22"/>
          <w:szCs w:val="22"/>
        </w:rPr>
        <w:sectPr w:rsidR="00C30607" w:rsidRPr="00A51A7A" w:rsidSect="00DC5BE7">
          <w:type w:val="continuous"/>
          <w:pgSz w:w="12240" w:h="15840" w:code="1"/>
          <w:pgMar w:top="720" w:right="720" w:bottom="1440" w:left="720" w:header="360" w:footer="720" w:gutter="0"/>
          <w:cols w:space="720"/>
          <w:docGrid w:linePitch="360"/>
        </w:sectPr>
      </w:pPr>
    </w:p>
    <w:p w14:paraId="15B76148" w14:textId="210E2EC8" w:rsidR="00A65DF3" w:rsidRDefault="00A65DF3" w:rsidP="00F612C4">
      <w:pPr>
        <w:spacing w:after="0"/>
        <w:ind w:right="720"/>
        <w:rPr>
          <w:rFonts w:ascii="Iowan Old Style Roman" w:hAnsi="Iowan Old Style Roman" w:cs="Arima Koshi"/>
          <w:b/>
          <w:bCs/>
          <w:sz w:val="28"/>
          <w:szCs w:val="28"/>
        </w:rPr>
      </w:pPr>
    </w:p>
    <w:p w14:paraId="5A183805" w14:textId="2A2DC088" w:rsidR="00391211" w:rsidRDefault="00391211" w:rsidP="00321B02">
      <w:pPr>
        <w:spacing w:after="0" w:line="240" w:lineRule="auto"/>
        <w:jc w:val="left"/>
        <w:rPr>
          <w:rFonts w:ascii="Times New Roman" w:eastAsia="Times New Roman" w:hAnsi="Times New Roman" w:cs="Times New Roman"/>
          <w:sz w:val="24"/>
          <w:szCs w:val="24"/>
        </w:rPr>
      </w:pPr>
    </w:p>
    <w:p w14:paraId="7C96EE37" w14:textId="5308AAF3" w:rsidR="00AA2D08" w:rsidRDefault="003038D3" w:rsidP="00321B02">
      <w:pPr>
        <w:spacing w:after="0" w:line="240" w:lineRule="auto"/>
        <w:jc w:val="left"/>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3E0B85F2" wp14:editId="3CB71808">
                <wp:simplePos x="0" y="0"/>
                <wp:positionH relativeFrom="column">
                  <wp:posOffset>2506345</wp:posOffset>
                </wp:positionH>
                <wp:positionV relativeFrom="paragraph">
                  <wp:posOffset>143510</wp:posOffset>
                </wp:positionV>
                <wp:extent cx="1653540" cy="558800"/>
                <wp:effectExtent l="0" t="0" r="10160" b="12700"/>
                <wp:wrapNone/>
                <wp:docPr id="16" name="Text Box 16"/>
                <wp:cNvGraphicFramePr/>
                <a:graphic xmlns:a="http://schemas.openxmlformats.org/drawingml/2006/main">
                  <a:graphicData uri="http://schemas.microsoft.com/office/word/2010/wordprocessingShape">
                    <wps:wsp>
                      <wps:cNvSpPr txBox="1"/>
                      <wps:spPr>
                        <a:xfrm>
                          <a:off x="0" y="0"/>
                          <a:ext cx="1653540" cy="558800"/>
                        </a:xfrm>
                        <a:prstGeom prst="rect">
                          <a:avLst/>
                        </a:prstGeom>
                        <a:solidFill>
                          <a:schemeClr val="lt1"/>
                        </a:solidFill>
                        <a:ln w="6350">
                          <a:solidFill>
                            <a:prstClr val="black"/>
                          </a:solidFill>
                        </a:ln>
                      </wps:spPr>
                      <wps:txbx>
                        <w:txbxContent>
                          <w:p w14:paraId="2D5BA6E3" w14:textId="407DDB19" w:rsidR="007C6065" w:rsidRPr="008632FF" w:rsidRDefault="007C6065" w:rsidP="006B4FBF">
                            <w:pPr>
                              <w:spacing w:after="0"/>
                              <w:jc w:val="center"/>
                              <w:rPr>
                                <w:b/>
                                <w:bCs/>
                                <w:sz w:val="28"/>
                                <w:szCs w:val="28"/>
                              </w:rPr>
                            </w:pPr>
                            <w:r w:rsidRPr="008632FF">
                              <w:rPr>
                                <w:b/>
                                <w:bCs/>
                                <w:sz w:val="28"/>
                                <w:szCs w:val="28"/>
                              </w:rPr>
                              <w:t>General Service</w:t>
                            </w:r>
                            <w:r w:rsidR="006B4FBF" w:rsidRPr="008632FF">
                              <w:rPr>
                                <w:b/>
                                <w:bCs/>
                                <w:sz w:val="28"/>
                                <w:szCs w:val="28"/>
                              </w:rPr>
                              <w:t xml:space="preserve"> </w:t>
                            </w:r>
                            <w:r w:rsidR="00A23A26">
                              <w:rPr>
                                <w:b/>
                                <w:bCs/>
                                <w:sz w:val="28"/>
                                <w:szCs w:val="28"/>
                              </w:rPr>
                              <w:t>Office</w:t>
                            </w:r>
                            <w:r w:rsidRPr="008632FF">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85F2" id="Text Box 16" o:spid="_x0000_s1037" type="#_x0000_t202" style="position:absolute;margin-left:197.35pt;margin-top:11.3pt;width:130.2pt;height: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" fillcolor="white [3201]" strokeweight=".5pt">
                <v:textbox>
                  <w:txbxContent>
                    <w:p w14:paraId="2D5BA6E3" w14:textId="407DDB19" w:rsidR="007C6065" w:rsidRPr="008632FF" w:rsidRDefault="007C6065" w:rsidP="006B4FBF">
                      <w:pPr>
                        <w:spacing w:after="0"/>
                        <w:jc w:val="center"/>
                        <w:rPr>
                          <w:b/>
                          <w:bCs/>
                          <w:sz w:val="28"/>
                          <w:szCs w:val="28"/>
                        </w:rPr>
                      </w:pPr>
                      <w:r w:rsidRPr="008632FF">
                        <w:rPr>
                          <w:b/>
                          <w:bCs/>
                          <w:sz w:val="28"/>
                          <w:szCs w:val="28"/>
                        </w:rPr>
                        <w:t>General Service</w:t>
                      </w:r>
                      <w:r w:rsidR="006B4FBF" w:rsidRPr="008632FF">
                        <w:rPr>
                          <w:b/>
                          <w:bCs/>
                          <w:sz w:val="28"/>
                          <w:szCs w:val="28"/>
                        </w:rPr>
                        <w:t xml:space="preserve"> </w:t>
                      </w:r>
                      <w:r w:rsidR="00A23A26">
                        <w:rPr>
                          <w:b/>
                          <w:bCs/>
                          <w:sz w:val="28"/>
                          <w:szCs w:val="28"/>
                        </w:rPr>
                        <w:t>Office</w:t>
                      </w:r>
                      <w:r w:rsidRPr="008632FF">
                        <w:rPr>
                          <w:b/>
                          <w:bCs/>
                          <w:sz w:val="28"/>
                          <w:szCs w:val="28"/>
                        </w:rPr>
                        <w:t xml:space="preserve"> </w:t>
                      </w:r>
                    </w:p>
                  </w:txbxContent>
                </v:textbox>
              </v:shape>
            </w:pict>
          </mc:Fallback>
        </mc:AlternateContent>
      </w:r>
    </w:p>
    <w:p w14:paraId="41C6369D" w14:textId="3CCE57BC" w:rsidR="00AA2D08" w:rsidRDefault="00AA2D08" w:rsidP="00321B02">
      <w:pPr>
        <w:spacing w:after="0" w:line="240" w:lineRule="auto"/>
        <w:jc w:val="left"/>
        <w:rPr>
          <w:rFonts w:ascii="Times New Roman" w:eastAsia="Times New Roman" w:hAnsi="Times New Roman" w:cs="Times New Roman"/>
          <w:sz w:val="24"/>
          <w:szCs w:val="24"/>
        </w:rPr>
      </w:pPr>
    </w:p>
    <w:p w14:paraId="0DADA46D" w14:textId="3FCF5F95" w:rsidR="001C5B55" w:rsidRDefault="001C5B55" w:rsidP="00321B02">
      <w:pPr>
        <w:spacing w:after="0" w:line="240" w:lineRule="auto"/>
        <w:jc w:val="left"/>
        <w:rPr>
          <w:rFonts w:ascii="Times New Roman" w:eastAsia="Times New Roman" w:hAnsi="Times New Roman" w:cs="Times New Roman"/>
          <w:sz w:val="24"/>
          <w:szCs w:val="24"/>
        </w:rPr>
      </w:pPr>
    </w:p>
    <w:p w14:paraId="124711F4" w14:textId="2C90A866" w:rsidR="001C5B55" w:rsidRDefault="003038D3" w:rsidP="00321B02">
      <w:pPr>
        <w:spacing w:after="0" w:line="240" w:lineRule="auto"/>
        <w:jc w:val="left"/>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12EBD43E" wp14:editId="3E8BE341">
                <wp:simplePos x="0" y="0"/>
                <wp:positionH relativeFrom="column">
                  <wp:posOffset>2842957</wp:posOffset>
                </wp:positionH>
                <wp:positionV relativeFrom="paragraph">
                  <wp:posOffset>170815</wp:posOffset>
                </wp:positionV>
                <wp:extent cx="952500" cy="931545"/>
                <wp:effectExtent l="0" t="0" r="12700" b="8255"/>
                <wp:wrapNone/>
                <wp:docPr id="26" name="Text Box 26"/>
                <wp:cNvGraphicFramePr/>
                <a:graphic xmlns:a="http://schemas.openxmlformats.org/drawingml/2006/main">
                  <a:graphicData uri="http://schemas.microsoft.com/office/word/2010/wordprocessingShape">
                    <wps:wsp>
                      <wps:cNvSpPr txBox="1"/>
                      <wps:spPr>
                        <a:xfrm>
                          <a:off x="0" y="0"/>
                          <a:ext cx="952500" cy="931545"/>
                        </a:xfrm>
                        <a:prstGeom prst="rect">
                          <a:avLst/>
                        </a:prstGeom>
                        <a:solidFill>
                          <a:schemeClr val="lt1"/>
                        </a:solidFill>
                        <a:ln w="6350">
                          <a:solidFill>
                            <a:prstClr val="black"/>
                          </a:solidFill>
                        </a:ln>
                      </wps:spPr>
                      <wps:txbx>
                        <w:txbxContent>
                          <w:p w14:paraId="167B5021" w14:textId="77777777" w:rsidR="007C6065" w:rsidRPr="008632FF" w:rsidRDefault="007C6065" w:rsidP="002F74F9">
                            <w:pPr>
                              <w:jc w:val="center"/>
                              <w:rPr>
                                <w:b/>
                                <w:bCs/>
                                <w:sz w:val="28"/>
                                <w:szCs w:val="28"/>
                              </w:rPr>
                            </w:pPr>
                            <w:r w:rsidRPr="008632FF">
                              <w:rPr>
                                <w:b/>
                                <w:bCs/>
                                <w:sz w:val="28"/>
                                <w:szCs w:val="28"/>
                              </w:rPr>
                              <w:t>A.A. World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BD43E" id="Text Box 26" o:spid="_x0000_s1038" type="#_x0000_t202" style="position:absolute;margin-left:223.85pt;margin-top:13.45pt;width:75pt;height:73.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DuOwIAAIMEAAAOAAAAZHJzL2Uyb0RvYy54bWysVE1v2zAMvQ/YfxB0X+ykSdcY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" fillcolor="white [3201]" strokeweight=".5pt">
                <v:textbox>
                  <w:txbxContent>
                    <w:p w14:paraId="167B5021" w14:textId="77777777" w:rsidR="007C6065" w:rsidRPr="008632FF" w:rsidRDefault="007C6065" w:rsidP="002F74F9">
                      <w:pPr>
                        <w:jc w:val="center"/>
                        <w:rPr>
                          <w:b/>
                          <w:bCs/>
                          <w:sz w:val="28"/>
                          <w:szCs w:val="28"/>
                        </w:rPr>
                      </w:pPr>
                      <w:r w:rsidRPr="008632FF">
                        <w:rPr>
                          <w:b/>
                          <w:bCs/>
                          <w:sz w:val="28"/>
                          <w:szCs w:val="28"/>
                        </w:rPr>
                        <w:t>A.A. World Service</w:t>
                      </w:r>
                    </w:p>
                  </w:txbxContent>
                </v:textbox>
              </v:shape>
            </w:pict>
          </mc:Fallback>
        </mc:AlternateContent>
      </w:r>
    </w:p>
    <w:p w14:paraId="4E5F122A" w14:textId="3721F3BF" w:rsidR="00302B37" w:rsidRPr="007F4383" w:rsidRDefault="00302B37" w:rsidP="007F4383">
      <w:pPr>
        <w:spacing w:after="0" w:line="240" w:lineRule="auto"/>
        <w:jc w:val="left"/>
        <w:rPr>
          <w:rFonts w:ascii="Times New Roman" w:eastAsia="Times New Roman" w:hAnsi="Times New Roman" w:cs="Times New Roman"/>
          <w:sz w:val="24"/>
          <w:szCs w:val="24"/>
        </w:rPr>
      </w:pPr>
    </w:p>
    <w:p w14:paraId="6FB16C5F" w14:textId="1668E9B4" w:rsidR="00302B37" w:rsidRDefault="00302B37" w:rsidP="001C5B55">
      <w:pPr>
        <w:pStyle w:val="Heading3"/>
        <w:spacing w:after="300"/>
        <w:rPr>
          <w:b/>
          <w:bCs/>
          <w:color w:val="164580"/>
          <w:sz w:val="36"/>
          <w:szCs w:val="36"/>
        </w:rPr>
      </w:pPr>
    </w:p>
    <w:p w14:paraId="48BF2E7D" w14:textId="77777777" w:rsidR="0003055D" w:rsidRDefault="0003055D" w:rsidP="001C5B55">
      <w:pPr>
        <w:pStyle w:val="Heading3"/>
        <w:spacing w:after="300"/>
        <w:rPr>
          <w:b/>
          <w:bCs/>
          <w:color w:val="164580"/>
          <w:sz w:val="36"/>
          <w:szCs w:val="36"/>
        </w:rPr>
      </w:pPr>
    </w:p>
    <w:p w14:paraId="6AD68EFC" w14:textId="0CEB33B5" w:rsidR="003A4DE3" w:rsidRDefault="003A4DE3" w:rsidP="007B1575">
      <w:pPr>
        <w:pStyle w:val="Heading3"/>
        <w:spacing w:after="300"/>
        <w:rPr>
          <w:b/>
          <w:bCs/>
          <w:color w:val="164580"/>
          <w:sz w:val="36"/>
          <w:szCs w:val="36"/>
        </w:rPr>
      </w:pPr>
    </w:p>
    <w:p w14:paraId="503A05DC" w14:textId="77777777" w:rsidR="00866BFD" w:rsidRDefault="00866BFD" w:rsidP="00142820">
      <w:pPr>
        <w:pStyle w:val="Heading3"/>
        <w:spacing w:after="120"/>
        <w:rPr>
          <w:b/>
          <w:bCs/>
          <w:color w:val="164580"/>
          <w:sz w:val="36"/>
          <w:szCs w:val="36"/>
        </w:rPr>
      </w:pPr>
    </w:p>
    <w:p w14:paraId="1626F7A9" w14:textId="77777777" w:rsidR="001242F3" w:rsidRDefault="001242F3" w:rsidP="00814FF3">
      <w:pPr>
        <w:pStyle w:val="Heading3"/>
        <w:spacing w:after="120"/>
        <w:ind w:left="864"/>
        <w:rPr>
          <w:b/>
          <w:bCs/>
          <w:color w:val="164580"/>
          <w:sz w:val="36"/>
          <w:szCs w:val="36"/>
        </w:rPr>
      </w:pPr>
    </w:p>
    <w:p w14:paraId="119879DF" w14:textId="77777777" w:rsidR="001242F3" w:rsidRDefault="001242F3" w:rsidP="00814FF3">
      <w:pPr>
        <w:pStyle w:val="Heading3"/>
        <w:spacing w:after="120"/>
        <w:ind w:left="864"/>
        <w:rPr>
          <w:b/>
          <w:bCs/>
          <w:color w:val="164580"/>
          <w:sz w:val="36"/>
          <w:szCs w:val="36"/>
        </w:rPr>
      </w:pPr>
    </w:p>
    <w:p w14:paraId="7B71DA2E" w14:textId="0A0E8CA4" w:rsidR="00F64EB5" w:rsidRPr="00CC353A" w:rsidRDefault="00D357F9" w:rsidP="00CC353A">
      <w:pPr>
        <w:pStyle w:val="Heading3"/>
        <w:spacing w:after="120"/>
        <w:ind w:left="864"/>
        <w:rPr>
          <w:b/>
          <w:bCs/>
          <w:color w:val="000000" w:themeColor="text1"/>
          <w:sz w:val="32"/>
          <w:szCs w:val="32"/>
        </w:rPr>
      </w:pPr>
      <w:r w:rsidRPr="00F64EB5">
        <w:rPr>
          <w:b/>
          <w:bCs/>
          <w:color w:val="000000" w:themeColor="text1"/>
          <w:sz w:val="32"/>
          <w:szCs w:val="32"/>
        </w:rPr>
        <w:t xml:space="preserve">How </w:t>
      </w:r>
      <w:r w:rsidR="007B1575" w:rsidRPr="00F64EB5">
        <w:rPr>
          <w:b/>
          <w:bCs/>
          <w:color w:val="000000" w:themeColor="text1"/>
          <w:sz w:val="32"/>
          <w:szCs w:val="32"/>
        </w:rPr>
        <w:t xml:space="preserve">the </w:t>
      </w:r>
      <w:r w:rsidRPr="00F64EB5">
        <w:rPr>
          <w:b/>
          <w:bCs/>
          <w:color w:val="000000" w:themeColor="text1"/>
          <w:sz w:val="32"/>
          <w:szCs w:val="32"/>
        </w:rPr>
        <w:t>G.S.O. Serves A.A.</w:t>
      </w:r>
    </w:p>
    <w:p w14:paraId="6EFB964E" w14:textId="6171F3A3" w:rsidR="00EE6EFC" w:rsidRPr="00B60ADC" w:rsidRDefault="00D357F9" w:rsidP="00814FF3">
      <w:pPr>
        <w:pStyle w:val="NormalWeb"/>
        <w:spacing w:before="0" w:beforeAutospacing="0" w:after="300" w:afterAutospacing="0"/>
        <w:ind w:left="864"/>
        <w:jc w:val="left"/>
        <w:rPr>
          <w:rFonts w:ascii="Roboto" w:hAnsi="Roboto"/>
          <w:color w:val="555555"/>
          <w:sz w:val="22"/>
          <w:szCs w:val="22"/>
        </w:rPr>
      </w:pPr>
      <w:r w:rsidRPr="00B60ADC">
        <w:rPr>
          <w:rFonts w:ascii="Roboto" w:hAnsi="Roboto"/>
          <w:color w:val="555555"/>
          <w:sz w:val="22"/>
          <w:szCs w:val="22"/>
        </w:rPr>
        <w:t xml:space="preserve">The </w:t>
      </w:r>
      <w:r w:rsidRPr="00B60ADC">
        <w:rPr>
          <w:rFonts w:ascii="Roboto" w:hAnsi="Roboto"/>
          <w:b/>
          <w:bCs/>
          <w:color w:val="555555"/>
          <w:sz w:val="22"/>
          <w:szCs w:val="22"/>
        </w:rPr>
        <w:t>General Service Office</w:t>
      </w:r>
      <w:r w:rsidRPr="00B60ADC">
        <w:rPr>
          <w:rFonts w:ascii="Roboto" w:hAnsi="Roboto"/>
          <w:color w:val="555555"/>
          <w:sz w:val="22"/>
          <w:szCs w:val="22"/>
        </w:rPr>
        <w:t xml:space="preserve"> in New York </w:t>
      </w:r>
      <w:r w:rsidR="00EA3346" w:rsidRPr="00B60ADC">
        <w:rPr>
          <w:rFonts w:ascii="Roboto" w:hAnsi="Roboto"/>
          <w:color w:val="555555"/>
          <w:sz w:val="22"/>
          <w:szCs w:val="22"/>
        </w:rPr>
        <w:t>City serves</w:t>
      </w:r>
      <w:r w:rsidRPr="00B60ADC">
        <w:rPr>
          <w:rFonts w:ascii="Roboto" w:hAnsi="Roboto"/>
          <w:color w:val="555555"/>
          <w:sz w:val="22"/>
          <w:szCs w:val="22"/>
        </w:rPr>
        <w:t xml:space="preserve"> all A.A. groups in the United States and Canada. </w:t>
      </w:r>
      <w:r w:rsidR="00EA3346" w:rsidRPr="00B60ADC">
        <w:rPr>
          <w:rFonts w:ascii="Roboto" w:hAnsi="Roboto"/>
          <w:color w:val="555555"/>
          <w:sz w:val="22"/>
          <w:szCs w:val="22"/>
        </w:rPr>
        <w:t xml:space="preserve">The </w:t>
      </w:r>
      <w:r w:rsidRPr="00B60ADC">
        <w:rPr>
          <w:rFonts w:ascii="Roboto" w:hAnsi="Roboto"/>
          <w:color w:val="555555"/>
          <w:sz w:val="22"/>
          <w:szCs w:val="22"/>
        </w:rPr>
        <w:t>G.S.O also offers services to A.A. overseas, especially in countries where there is no service structure. Many other countries have their own general service offices as well.  The U.S./ Canada office works with committees of A.A.’s General Service Board and the General Service Conference (U.S. and Canada). G.S.O. has broad responsibilities to its member groups, including the following:</w:t>
      </w:r>
    </w:p>
    <w:p w14:paraId="47EA4F56" w14:textId="267B9B25" w:rsidR="00B87B91" w:rsidRPr="00CC353A" w:rsidRDefault="00B87B91" w:rsidP="00814FF3">
      <w:pPr>
        <w:numPr>
          <w:ilvl w:val="0"/>
          <w:numId w:val="5"/>
        </w:numPr>
        <w:spacing w:before="100" w:beforeAutospacing="1" w:after="75" w:line="240" w:lineRule="auto"/>
        <w:ind w:left="864"/>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To collect and organize shared experience on group challenges and solutions, and to pass this information along to A.A. groups and members throughout the U.S. and Canada when asked.</w:t>
      </w:r>
    </w:p>
    <w:p w14:paraId="02F260BA" w14:textId="7966B4A2" w:rsidR="00B87B91" w:rsidRPr="00CC353A" w:rsidRDefault="00B87B91" w:rsidP="00814FF3">
      <w:pPr>
        <w:numPr>
          <w:ilvl w:val="0"/>
          <w:numId w:val="5"/>
        </w:numPr>
        <w:spacing w:before="100" w:beforeAutospacing="1" w:after="75" w:line="240" w:lineRule="auto"/>
        <w:ind w:left="864"/>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 xml:space="preserve">To work with alcoholics overseas and in the armed forces; with those living in areas with no meetings; with housebound and </w:t>
      </w:r>
      <w:r w:rsidR="00740DAE" w:rsidRPr="00CC353A">
        <w:rPr>
          <w:rFonts w:ascii="Roboto" w:eastAsia="Times New Roman" w:hAnsi="Roboto" w:cs="Times New Roman"/>
          <w:color w:val="555555"/>
          <w:sz w:val="22"/>
          <w:szCs w:val="22"/>
        </w:rPr>
        <w:t>travelling</w:t>
      </w:r>
      <w:r w:rsidRPr="00CC353A">
        <w:rPr>
          <w:rFonts w:ascii="Roboto" w:eastAsia="Times New Roman" w:hAnsi="Roboto" w:cs="Times New Roman"/>
          <w:color w:val="555555"/>
          <w:sz w:val="22"/>
          <w:szCs w:val="22"/>
        </w:rPr>
        <w:t xml:space="preserve"> A.A.s; and with members in treatment and </w:t>
      </w:r>
      <w:proofErr w:type="gramStart"/>
      <w:r w:rsidRPr="00CC353A">
        <w:rPr>
          <w:rFonts w:ascii="Roboto" w:eastAsia="Times New Roman" w:hAnsi="Roboto" w:cs="Times New Roman"/>
          <w:color w:val="555555"/>
          <w:sz w:val="22"/>
          <w:szCs w:val="22"/>
        </w:rPr>
        <w:t>correctional facilities</w:t>
      </w:r>
      <w:proofErr w:type="gramEnd"/>
      <w:r w:rsidRPr="00CC353A">
        <w:rPr>
          <w:rFonts w:ascii="Roboto" w:eastAsia="Times New Roman" w:hAnsi="Roboto" w:cs="Times New Roman"/>
          <w:color w:val="555555"/>
          <w:sz w:val="22"/>
          <w:szCs w:val="22"/>
        </w:rPr>
        <w:t>.</w:t>
      </w:r>
    </w:p>
    <w:p w14:paraId="6F29DB29" w14:textId="690716F2" w:rsidR="00740DAE" w:rsidRPr="00CC353A" w:rsidRDefault="00B87B91" w:rsidP="00814FF3">
      <w:pPr>
        <w:numPr>
          <w:ilvl w:val="0"/>
          <w:numId w:val="5"/>
        </w:numPr>
        <w:spacing w:before="100" w:beforeAutospacing="1" w:after="75" w:line="240" w:lineRule="auto"/>
        <w:ind w:left="864"/>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To respond to letters requesting information about A.A. and the help it provides for alcoholics.</w:t>
      </w:r>
    </w:p>
    <w:p w14:paraId="10F44BB6" w14:textId="319AE7DC" w:rsidR="00E84316" w:rsidRPr="00CC353A" w:rsidRDefault="00B87B91" w:rsidP="00814FF3">
      <w:pPr>
        <w:numPr>
          <w:ilvl w:val="0"/>
          <w:numId w:val="5"/>
        </w:numPr>
        <w:spacing w:after="0" w:line="240" w:lineRule="auto"/>
        <w:ind w:left="864"/>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To publish the A.A. newsletter,</w:t>
      </w:r>
      <w:r w:rsidR="00E84316" w:rsidRPr="00CC353A">
        <w:rPr>
          <w:rFonts w:ascii="Roboto" w:eastAsia="Times New Roman" w:hAnsi="Roboto" w:cs="Times New Roman"/>
          <w:color w:val="555555"/>
          <w:sz w:val="22"/>
          <w:szCs w:val="22"/>
        </w:rPr>
        <w:t xml:space="preserve"> </w:t>
      </w:r>
    </w:p>
    <w:p w14:paraId="4D6B9F0D" w14:textId="335CFA1F" w:rsidR="007E40DE" w:rsidRPr="00CC353A" w:rsidRDefault="00B87B91" w:rsidP="00814FF3">
      <w:pPr>
        <w:spacing w:after="0" w:line="240" w:lineRule="auto"/>
        <w:ind w:left="864"/>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 xml:space="preserve">Box 4-5-9, and other bulletins; to publish and distribute A.A. books and </w:t>
      </w:r>
    </w:p>
    <w:p w14:paraId="05E51201" w14:textId="31B5EE45" w:rsidR="000B1148" w:rsidRPr="00CC353A" w:rsidRDefault="00B87B91" w:rsidP="00CC353A">
      <w:pPr>
        <w:spacing w:after="0" w:line="240" w:lineRule="auto"/>
        <w:ind w:left="720"/>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pamphlets approved by the General Service Conference; and to provide a sampling of complimentary literature and service materials to each new group</w:t>
      </w:r>
    </w:p>
    <w:p w14:paraId="05ACB173" w14:textId="0722476D" w:rsidR="00B87B91" w:rsidRPr="00CC353A" w:rsidRDefault="00B87B91" w:rsidP="00CC353A">
      <w:pPr>
        <w:numPr>
          <w:ilvl w:val="0"/>
          <w:numId w:val="5"/>
        </w:numPr>
        <w:spacing w:after="0" w:line="240" w:lineRule="auto"/>
        <w:ind w:left="720" w:right="720"/>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 xml:space="preserve">To </w:t>
      </w:r>
      <w:r w:rsidR="00466122" w:rsidRPr="00CC353A">
        <w:rPr>
          <w:rFonts w:ascii="Roboto" w:eastAsia="Times New Roman" w:hAnsi="Roboto" w:cs="Times New Roman"/>
          <w:color w:val="555555"/>
          <w:sz w:val="22"/>
          <w:szCs w:val="22"/>
        </w:rPr>
        <w:t>share</w:t>
      </w:r>
      <w:r w:rsidRPr="00CC353A">
        <w:rPr>
          <w:rFonts w:ascii="Roboto" w:eastAsia="Times New Roman" w:hAnsi="Roboto" w:cs="Times New Roman"/>
          <w:color w:val="555555"/>
          <w:sz w:val="22"/>
          <w:szCs w:val="22"/>
        </w:rPr>
        <w:t xml:space="preserve"> public information at the national and international levels for A.A., in cooperation with print and electronic media as well as with organizations concerned with the treatment of alcoholism.</w:t>
      </w:r>
      <w:r w:rsidR="006B6C7F" w:rsidRPr="006B6C7F">
        <w:rPr>
          <w:rFonts w:ascii="Baloo Tammudu 2 Medium" w:hAnsi="Baloo Tammudu 2 Medium" w:cs="Baloo Tammudu 2 Medium"/>
          <w:noProof/>
          <w:sz w:val="40"/>
          <w:szCs w:val="40"/>
        </w:rPr>
        <w:t xml:space="preserve"> </w:t>
      </w:r>
    </w:p>
    <w:p w14:paraId="4D20447F" w14:textId="77777777" w:rsidR="00B87B91" w:rsidRPr="00CC353A" w:rsidRDefault="00B87B91" w:rsidP="00CC353A">
      <w:pPr>
        <w:numPr>
          <w:ilvl w:val="0"/>
          <w:numId w:val="5"/>
        </w:numPr>
        <w:spacing w:before="100" w:beforeAutospacing="1" w:after="75" w:line="240" w:lineRule="auto"/>
        <w:ind w:left="720" w:right="720"/>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To coordinate and support the work of General Service Conference committees.</w:t>
      </w:r>
    </w:p>
    <w:p w14:paraId="69F08D0F" w14:textId="77777777" w:rsidR="00B87B91" w:rsidRPr="00CC353A" w:rsidRDefault="00B87B91" w:rsidP="00CC353A">
      <w:pPr>
        <w:numPr>
          <w:ilvl w:val="0"/>
          <w:numId w:val="5"/>
        </w:numPr>
        <w:spacing w:before="100" w:beforeAutospacing="1" w:after="75" w:line="240" w:lineRule="auto"/>
        <w:ind w:left="720" w:right="720"/>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To maintain the G.S.O. Archives.</w:t>
      </w:r>
    </w:p>
    <w:p w14:paraId="4C6058E2" w14:textId="77777777" w:rsidR="00B87B91" w:rsidRPr="00CC353A" w:rsidRDefault="00B87B91" w:rsidP="00CC353A">
      <w:pPr>
        <w:numPr>
          <w:ilvl w:val="0"/>
          <w:numId w:val="5"/>
        </w:numPr>
        <w:spacing w:before="100" w:beforeAutospacing="1" w:after="75" w:line="240" w:lineRule="auto"/>
        <w:ind w:left="720" w:right="720"/>
        <w:jc w:val="left"/>
        <w:rPr>
          <w:rFonts w:ascii="Roboto" w:eastAsia="Times New Roman" w:hAnsi="Roboto" w:cs="Times New Roman"/>
          <w:color w:val="555555"/>
          <w:sz w:val="22"/>
          <w:szCs w:val="22"/>
        </w:rPr>
      </w:pPr>
      <w:r w:rsidRPr="00CC353A">
        <w:rPr>
          <w:rFonts w:ascii="Roboto" w:eastAsia="Times New Roman" w:hAnsi="Roboto" w:cs="Times New Roman"/>
          <w:color w:val="555555"/>
          <w:sz w:val="22"/>
          <w:szCs w:val="22"/>
        </w:rPr>
        <w:t>To operate and maintain the aa.org website and the Meeting Guide app.</w:t>
      </w:r>
    </w:p>
    <w:p w14:paraId="135FE322" w14:textId="77777777" w:rsidR="006A0D10" w:rsidRPr="00CC353A" w:rsidRDefault="006A0D10" w:rsidP="00CC353A">
      <w:pPr>
        <w:spacing w:before="100" w:beforeAutospacing="1" w:after="75" w:line="240" w:lineRule="auto"/>
        <w:ind w:left="720" w:right="720"/>
        <w:jc w:val="left"/>
        <w:rPr>
          <w:rFonts w:ascii="Roboto" w:eastAsia="Times New Roman" w:hAnsi="Roboto" w:cs="Times New Roman"/>
          <w:color w:val="555555"/>
          <w:sz w:val="22"/>
          <w:szCs w:val="22"/>
        </w:rPr>
      </w:pPr>
    </w:p>
    <w:p w14:paraId="6B652C15" w14:textId="77777777" w:rsidR="00B93563" w:rsidRPr="00CC353A" w:rsidRDefault="00B93563" w:rsidP="00CC353A">
      <w:pPr>
        <w:spacing w:before="100" w:beforeAutospacing="1" w:after="75" w:line="240" w:lineRule="auto"/>
        <w:ind w:left="720" w:right="720"/>
        <w:jc w:val="left"/>
        <w:rPr>
          <w:rFonts w:ascii="Roboto" w:eastAsia="Times New Roman" w:hAnsi="Roboto" w:cs="Times New Roman"/>
          <w:color w:val="555555"/>
          <w:sz w:val="22"/>
          <w:szCs w:val="22"/>
        </w:rPr>
      </w:pPr>
    </w:p>
    <w:p w14:paraId="5D3372C9" w14:textId="7A8B7105" w:rsidR="00B93563" w:rsidRDefault="00C45251" w:rsidP="00CC353A">
      <w:pPr>
        <w:spacing w:before="100" w:beforeAutospacing="1" w:after="75" w:line="240" w:lineRule="auto"/>
        <w:ind w:left="720" w:right="720"/>
        <w:jc w:val="left"/>
        <w:rPr>
          <w:rFonts w:ascii="Roboto" w:eastAsia="Times New Roman" w:hAnsi="Roboto" w:cs="Times New Roman"/>
          <w:color w:val="555555"/>
          <w:sz w:val="24"/>
          <w:szCs w:val="24"/>
        </w:rPr>
      </w:pPr>
      <w:r>
        <w:rPr>
          <w:rFonts w:ascii="Roboto" w:eastAsia="Times New Roman" w:hAnsi="Roboto" w:cs="Times New Roman"/>
          <w:color w:val="555555"/>
          <w:sz w:val="24"/>
          <w:szCs w:val="24"/>
        </w:rPr>
        <w:t xml:space="preserve">  </w:t>
      </w:r>
      <w:r w:rsidR="004D43D5">
        <w:rPr>
          <w:rFonts w:ascii="Roboto" w:eastAsia="Times New Roman" w:hAnsi="Roboto" w:cs="Times New Roman"/>
          <w:noProof/>
          <w:color w:val="555555"/>
          <w:sz w:val="24"/>
          <w:szCs w:val="24"/>
        </w:rPr>
        <w:drawing>
          <wp:inline distT="0" distB="0" distL="0" distR="0" wp14:anchorId="78341726" wp14:editId="131255FF">
            <wp:extent cx="1790700" cy="1498100"/>
            <wp:effectExtent l="0" t="0" r="0" b="635"/>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0621" cy="1514766"/>
                    </a:xfrm>
                    <a:prstGeom prst="rect">
                      <a:avLst/>
                    </a:prstGeom>
                  </pic:spPr>
                </pic:pic>
              </a:graphicData>
            </a:graphic>
          </wp:inline>
        </w:drawing>
      </w:r>
    </w:p>
    <w:p w14:paraId="14CE9991" w14:textId="77777777" w:rsidR="00B93563" w:rsidRDefault="00B93563" w:rsidP="00CC353A">
      <w:pPr>
        <w:spacing w:before="100" w:beforeAutospacing="1" w:after="75" w:line="240" w:lineRule="auto"/>
        <w:ind w:left="720" w:right="720"/>
        <w:jc w:val="left"/>
        <w:rPr>
          <w:rFonts w:ascii="Roboto" w:eastAsia="Times New Roman" w:hAnsi="Roboto" w:cs="Times New Roman"/>
          <w:color w:val="555555"/>
          <w:sz w:val="24"/>
          <w:szCs w:val="24"/>
        </w:rPr>
      </w:pPr>
    </w:p>
    <w:p w14:paraId="397DDF50" w14:textId="0D223688" w:rsidR="00607239" w:rsidRDefault="004D43D5" w:rsidP="00CC353A">
      <w:pPr>
        <w:spacing w:before="100" w:beforeAutospacing="1" w:after="75" w:line="240" w:lineRule="auto"/>
        <w:ind w:left="720" w:right="720"/>
        <w:jc w:val="left"/>
        <w:rPr>
          <w:rFonts w:ascii="Roboto" w:eastAsia="Times New Roman" w:hAnsi="Roboto" w:cs="Times New Roman"/>
          <w:color w:val="555555"/>
          <w:sz w:val="24"/>
          <w:szCs w:val="24"/>
        </w:rPr>
      </w:pPr>
      <w:r>
        <w:rPr>
          <w:rFonts w:ascii="Roboto" w:eastAsia="Times New Roman" w:hAnsi="Roboto" w:cs="Times New Roman"/>
          <w:noProof/>
          <w:color w:val="555555"/>
          <w:sz w:val="24"/>
          <w:szCs w:val="24"/>
        </w:rPr>
        <mc:AlternateContent>
          <mc:Choice Requires="wps">
            <w:drawing>
              <wp:anchor distT="0" distB="0" distL="114300" distR="114300" simplePos="0" relativeHeight="251725824" behindDoc="0" locked="0" layoutInCell="1" allowOverlap="1" wp14:anchorId="7492BE0B" wp14:editId="456CF3FF">
                <wp:simplePos x="0" y="0"/>
                <wp:positionH relativeFrom="column">
                  <wp:posOffset>571500</wp:posOffset>
                </wp:positionH>
                <wp:positionV relativeFrom="paragraph">
                  <wp:posOffset>56515</wp:posOffset>
                </wp:positionV>
                <wp:extent cx="1676400" cy="19050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1676400" cy="1905000"/>
                        </a:xfrm>
                        <a:prstGeom prst="rect">
                          <a:avLst/>
                        </a:prstGeom>
                        <a:solidFill>
                          <a:schemeClr val="lt1"/>
                        </a:solidFill>
                        <a:ln w="6350">
                          <a:solidFill>
                            <a:prstClr val="black"/>
                          </a:solidFill>
                        </a:ln>
                      </wps:spPr>
                      <wps:txbx>
                        <w:txbxContent>
                          <w:p w14:paraId="42F478F6" w14:textId="72D374E6" w:rsidR="00FB4967" w:rsidRDefault="006F19AF" w:rsidP="006F19AF">
                            <w:pPr>
                              <w:spacing w:after="0"/>
                              <w:jc w:val="left"/>
                            </w:pPr>
                            <w:r>
                              <w:t xml:space="preserve"> </w:t>
                            </w:r>
                            <w:r w:rsidR="00C45251">
                              <w:rPr>
                                <w:noProof/>
                              </w:rPr>
                              <w:drawing>
                                <wp:inline distT="0" distB="0" distL="0" distR="0" wp14:anchorId="353885E1" wp14:editId="1321DC8C">
                                  <wp:extent cx="1365712" cy="1718310"/>
                                  <wp:effectExtent l="0" t="0" r="6350" b="0"/>
                                  <wp:docPr id="52" name="Picture 5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pers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386535" cy="17445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2BE0B" id="Text Box 50" o:spid="_x0000_s1039" type="#_x0000_t202" style="position:absolute;left:0;text-align:left;margin-left:45pt;margin-top:4.45pt;width:132pt;height:150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" fillcolor="white [3201]" strokeweight=".5pt">
                <v:textbox>
                  <w:txbxContent>
                    <w:p w14:paraId="42F478F6" w14:textId="72D374E6" w:rsidR="00FB4967" w:rsidRDefault="006F19AF" w:rsidP="006F19AF">
                      <w:pPr>
                        <w:spacing w:after="0"/>
                        <w:jc w:val="left"/>
                      </w:pPr>
                      <w:r>
                        <w:t xml:space="preserve"> </w:t>
                      </w:r>
                      <w:r w:rsidR="00C45251">
                        <w:rPr>
                          <w:noProof/>
                        </w:rPr>
                        <w:drawing>
                          <wp:inline distT="0" distB="0" distL="0" distR="0" wp14:anchorId="353885E1" wp14:editId="1321DC8C">
                            <wp:extent cx="1365712" cy="1718310"/>
                            <wp:effectExtent l="0" t="0" r="6350" b="0"/>
                            <wp:docPr id="52" name="Picture 5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pers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86535" cy="1744509"/>
                                    </a:xfrm>
                                    <a:prstGeom prst="rect">
                                      <a:avLst/>
                                    </a:prstGeom>
                                  </pic:spPr>
                                </pic:pic>
                              </a:graphicData>
                            </a:graphic>
                          </wp:inline>
                        </w:drawing>
                      </w:r>
                    </w:p>
                  </w:txbxContent>
                </v:textbox>
              </v:shape>
            </w:pict>
          </mc:Fallback>
        </mc:AlternateContent>
      </w:r>
    </w:p>
    <w:p w14:paraId="31A578C5" w14:textId="6766311C" w:rsidR="00AA471B" w:rsidRDefault="00AA471B" w:rsidP="00CC353A">
      <w:pPr>
        <w:spacing w:before="100" w:beforeAutospacing="1" w:after="75" w:line="240" w:lineRule="auto"/>
        <w:ind w:left="720" w:right="720"/>
        <w:jc w:val="left"/>
        <w:rPr>
          <w:rFonts w:ascii="Roboto" w:eastAsia="Times New Roman" w:hAnsi="Roboto" w:cs="Times New Roman"/>
          <w:color w:val="555555"/>
          <w:sz w:val="24"/>
          <w:szCs w:val="24"/>
        </w:rPr>
      </w:pPr>
    </w:p>
    <w:p w14:paraId="6FB6A71B" w14:textId="77777777" w:rsidR="00AA471B" w:rsidRDefault="00AA471B" w:rsidP="00CC353A">
      <w:pPr>
        <w:spacing w:before="100" w:beforeAutospacing="1" w:after="75" w:line="240" w:lineRule="auto"/>
        <w:ind w:left="720" w:right="720"/>
        <w:jc w:val="left"/>
        <w:rPr>
          <w:rFonts w:ascii="Roboto" w:eastAsia="Times New Roman" w:hAnsi="Roboto" w:cs="Times New Roman"/>
          <w:color w:val="555555"/>
          <w:sz w:val="24"/>
          <w:szCs w:val="24"/>
        </w:rPr>
      </w:pPr>
    </w:p>
    <w:p w14:paraId="5E323917" w14:textId="77777777" w:rsidR="00607239" w:rsidRDefault="00607239" w:rsidP="00CC353A">
      <w:pPr>
        <w:spacing w:before="100" w:beforeAutospacing="1" w:after="75" w:line="240" w:lineRule="auto"/>
        <w:ind w:left="720" w:right="720"/>
        <w:jc w:val="left"/>
        <w:rPr>
          <w:rFonts w:ascii="Roboto" w:eastAsia="Times New Roman" w:hAnsi="Roboto" w:cs="Times New Roman"/>
          <w:color w:val="555555"/>
          <w:sz w:val="24"/>
          <w:szCs w:val="24"/>
        </w:rPr>
      </w:pPr>
    </w:p>
    <w:p w14:paraId="56C454CB" w14:textId="77777777" w:rsidR="003912B8" w:rsidRDefault="003912B8" w:rsidP="00CC353A">
      <w:pPr>
        <w:spacing w:before="100" w:beforeAutospacing="1" w:after="75" w:line="240" w:lineRule="auto"/>
        <w:ind w:left="720" w:right="720"/>
        <w:jc w:val="left"/>
        <w:rPr>
          <w:rFonts w:ascii="Roboto" w:eastAsia="Times New Roman" w:hAnsi="Roboto" w:cs="Times New Roman"/>
          <w:color w:val="555555"/>
          <w:sz w:val="24"/>
          <w:szCs w:val="24"/>
        </w:rPr>
      </w:pPr>
    </w:p>
    <w:p w14:paraId="3E492057" w14:textId="77777777" w:rsidR="004D43D5" w:rsidRDefault="00A61642" w:rsidP="00CC353A">
      <w:pPr>
        <w:spacing w:after="0"/>
        <w:ind w:left="720" w:right="432"/>
        <w:jc w:val="left"/>
        <w:rPr>
          <w:rFonts w:ascii="Baloo Tammudu 2 Medium" w:hAnsi="Baloo Tammudu 2 Medium" w:cs="Baloo Tammudu 2 Medium"/>
          <w:sz w:val="40"/>
          <w:szCs w:val="40"/>
        </w:rPr>
      </w:pPr>
      <w:r w:rsidRPr="00AB4B19">
        <w:rPr>
          <w:rFonts w:ascii="Baloo Tammudu 2 Medium" w:hAnsi="Baloo Tammudu 2 Medium" w:cs="Baloo Tammudu 2 Medium"/>
          <w:sz w:val="40"/>
          <w:szCs w:val="40"/>
        </w:rPr>
        <w:t xml:space="preserve">    </w:t>
      </w:r>
    </w:p>
    <w:p w14:paraId="46F4E69A" w14:textId="09BC8D18" w:rsidR="00CC353A" w:rsidRDefault="003C213F" w:rsidP="00CC353A">
      <w:pPr>
        <w:spacing w:after="0"/>
        <w:ind w:left="720" w:right="432"/>
        <w:jc w:val="left"/>
        <w:rPr>
          <w:rFonts w:ascii="Baloo Tammudu 2 Medium" w:hAnsi="Baloo Tammudu 2 Medium" w:cs="Baloo Tammudu 2 Medium"/>
          <w:sz w:val="40"/>
          <w:szCs w:val="40"/>
        </w:rPr>
      </w:pPr>
      <w:r>
        <w:rPr>
          <w:rFonts w:ascii="Baloo Tammudu 2 Medium" w:hAnsi="Baloo Tammudu 2 Medium" w:cs="Baloo Tammudu 2 Medium"/>
          <w:sz w:val="40"/>
          <w:szCs w:val="40"/>
        </w:rPr>
        <w:t xml:space="preserve">     </w:t>
      </w:r>
      <w:r w:rsidR="00A61642" w:rsidRPr="00AB4B19">
        <w:rPr>
          <w:rFonts w:ascii="Baloo Tammudu 2 Medium" w:hAnsi="Baloo Tammudu 2 Medium" w:cs="Baloo Tammudu 2 Medium"/>
          <w:sz w:val="40"/>
          <w:szCs w:val="40"/>
        </w:rPr>
        <w:t xml:space="preserve"> </w:t>
      </w:r>
      <w:r w:rsidR="00B259AE">
        <w:rPr>
          <w:rFonts w:ascii="Baloo Tammudu 2 Medium" w:hAnsi="Baloo Tammudu 2 Medium" w:cs="Baloo Tammudu 2 Medium"/>
          <w:noProof/>
          <w:sz w:val="40"/>
          <w:szCs w:val="40"/>
        </w:rPr>
        <w:drawing>
          <wp:inline distT="0" distB="0" distL="0" distR="0" wp14:anchorId="508166DB" wp14:editId="1C633BFA">
            <wp:extent cx="1130300" cy="1346718"/>
            <wp:effectExtent l="0" t="0" r="0" b="0"/>
            <wp:docPr id="47" name="Picture 47" descr="A black and white photo of a person's face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photo of a person's face on a black background&#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1759" cy="1396115"/>
                    </a:xfrm>
                    <a:prstGeom prst="rect">
                      <a:avLst/>
                    </a:prstGeom>
                  </pic:spPr>
                </pic:pic>
              </a:graphicData>
            </a:graphic>
          </wp:inline>
        </w:drawing>
      </w:r>
    </w:p>
    <w:p w14:paraId="7B6C7BA6" w14:textId="77777777" w:rsidR="00B27E79" w:rsidRDefault="00B27E79" w:rsidP="00CC353A">
      <w:pPr>
        <w:spacing w:after="0"/>
        <w:ind w:left="720" w:right="432"/>
        <w:jc w:val="left"/>
        <w:rPr>
          <w:rFonts w:ascii="Baloo Tammudu 2 Medium" w:hAnsi="Baloo Tammudu 2 Medium" w:cs="Baloo Tammudu 2 Medium"/>
          <w:sz w:val="40"/>
          <w:szCs w:val="40"/>
        </w:rPr>
      </w:pPr>
    </w:p>
    <w:p w14:paraId="245BA369" w14:textId="3B90D940" w:rsidR="003961F9" w:rsidRDefault="00285A10" w:rsidP="00CC353A">
      <w:pPr>
        <w:spacing w:after="0"/>
        <w:ind w:left="720" w:right="432"/>
        <w:jc w:val="left"/>
        <w:rPr>
          <w:rFonts w:ascii="Baloo Tammudu 2 Medium" w:hAnsi="Baloo Tammudu 2 Medium" w:cs="Baloo Tammudu 2 Medium"/>
          <w:sz w:val="40"/>
          <w:szCs w:val="40"/>
        </w:rPr>
      </w:pPr>
      <w:r>
        <w:rPr>
          <w:rFonts w:ascii="Baloo Tammudu 2 Medium" w:hAnsi="Baloo Tammudu 2 Medium" w:cs="Baloo Tammudu 2 Medium"/>
          <w:noProof/>
          <w:sz w:val="40"/>
          <w:szCs w:val="40"/>
        </w:rPr>
        <w:drawing>
          <wp:inline distT="0" distB="0" distL="0" distR="0" wp14:anchorId="461706DC" wp14:editId="11FD7DE4">
            <wp:extent cx="1843378" cy="1422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9880" cy="1427417"/>
                    </a:xfrm>
                    <a:prstGeom prst="rect">
                      <a:avLst/>
                    </a:prstGeom>
                  </pic:spPr>
                </pic:pic>
              </a:graphicData>
            </a:graphic>
          </wp:inline>
        </w:drawing>
      </w:r>
    </w:p>
    <w:p w14:paraId="7F92D888" w14:textId="7A11FED4" w:rsidR="003961F9" w:rsidRDefault="00C002CF" w:rsidP="00CC353A">
      <w:pPr>
        <w:spacing w:after="0"/>
        <w:ind w:left="720" w:right="432"/>
        <w:jc w:val="left"/>
        <w:rPr>
          <w:rFonts w:ascii="Baloo Tammudu 2 Medium" w:hAnsi="Baloo Tammudu 2 Medium" w:cs="Baloo Tammudu 2 Medium"/>
          <w:sz w:val="40"/>
          <w:szCs w:val="40"/>
        </w:rPr>
      </w:pPr>
      <w:r>
        <w:rPr>
          <w:rFonts w:ascii="Baloo Tammudu 2 Medium" w:hAnsi="Baloo Tammudu 2 Medium" w:cs="Baloo Tammudu 2 Medium"/>
          <w:sz w:val="40"/>
          <w:szCs w:val="40"/>
        </w:rPr>
        <w:lastRenderedPageBreak/>
        <w:t>Events</w:t>
      </w:r>
    </w:p>
    <w:p w14:paraId="7C01038A" w14:textId="767A5FDC" w:rsidR="002B1053" w:rsidRPr="00CD5964" w:rsidRDefault="002B1053" w:rsidP="00CC353A">
      <w:pPr>
        <w:spacing w:before="20" w:after="20"/>
        <w:ind w:left="720" w:right="432"/>
        <w:rPr>
          <w:rFonts w:ascii="Iowan Old Style Roman" w:hAnsi="Iowan Old Style Roman" w:cs="Arima Koshi"/>
          <w:b/>
          <w:bCs/>
          <w:sz w:val="24"/>
          <w:szCs w:val="24"/>
        </w:rPr>
      </w:pPr>
    </w:p>
    <w:p w14:paraId="6AB69740" w14:textId="71CB4124" w:rsidR="00D8737C" w:rsidRDefault="00A30FA4" w:rsidP="00CC353A">
      <w:pPr>
        <w:spacing w:after="0"/>
        <w:ind w:left="720" w:right="720"/>
        <w:rPr>
          <w:rFonts w:ascii="Cavolini" w:hAnsi="Cavolini" w:cs="Cavolini"/>
          <w:sz w:val="28"/>
          <w:szCs w:val="28"/>
        </w:rPr>
      </w:pPr>
      <w:r>
        <w:rPr>
          <w:rFonts w:ascii="Cavolini" w:hAnsi="Cavolini" w:cs="Cavolini"/>
          <w:noProof/>
          <w:sz w:val="28"/>
          <w:szCs w:val="28"/>
        </w:rPr>
        <w:drawing>
          <wp:inline distT="0" distB="0" distL="0" distR="0" wp14:anchorId="1D8EE7AF" wp14:editId="7FC3F7F8">
            <wp:extent cx="2957193" cy="3907155"/>
            <wp:effectExtent l="0" t="0" r="2540" b="444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34" cstate="print">
                      <a:biLevel thresh="75000"/>
                      <a:extLst>
                        <a:ext uri="{BEBA8EAE-BF5A-486C-A8C5-ECC9F3942E4B}">
                          <a14:imgProps xmlns:a14="http://schemas.microsoft.com/office/drawing/2010/main">
                            <a14:imgLayer r:embed="rId35">
                              <a14:imgEffect>
                                <a14:sharpenSoften amount="25000"/>
                              </a14:imgEffect>
                              <a14:imgEffect>
                                <a14:colorTemperature colorTemp="53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033900" cy="4008504"/>
                    </a:xfrm>
                    <a:prstGeom prst="rect">
                      <a:avLst/>
                    </a:prstGeom>
                  </pic:spPr>
                </pic:pic>
              </a:graphicData>
            </a:graphic>
          </wp:inline>
        </w:drawing>
      </w:r>
    </w:p>
    <w:p w14:paraId="06503143" w14:textId="14148B51" w:rsidR="00AB4B19" w:rsidRDefault="00D310ED" w:rsidP="00CC353A">
      <w:pPr>
        <w:spacing w:after="0" w:line="240" w:lineRule="auto"/>
        <w:ind w:left="720"/>
        <w:jc w:val="left"/>
        <w:rPr>
          <w:rFonts w:ascii="Cavolini" w:hAnsi="Cavolini" w:cs="Cavolini"/>
          <w:sz w:val="28"/>
          <w:szCs w:val="28"/>
        </w:rPr>
      </w:pPr>
      <w:r>
        <w:rPr>
          <w:rFonts w:ascii="Cavolini" w:hAnsi="Cavolini" w:cs="Cavolini"/>
          <w:sz w:val="28"/>
          <w:szCs w:val="28"/>
        </w:rPr>
        <w:t xml:space="preserve">   </w:t>
      </w:r>
      <w:r w:rsidR="006D1825">
        <w:rPr>
          <w:rFonts w:ascii="Iowan Old Style Roman" w:hAnsi="Iowan Old Style Roman" w:cs="Arima Koshi"/>
          <w:b/>
          <w:bCs/>
          <w:noProof/>
          <w:sz w:val="28"/>
          <w:szCs w:val="28"/>
        </w:rPr>
        <w:drawing>
          <wp:inline distT="0" distB="0" distL="0" distR="0" wp14:anchorId="733160BA" wp14:editId="4858B967">
            <wp:extent cx="3014546" cy="858077"/>
            <wp:effectExtent l="0" t="0" r="0" b="571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6">
                      <a:extLst>
                        <a:ext uri="{28A0092B-C50C-407E-A947-70E740481C1C}">
                          <a14:useLocalDpi xmlns:a14="http://schemas.microsoft.com/office/drawing/2010/main"/>
                        </a:ext>
                      </a:extLst>
                    </a:blip>
                    <a:stretch>
                      <a:fillRect/>
                    </a:stretch>
                  </pic:blipFill>
                  <pic:spPr>
                    <a:xfrm>
                      <a:off x="0" y="0"/>
                      <a:ext cx="3044973" cy="866738"/>
                    </a:xfrm>
                    <a:prstGeom prst="rect">
                      <a:avLst/>
                    </a:prstGeom>
                  </pic:spPr>
                </pic:pic>
              </a:graphicData>
            </a:graphic>
          </wp:inline>
        </w:drawing>
      </w:r>
    </w:p>
    <w:p w14:paraId="0ADCA2E3" w14:textId="03F1A2DC" w:rsidR="00AB4B19" w:rsidRDefault="006D1825" w:rsidP="00CC353A">
      <w:pPr>
        <w:spacing w:after="0" w:line="240" w:lineRule="auto"/>
        <w:ind w:left="720"/>
        <w:jc w:val="left"/>
        <w:rPr>
          <w:rFonts w:ascii="Cavolini" w:hAnsi="Cavolini" w:cs="Cavolini"/>
          <w:sz w:val="28"/>
          <w:szCs w:val="28"/>
        </w:rPr>
      </w:pPr>
      <w:r>
        <w:rPr>
          <w:rFonts w:ascii="Iowan Old Style Roman" w:hAnsi="Iowan Old Style Roman" w:cs="Arima Koshi"/>
          <w:b/>
          <w:bCs/>
          <w:noProof/>
          <w:sz w:val="28"/>
          <w:szCs w:val="28"/>
        </w:rPr>
        <mc:AlternateContent>
          <mc:Choice Requires="wps">
            <w:drawing>
              <wp:anchor distT="0" distB="0" distL="114300" distR="114300" simplePos="0" relativeHeight="251695104" behindDoc="0" locked="0" layoutInCell="1" allowOverlap="1" wp14:anchorId="3E179CC8" wp14:editId="0F6822DA">
                <wp:simplePos x="0" y="0"/>
                <wp:positionH relativeFrom="column">
                  <wp:posOffset>527050</wp:posOffset>
                </wp:positionH>
                <wp:positionV relativeFrom="paragraph">
                  <wp:posOffset>53340</wp:posOffset>
                </wp:positionV>
                <wp:extent cx="2810510" cy="1020445"/>
                <wp:effectExtent l="0" t="0" r="8890" b="8255"/>
                <wp:wrapNone/>
                <wp:docPr id="40" name="Text Box 40"/>
                <wp:cNvGraphicFramePr/>
                <a:graphic xmlns:a="http://schemas.openxmlformats.org/drawingml/2006/main">
                  <a:graphicData uri="http://schemas.microsoft.com/office/word/2010/wordprocessingShape">
                    <wps:wsp>
                      <wps:cNvSpPr txBox="1"/>
                      <wps:spPr>
                        <a:xfrm>
                          <a:off x="0" y="0"/>
                          <a:ext cx="2810510" cy="1020445"/>
                        </a:xfrm>
                        <a:prstGeom prst="rect">
                          <a:avLst/>
                        </a:prstGeom>
                        <a:solidFill>
                          <a:schemeClr val="lt1"/>
                        </a:solidFill>
                        <a:ln w="6350">
                          <a:solidFill>
                            <a:prstClr val="black"/>
                          </a:solidFill>
                        </a:ln>
                      </wps:spPr>
                      <wps:txbx>
                        <w:txbxContent>
                          <w:p w14:paraId="4994BFEC" w14:textId="1DC7EE81" w:rsidR="00433937" w:rsidRPr="006D1825" w:rsidRDefault="00433937" w:rsidP="00D42D2A">
                            <w:pPr>
                              <w:spacing w:after="0"/>
                              <w:jc w:val="left"/>
                            </w:pPr>
                            <w:r w:rsidRPr="006D1825">
                              <w:t>125 S. Villa Avenue, Villa Park, IL 60181</w:t>
                            </w:r>
                          </w:p>
                          <w:p w14:paraId="77A1DDB9" w14:textId="7B9BCD7C" w:rsidR="00433937" w:rsidRPr="006D1825" w:rsidRDefault="00433937" w:rsidP="00D42D2A">
                            <w:pPr>
                              <w:spacing w:after="0"/>
                              <w:jc w:val="left"/>
                            </w:pPr>
                            <w:r w:rsidRPr="006D1825">
                              <w:t xml:space="preserve">Meeting schedule </w:t>
                            </w:r>
                            <w:r w:rsidRPr="006D1825">
                              <w:rPr>
                                <w:u w:val="single"/>
                              </w:rPr>
                              <w:t>www.anonaeast.org</w:t>
                            </w:r>
                          </w:p>
                          <w:p w14:paraId="70939B1C" w14:textId="6B826B34" w:rsidR="00217A9D" w:rsidRPr="006D1825" w:rsidRDefault="009D7CC8" w:rsidP="00D42D2A">
                            <w:pPr>
                              <w:spacing w:after="0"/>
                              <w:jc w:val="left"/>
                            </w:pPr>
                            <w:r w:rsidRPr="006D1825">
                              <w:t xml:space="preserve">Meetings </w:t>
                            </w:r>
                            <w:r w:rsidR="004B1436" w:rsidRPr="006D1825">
                              <w:t xml:space="preserve">  Daily</w:t>
                            </w:r>
                          </w:p>
                          <w:p w14:paraId="58BF6563" w14:textId="14853289" w:rsidR="00217A9D" w:rsidRPr="006D1825" w:rsidRDefault="003E75BD" w:rsidP="00D42D2A">
                            <w:pPr>
                              <w:spacing w:after="0"/>
                              <w:jc w:val="left"/>
                            </w:pPr>
                            <w:r w:rsidRPr="006D1825">
                              <w:t>Schedule</w:t>
                            </w:r>
                            <w:r w:rsidR="00F53642" w:rsidRPr="006D1825">
                              <w:t>s</w:t>
                            </w:r>
                            <w:r w:rsidRPr="006D1825">
                              <w:t xml:space="preserve"> on  </w:t>
                            </w:r>
                            <w:r w:rsidR="007D309E" w:rsidRPr="006D1825">
                              <w:t xml:space="preserve"> the </w:t>
                            </w:r>
                            <w:r w:rsidRPr="006D1825">
                              <w:t>meetings app or</w:t>
                            </w:r>
                          </w:p>
                          <w:p w14:paraId="01790EA0" w14:textId="77777777" w:rsidR="002A3F99" w:rsidRPr="006D1825" w:rsidRDefault="002A3F99" w:rsidP="002A3F99">
                            <w:pPr>
                              <w:spacing w:after="0"/>
                              <w:jc w:val="left"/>
                              <w:rPr>
                                <w:u w:val="single"/>
                              </w:rPr>
                            </w:pPr>
                            <w:r w:rsidRPr="006D1825">
                              <w:rPr>
                                <w:u w:val="single"/>
                              </w:rPr>
                              <w:t>www.dupage41aa.org</w:t>
                            </w:r>
                          </w:p>
                          <w:p w14:paraId="1C32C6C0" w14:textId="77777777" w:rsidR="002A3F99" w:rsidRPr="009C7727" w:rsidRDefault="002A3F99" w:rsidP="002A3F99">
                            <w:pPr>
                              <w:jc w:val="left"/>
                            </w:pPr>
                          </w:p>
                          <w:p w14:paraId="47B5791A" w14:textId="2FFCD9BA" w:rsidR="00D42D2A" w:rsidRPr="009C7727" w:rsidRDefault="00D42D2A" w:rsidP="002A3F99">
                            <w:pPr>
                              <w:spacing w:after="0"/>
                              <w:jc w:val="left"/>
                            </w:pPr>
                          </w:p>
                          <w:p w14:paraId="1DE2BD7F" w14:textId="68A4485D" w:rsidR="00D42D2A" w:rsidRDefault="00D42D2A" w:rsidP="00D42D2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79CC8" id="Text Box 40" o:spid="_x0000_s1040" type="#_x0000_t202" style="position:absolute;left:0;text-align:left;margin-left:41.5pt;margin-top:4.2pt;width:221.3pt;height:8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" fillcolor="white [3201]" strokeweight=".5pt">
                <v:textbox>
                  <w:txbxContent>
                    <w:p w14:paraId="4994BFEC" w14:textId="1DC7EE81" w:rsidR="00433937" w:rsidRPr="006D1825" w:rsidRDefault="00433937" w:rsidP="00D42D2A">
                      <w:pPr>
                        <w:spacing w:after="0"/>
                        <w:jc w:val="left"/>
                      </w:pPr>
                      <w:r w:rsidRPr="006D1825">
                        <w:t>125 S. Villa Avenue, Villa Park, IL 60181</w:t>
                      </w:r>
                    </w:p>
                    <w:p w14:paraId="77A1DDB9" w14:textId="7B9BCD7C" w:rsidR="00433937" w:rsidRPr="006D1825" w:rsidRDefault="00433937" w:rsidP="00D42D2A">
                      <w:pPr>
                        <w:spacing w:after="0"/>
                        <w:jc w:val="left"/>
                      </w:pPr>
                      <w:r w:rsidRPr="006D1825">
                        <w:t xml:space="preserve">Meeting schedule </w:t>
                      </w:r>
                      <w:r w:rsidRPr="006D1825">
                        <w:rPr>
                          <w:u w:val="single"/>
                        </w:rPr>
                        <w:t>www.anonaeast.org</w:t>
                      </w:r>
                    </w:p>
                    <w:p w14:paraId="70939B1C" w14:textId="6B826B34" w:rsidR="00217A9D" w:rsidRPr="006D1825" w:rsidRDefault="009D7CC8" w:rsidP="00D42D2A">
                      <w:pPr>
                        <w:spacing w:after="0"/>
                        <w:jc w:val="left"/>
                      </w:pPr>
                      <w:r w:rsidRPr="006D1825">
                        <w:t xml:space="preserve">Meetings </w:t>
                      </w:r>
                      <w:r w:rsidR="004B1436" w:rsidRPr="006D1825">
                        <w:t xml:space="preserve">  Daily</w:t>
                      </w:r>
                    </w:p>
                    <w:p w14:paraId="58BF6563" w14:textId="14853289" w:rsidR="00217A9D" w:rsidRPr="006D1825" w:rsidRDefault="003E75BD" w:rsidP="00D42D2A">
                      <w:pPr>
                        <w:spacing w:after="0"/>
                        <w:jc w:val="left"/>
                      </w:pPr>
                      <w:r w:rsidRPr="006D1825">
                        <w:t>Schedule</w:t>
                      </w:r>
                      <w:r w:rsidR="00F53642" w:rsidRPr="006D1825">
                        <w:t>s</w:t>
                      </w:r>
                      <w:r w:rsidRPr="006D1825">
                        <w:t xml:space="preserve"> on  </w:t>
                      </w:r>
                      <w:r w:rsidR="007D309E" w:rsidRPr="006D1825">
                        <w:t xml:space="preserve"> the </w:t>
                      </w:r>
                      <w:r w:rsidRPr="006D1825">
                        <w:t>meetings app or</w:t>
                      </w:r>
                    </w:p>
                    <w:p w14:paraId="01790EA0" w14:textId="77777777" w:rsidR="002A3F99" w:rsidRPr="006D1825" w:rsidRDefault="002A3F99" w:rsidP="002A3F99">
                      <w:pPr>
                        <w:spacing w:after="0"/>
                        <w:jc w:val="left"/>
                        <w:rPr>
                          <w:u w:val="single"/>
                        </w:rPr>
                      </w:pPr>
                      <w:r w:rsidRPr="006D1825">
                        <w:rPr>
                          <w:u w:val="single"/>
                        </w:rPr>
                        <w:t>www.dupage41aa.org</w:t>
                      </w:r>
                    </w:p>
                    <w:p w14:paraId="1C32C6C0" w14:textId="77777777" w:rsidR="002A3F99" w:rsidRPr="009C7727" w:rsidRDefault="002A3F99" w:rsidP="002A3F99">
                      <w:pPr>
                        <w:jc w:val="left"/>
                      </w:pPr>
                    </w:p>
                    <w:p w14:paraId="47B5791A" w14:textId="2FFCD9BA" w:rsidR="00D42D2A" w:rsidRPr="009C7727" w:rsidRDefault="00D42D2A" w:rsidP="002A3F99">
                      <w:pPr>
                        <w:spacing w:after="0"/>
                        <w:jc w:val="left"/>
                      </w:pPr>
                    </w:p>
                    <w:p w14:paraId="1DE2BD7F" w14:textId="68A4485D" w:rsidR="00D42D2A" w:rsidRDefault="00D42D2A" w:rsidP="00D42D2A">
                      <w:pPr>
                        <w:jc w:val="left"/>
                      </w:pPr>
                    </w:p>
                  </w:txbxContent>
                </v:textbox>
              </v:shape>
            </w:pict>
          </mc:Fallback>
        </mc:AlternateContent>
      </w:r>
    </w:p>
    <w:p w14:paraId="319ECDF1" w14:textId="0590AE02" w:rsidR="00AB4B19" w:rsidRDefault="00AB4B19" w:rsidP="00CC353A">
      <w:pPr>
        <w:spacing w:after="0" w:line="240" w:lineRule="auto"/>
        <w:ind w:left="720"/>
        <w:jc w:val="left"/>
        <w:rPr>
          <w:rFonts w:ascii="Cavolini" w:hAnsi="Cavolini" w:cs="Cavolini"/>
          <w:sz w:val="28"/>
          <w:szCs w:val="28"/>
        </w:rPr>
      </w:pPr>
    </w:p>
    <w:p w14:paraId="74A7F76B" w14:textId="1336FC62" w:rsidR="00027A02" w:rsidRDefault="00027A02" w:rsidP="006D1825">
      <w:pPr>
        <w:spacing w:after="0" w:line="240" w:lineRule="auto"/>
        <w:ind w:left="720"/>
        <w:jc w:val="left"/>
        <w:rPr>
          <w:rFonts w:ascii="Cavolini" w:hAnsi="Cavolini" w:cs="Cavolini"/>
          <w:sz w:val="28"/>
          <w:szCs w:val="28"/>
        </w:rPr>
      </w:pPr>
    </w:p>
    <w:p w14:paraId="51A7BF21" w14:textId="7260F01E" w:rsidR="00344316" w:rsidRDefault="00EA1D93" w:rsidP="00CC353A">
      <w:pPr>
        <w:spacing w:before="720" w:after="0"/>
        <w:ind w:left="720" w:right="720"/>
        <w:rPr>
          <w:rFonts w:ascii="Cavolini" w:hAnsi="Cavolini" w:cs="Cavolini"/>
          <w:sz w:val="28"/>
          <w:szCs w:val="28"/>
        </w:rPr>
      </w:pPr>
      <w:r>
        <w:rPr>
          <w:rFonts w:ascii="Cavolini" w:hAnsi="Cavolini" w:cs="Cavolini"/>
          <w:noProof/>
          <w:sz w:val="28"/>
          <w:szCs w:val="28"/>
        </w:rPr>
        <mc:AlternateContent>
          <mc:Choice Requires="wps">
            <w:drawing>
              <wp:anchor distT="0" distB="0" distL="114300" distR="114300" simplePos="0" relativeHeight="251714560" behindDoc="0" locked="0" layoutInCell="1" allowOverlap="1" wp14:anchorId="08C62C70" wp14:editId="1F929FCB">
                <wp:simplePos x="0" y="0"/>
                <wp:positionH relativeFrom="column">
                  <wp:posOffset>533400</wp:posOffset>
                </wp:positionH>
                <wp:positionV relativeFrom="paragraph">
                  <wp:posOffset>387350</wp:posOffset>
                </wp:positionV>
                <wp:extent cx="2810510" cy="1854200"/>
                <wp:effectExtent l="0" t="0" r="8890" b="12700"/>
                <wp:wrapNone/>
                <wp:docPr id="43" name="Text Box 43"/>
                <wp:cNvGraphicFramePr/>
                <a:graphic xmlns:a="http://schemas.openxmlformats.org/drawingml/2006/main">
                  <a:graphicData uri="http://schemas.microsoft.com/office/word/2010/wordprocessingShape">
                    <wps:wsp>
                      <wps:cNvSpPr txBox="1"/>
                      <wps:spPr>
                        <a:xfrm>
                          <a:off x="0" y="0"/>
                          <a:ext cx="2810510" cy="1854200"/>
                        </a:xfrm>
                        <a:prstGeom prst="rect">
                          <a:avLst/>
                        </a:prstGeom>
                        <a:solidFill>
                          <a:schemeClr val="lt1"/>
                        </a:solidFill>
                        <a:ln w="6350">
                          <a:solidFill>
                            <a:prstClr val="black"/>
                          </a:solidFill>
                        </a:ln>
                      </wps:spPr>
                      <wps:txbx>
                        <w:txbxContent>
                          <w:p w14:paraId="470B6A1C" w14:textId="6FC9368E" w:rsidR="004C1348" w:rsidRPr="00330ABC" w:rsidRDefault="00F93F93" w:rsidP="00CB2F83">
                            <w:pPr>
                              <w:spacing w:after="0"/>
                              <w:jc w:val="left"/>
                              <w:rPr>
                                <w:rFonts w:ascii="Cavolini" w:hAnsi="Cavolini" w:cs="Cavolini"/>
                                <w:b/>
                                <w:bCs/>
                                <w:sz w:val="18"/>
                                <w:szCs w:val="18"/>
                              </w:rPr>
                            </w:pPr>
                            <w:r w:rsidRPr="00330ABC">
                              <w:rPr>
                                <w:rFonts w:ascii="Cavolini" w:hAnsi="Cavolini" w:cs="Cavolini"/>
                                <w:b/>
                                <w:bCs/>
                                <w:sz w:val="18"/>
                                <w:szCs w:val="18"/>
                              </w:rPr>
                              <w:t xml:space="preserve">A.C.E. </w:t>
                            </w:r>
                            <w:r w:rsidR="002A447A" w:rsidRPr="00330ABC">
                              <w:rPr>
                                <w:rFonts w:ascii="Cavolini" w:hAnsi="Cavolini" w:cs="Cavolini"/>
                                <w:b/>
                                <w:bCs/>
                                <w:sz w:val="18"/>
                                <w:szCs w:val="18"/>
                              </w:rPr>
                              <w:t xml:space="preserve">   </w:t>
                            </w:r>
                            <w:r w:rsidR="00304AB7" w:rsidRPr="00330ABC">
                              <w:rPr>
                                <w:rFonts w:ascii="Cavolini" w:hAnsi="Cavolini" w:cs="Cavolini"/>
                                <w:b/>
                                <w:bCs/>
                                <w:sz w:val="18"/>
                                <w:szCs w:val="18"/>
                              </w:rPr>
                              <w:t xml:space="preserve">Annual </w:t>
                            </w:r>
                            <w:r w:rsidR="002A447A" w:rsidRPr="00330ABC">
                              <w:rPr>
                                <w:rFonts w:ascii="Cavolini" w:hAnsi="Cavolini" w:cs="Cavolini"/>
                                <w:b/>
                                <w:bCs/>
                                <w:sz w:val="18"/>
                                <w:szCs w:val="18"/>
                              </w:rPr>
                              <w:t xml:space="preserve">  </w:t>
                            </w:r>
                            <w:r w:rsidRPr="00330ABC">
                              <w:rPr>
                                <w:rFonts w:ascii="Cavolini" w:hAnsi="Cavolini" w:cs="Cavolini"/>
                                <w:b/>
                                <w:bCs/>
                                <w:sz w:val="18"/>
                                <w:szCs w:val="18"/>
                              </w:rPr>
                              <w:t>Joe T. Picnic</w:t>
                            </w:r>
                          </w:p>
                          <w:p w14:paraId="3E613F29" w14:textId="02D270A3" w:rsidR="006A328E" w:rsidRPr="00330ABC" w:rsidRDefault="009A6C1C" w:rsidP="00CB2F83">
                            <w:pPr>
                              <w:spacing w:after="0"/>
                              <w:jc w:val="left"/>
                              <w:rPr>
                                <w:rFonts w:ascii="Cavolini" w:hAnsi="Cavolini" w:cs="Cavolini"/>
                                <w:sz w:val="18"/>
                                <w:szCs w:val="18"/>
                              </w:rPr>
                            </w:pPr>
                            <w:r w:rsidRPr="00330ABC">
                              <w:rPr>
                                <w:rFonts w:ascii="Cavolini" w:hAnsi="Cavolini" w:cs="Cavolini"/>
                                <w:sz w:val="18"/>
                                <w:szCs w:val="18"/>
                              </w:rPr>
                              <w:t xml:space="preserve">Sunday </w:t>
                            </w:r>
                            <w:r w:rsidR="00A01EBA" w:rsidRPr="00330ABC">
                              <w:rPr>
                                <w:rFonts w:ascii="Cavolini" w:hAnsi="Cavolini" w:cs="Cavolini"/>
                                <w:sz w:val="18"/>
                                <w:szCs w:val="18"/>
                              </w:rPr>
                              <w:t xml:space="preserve">August 21.   </w:t>
                            </w:r>
                            <w:r w:rsidR="00332035" w:rsidRPr="00330ABC">
                              <w:rPr>
                                <w:rFonts w:ascii="Cavolini" w:hAnsi="Cavolini" w:cs="Cavolini"/>
                                <w:sz w:val="18"/>
                                <w:szCs w:val="18"/>
                              </w:rPr>
                              <w:t>1-</w:t>
                            </w:r>
                            <w:r w:rsidR="00A01EBA" w:rsidRPr="00330ABC">
                              <w:rPr>
                                <w:rFonts w:ascii="Cavolini" w:hAnsi="Cavolini" w:cs="Cavolini"/>
                                <w:sz w:val="18"/>
                                <w:szCs w:val="18"/>
                              </w:rPr>
                              <w:t xml:space="preserve"> 4pm</w:t>
                            </w:r>
                          </w:p>
                          <w:p w14:paraId="523A4176" w14:textId="731B2028" w:rsidR="00A01EBA" w:rsidRPr="00330ABC" w:rsidRDefault="00E321A9" w:rsidP="00CB2F83">
                            <w:pPr>
                              <w:spacing w:after="0"/>
                              <w:jc w:val="left"/>
                              <w:rPr>
                                <w:rFonts w:ascii="Cavolini" w:hAnsi="Cavolini" w:cs="Cavolini"/>
                                <w:sz w:val="18"/>
                                <w:szCs w:val="18"/>
                              </w:rPr>
                            </w:pPr>
                            <w:r w:rsidRPr="00330ABC">
                              <w:rPr>
                                <w:rFonts w:ascii="Cavolini" w:hAnsi="Cavolini" w:cs="Cavolini"/>
                                <w:sz w:val="18"/>
                                <w:szCs w:val="18"/>
                              </w:rPr>
                              <w:t>LOMBARD LAGOON</w:t>
                            </w:r>
                            <w:r w:rsidR="00A01EBA" w:rsidRPr="00330ABC">
                              <w:rPr>
                                <w:rFonts w:ascii="Cavolini" w:hAnsi="Cavolini" w:cs="Cavolini"/>
                                <w:sz w:val="18"/>
                                <w:szCs w:val="18"/>
                              </w:rPr>
                              <w:t xml:space="preserve"> –</w:t>
                            </w:r>
                          </w:p>
                          <w:p w14:paraId="6DF2B997" w14:textId="3911C03B" w:rsidR="00C72A90" w:rsidRPr="00330ABC" w:rsidRDefault="00E321A9" w:rsidP="00CB2F83">
                            <w:pPr>
                              <w:spacing w:after="0"/>
                              <w:jc w:val="left"/>
                              <w:rPr>
                                <w:rFonts w:ascii="Cavolini" w:hAnsi="Cavolini" w:cs="Cavolini"/>
                                <w:sz w:val="18"/>
                                <w:szCs w:val="18"/>
                              </w:rPr>
                            </w:pPr>
                            <w:r w:rsidRPr="00330ABC">
                              <w:rPr>
                                <w:rFonts w:ascii="Cavolini" w:hAnsi="Cavolini" w:cs="Cavolini"/>
                                <w:sz w:val="18"/>
                                <w:szCs w:val="18"/>
                              </w:rPr>
                              <w:t>820 S. Finley R</w:t>
                            </w:r>
                            <w:r w:rsidR="00EF291E" w:rsidRPr="00330ABC">
                              <w:rPr>
                                <w:rFonts w:ascii="Cavolini" w:hAnsi="Cavolini" w:cs="Cavolini"/>
                                <w:sz w:val="18"/>
                                <w:szCs w:val="18"/>
                              </w:rPr>
                              <w:t>d.</w:t>
                            </w:r>
                            <w:r w:rsidR="00A01EBA" w:rsidRPr="00330ABC">
                              <w:rPr>
                                <w:rFonts w:ascii="Cavolini" w:hAnsi="Cavolini" w:cs="Cavolini"/>
                                <w:sz w:val="18"/>
                                <w:szCs w:val="18"/>
                              </w:rPr>
                              <w:t xml:space="preserve"> in Lombard</w:t>
                            </w:r>
                          </w:p>
                          <w:p w14:paraId="0D58FBD8" w14:textId="653347F3" w:rsidR="00A01EBA" w:rsidRPr="00330ABC" w:rsidRDefault="009D1E69"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Free Admission</w:t>
                            </w:r>
                          </w:p>
                          <w:p w14:paraId="69DDDE64" w14:textId="4C3D68C8" w:rsidR="009D1E69" w:rsidRPr="00330ABC" w:rsidRDefault="009D1E69"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Kids Activities</w:t>
                            </w:r>
                          </w:p>
                          <w:p w14:paraId="084CF4EB" w14:textId="72AD985D" w:rsidR="001D4A29" w:rsidRPr="00330ABC" w:rsidRDefault="00662106"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 xml:space="preserve">Fun </w:t>
                            </w:r>
                            <w:r w:rsidR="008E7F9E" w:rsidRPr="00330ABC">
                              <w:rPr>
                                <w:rFonts w:ascii="Cavolini" w:hAnsi="Cavolini" w:cs="Cavolini"/>
                                <w:sz w:val="18"/>
                                <w:szCs w:val="18"/>
                              </w:rPr>
                              <w:t>&amp; Fellowship</w:t>
                            </w:r>
                          </w:p>
                          <w:p w14:paraId="656AE6F0" w14:textId="08BB0F1D" w:rsidR="00662106" w:rsidRPr="00330ABC" w:rsidRDefault="001D4A29"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Raffle</w:t>
                            </w:r>
                            <w:r w:rsidR="006954B5" w:rsidRPr="00330ABC">
                              <w:rPr>
                                <w:rFonts w:ascii="Cavolini" w:hAnsi="Cavolini" w:cs="Cavolini"/>
                                <w:sz w:val="18"/>
                                <w:szCs w:val="18"/>
                              </w:rPr>
                              <w:t xml:space="preserve">! </w:t>
                            </w:r>
                            <w:r w:rsidRPr="00330ABC">
                              <w:rPr>
                                <w:rFonts w:ascii="Cavolini" w:hAnsi="Cavolini" w:cs="Cavolini"/>
                                <w:sz w:val="18"/>
                                <w:szCs w:val="18"/>
                              </w:rPr>
                              <w:t xml:space="preserve"> $100</w:t>
                            </w:r>
                            <w:r w:rsidR="00F417EB" w:rsidRPr="00330ABC">
                              <w:rPr>
                                <w:rFonts w:ascii="Cavolini" w:hAnsi="Cavolini" w:cs="Cavolini"/>
                                <w:sz w:val="18"/>
                                <w:szCs w:val="18"/>
                              </w:rPr>
                              <w:t>/$200/$300</w:t>
                            </w:r>
                          </w:p>
                          <w:p w14:paraId="08F84607" w14:textId="52FEF86D" w:rsidR="00007696" w:rsidRPr="00330ABC" w:rsidRDefault="00007696" w:rsidP="00CB2F83">
                            <w:pPr>
                              <w:pStyle w:val="ListParagraph"/>
                              <w:spacing w:after="0"/>
                              <w:jc w:val="left"/>
                              <w:rPr>
                                <w:rFonts w:ascii="Cavolini" w:hAnsi="Cavolini" w:cs="Cavolini"/>
                                <w:sz w:val="18"/>
                                <w:szCs w:val="18"/>
                              </w:rPr>
                            </w:pPr>
                            <w:r w:rsidRPr="00330ABC">
                              <w:rPr>
                                <w:rFonts w:ascii="Cavolini" w:hAnsi="Cavolini" w:cs="Cavolini"/>
                                <w:sz w:val="18"/>
                                <w:szCs w:val="18"/>
                              </w:rPr>
                              <w:t>Winners need not be present.</w:t>
                            </w:r>
                          </w:p>
                          <w:p w14:paraId="6457CD1A" w14:textId="77777777" w:rsidR="009F7B1C" w:rsidRDefault="009F7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2C70" id="Text Box 43" o:spid="_x0000_s1041" type="#_x0000_t202" style="position:absolute;left:0;text-align:left;margin-left:42pt;margin-top:30.5pt;width:221.3pt;height:1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" fillcolor="white [3201]" strokeweight=".5pt">
                <v:textbox>
                  <w:txbxContent>
                    <w:p w14:paraId="470B6A1C" w14:textId="6FC9368E" w:rsidR="004C1348" w:rsidRPr="00330ABC" w:rsidRDefault="00F93F93" w:rsidP="00CB2F83">
                      <w:pPr>
                        <w:spacing w:after="0"/>
                        <w:jc w:val="left"/>
                        <w:rPr>
                          <w:rFonts w:ascii="Cavolini" w:hAnsi="Cavolini" w:cs="Cavolini"/>
                          <w:b/>
                          <w:bCs/>
                          <w:sz w:val="18"/>
                          <w:szCs w:val="18"/>
                        </w:rPr>
                      </w:pPr>
                      <w:r w:rsidRPr="00330ABC">
                        <w:rPr>
                          <w:rFonts w:ascii="Cavolini" w:hAnsi="Cavolini" w:cs="Cavolini"/>
                          <w:b/>
                          <w:bCs/>
                          <w:sz w:val="18"/>
                          <w:szCs w:val="18"/>
                        </w:rPr>
                        <w:t xml:space="preserve">A.C.E. </w:t>
                      </w:r>
                      <w:r w:rsidR="002A447A" w:rsidRPr="00330ABC">
                        <w:rPr>
                          <w:rFonts w:ascii="Cavolini" w:hAnsi="Cavolini" w:cs="Cavolini"/>
                          <w:b/>
                          <w:bCs/>
                          <w:sz w:val="18"/>
                          <w:szCs w:val="18"/>
                        </w:rPr>
                        <w:t xml:space="preserve">   </w:t>
                      </w:r>
                      <w:r w:rsidR="00304AB7" w:rsidRPr="00330ABC">
                        <w:rPr>
                          <w:rFonts w:ascii="Cavolini" w:hAnsi="Cavolini" w:cs="Cavolini"/>
                          <w:b/>
                          <w:bCs/>
                          <w:sz w:val="18"/>
                          <w:szCs w:val="18"/>
                        </w:rPr>
                        <w:t xml:space="preserve">Annual </w:t>
                      </w:r>
                      <w:r w:rsidR="002A447A" w:rsidRPr="00330ABC">
                        <w:rPr>
                          <w:rFonts w:ascii="Cavolini" w:hAnsi="Cavolini" w:cs="Cavolini"/>
                          <w:b/>
                          <w:bCs/>
                          <w:sz w:val="18"/>
                          <w:szCs w:val="18"/>
                        </w:rPr>
                        <w:t xml:space="preserve">  </w:t>
                      </w:r>
                      <w:r w:rsidRPr="00330ABC">
                        <w:rPr>
                          <w:rFonts w:ascii="Cavolini" w:hAnsi="Cavolini" w:cs="Cavolini"/>
                          <w:b/>
                          <w:bCs/>
                          <w:sz w:val="18"/>
                          <w:szCs w:val="18"/>
                        </w:rPr>
                        <w:t>Joe T. Picnic</w:t>
                      </w:r>
                    </w:p>
                    <w:p w14:paraId="3E613F29" w14:textId="02D270A3" w:rsidR="006A328E" w:rsidRPr="00330ABC" w:rsidRDefault="009A6C1C" w:rsidP="00CB2F83">
                      <w:pPr>
                        <w:spacing w:after="0"/>
                        <w:jc w:val="left"/>
                        <w:rPr>
                          <w:rFonts w:ascii="Cavolini" w:hAnsi="Cavolini" w:cs="Cavolini"/>
                          <w:sz w:val="18"/>
                          <w:szCs w:val="18"/>
                        </w:rPr>
                      </w:pPr>
                      <w:r w:rsidRPr="00330ABC">
                        <w:rPr>
                          <w:rFonts w:ascii="Cavolini" w:hAnsi="Cavolini" w:cs="Cavolini"/>
                          <w:sz w:val="18"/>
                          <w:szCs w:val="18"/>
                        </w:rPr>
                        <w:t xml:space="preserve">Sunday </w:t>
                      </w:r>
                      <w:r w:rsidR="00A01EBA" w:rsidRPr="00330ABC">
                        <w:rPr>
                          <w:rFonts w:ascii="Cavolini" w:hAnsi="Cavolini" w:cs="Cavolini"/>
                          <w:sz w:val="18"/>
                          <w:szCs w:val="18"/>
                        </w:rPr>
                        <w:t xml:space="preserve">August 21.   </w:t>
                      </w:r>
                      <w:r w:rsidR="00332035" w:rsidRPr="00330ABC">
                        <w:rPr>
                          <w:rFonts w:ascii="Cavolini" w:hAnsi="Cavolini" w:cs="Cavolini"/>
                          <w:sz w:val="18"/>
                          <w:szCs w:val="18"/>
                        </w:rPr>
                        <w:t>1-</w:t>
                      </w:r>
                      <w:r w:rsidR="00A01EBA" w:rsidRPr="00330ABC">
                        <w:rPr>
                          <w:rFonts w:ascii="Cavolini" w:hAnsi="Cavolini" w:cs="Cavolini"/>
                          <w:sz w:val="18"/>
                          <w:szCs w:val="18"/>
                        </w:rPr>
                        <w:t xml:space="preserve"> 4pm</w:t>
                      </w:r>
                    </w:p>
                    <w:p w14:paraId="523A4176" w14:textId="731B2028" w:rsidR="00A01EBA" w:rsidRPr="00330ABC" w:rsidRDefault="00E321A9" w:rsidP="00CB2F83">
                      <w:pPr>
                        <w:spacing w:after="0"/>
                        <w:jc w:val="left"/>
                        <w:rPr>
                          <w:rFonts w:ascii="Cavolini" w:hAnsi="Cavolini" w:cs="Cavolini"/>
                          <w:sz w:val="18"/>
                          <w:szCs w:val="18"/>
                        </w:rPr>
                      </w:pPr>
                      <w:r w:rsidRPr="00330ABC">
                        <w:rPr>
                          <w:rFonts w:ascii="Cavolini" w:hAnsi="Cavolini" w:cs="Cavolini"/>
                          <w:sz w:val="18"/>
                          <w:szCs w:val="18"/>
                        </w:rPr>
                        <w:t>LOMBARD LAGOON</w:t>
                      </w:r>
                      <w:r w:rsidR="00A01EBA" w:rsidRPr="00330ABC">
                        <w:rPr>
                          <w:rFonts w:ascii="Cavolini" w:hAnsi="Cavolini" w:cs="Cavolini"/>
                          <w:sz w:val="18"/>
                          <w:szCs w:val="18"/>
                        </w:rPr>
                        <w:t xml:space="preserve"> –</w:t>
                      </w:r>
                    </w:p>
                    <w:p w14:paraId="6DF2B997" w14:textId="3911C03B" w:rsidR="00C72A90" w:rsidRPr="00330ABC" w:rsidRDefault="00E321A9" w:rsidP="00CB2F83">
                      <w:pPr>
                        <w:spacing w:after="0"/>
                        <w:jc w:val="left"/>
                        <w:rPr>
                          <w:rFonts w:ascii="Cavolini" w:hAnsi="Cavolini" w:cs="Cavolini"/>
                          <w:sz w:val="18"/>
                          <w:szCs w:val="18"/>
                        </w:rPr>
                      </w:pPr>
                      <w:r w:rsidRPr="00330ABC">
                        <w:rPr>
                          <w:rFonts w:ascii="Cavolini" w:hAnsi="Cavolini" w:cs="Cavolini"/>
                          <w:sz w:val="18"/>
                          <w:szCs w:val="18"/>
                        </w:rPr>
                        <w:t>820 S. Finley R</w:t>
                      </w:r>
                      <w:r w:rsidR="00EF291E" w:rsidRPr="00330ABC">
                        <w:rPr>
                          <w:rFonts w:ascii="Cavolini" w:hAnsi="Cavolini" w:cs="Cavolini"/>
                          <w:sz w:val="18"/>
                          <w:szCs w:val="18"/>
                        </w:rPr>
                        <w:t>d.</w:t>
                      </w:r>
                      <w:r w:rsidR="00A01EBA" w:rsidRPr="00330ABC">
                        <w:rPr>
                          <w:rFonts w:ascii="Cavolini" w:hAnsi="Cavolini" w:cs="Cavolini"/>
                          <w:sz w:val="18"/>
                          <w:szCs w:val="18"/>
                        </w:rPr>
                        <w:t xml:space="preserve"> in Lombard</w:t>
                      </w:r>
                    </w:p>
                    <w:p w14:paraId="0D58FBD8" w14:textId="653347F3" w:rsidR="00A01EBA" w:rsidRPr="00330ABC" w:rsidRDefault="009D1E69"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Free Admission</w:t>
                      </w:r>
                    </w:p>
                    <w:p w14:paraId="69DDDE64" w14:textId="4C3D68C8" w:rsidR="009D1E69" w:rsidRPr="00330ABC" w:rsidRDefault="009D1E69"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Kids Activities</w:t>
                      </w:r>
                    </w:p>
                    <w:p w14:paraId="084CF4EB" w14:textId="72AD985D" w:rsidR="001D4A29" w:rsidRPr="00330ABC" w:rsidRDefault="00662106"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 xml:space="preserve">Fun </w:t>
                      </w:r>
                      <w:r w:rsidR="008E7F9E" w:rsidRPr="00330ABC">
                        <w:rPr>
                          <w:rFonts w:ascii="Cavolini" w:hAnsi="Cavolini" w:cs="Cavolini"/>
                          <w:sz w:val="18"/>
                          <w:szCs w:val="18"/>
                        </w:rPr>
                        <w:t>&amp; Fellowship</w:t>
                      </w:r>
                    </w:p>
                    <w:p w14:paraId="656AE6F0" w14:textId="08BB0F1D" w:rsidR="00662106" w:rsidRPr="00330ABC" w:rsidRDefault="001D4A29" w:rsidP="00CB2F83">
                      <w:pPr>
                        <w:pStyle w:val="ListParagraph"/>
                        <w:numPr>
                          <w:ilvl w:val="0"/>
                          <w:numId w:val="6"/>
                        </w:numPr>
                        <w:spacing w:after="0"/>
                        <w:jc w:val="left"/>
                        <w:rPr>
                          <w:rFonts w:ascii="Cavolini" w:hAnsi="Cavolini" w:cs="Cavolini"/>
                          <w:sz w:val="18"/>
                          <w:szCs w:val="18"/>
                        </w:rPr>
                      </w:pPr>
                      <w:r w:rsidRPr="00330ABC">
                        <w:rPr>
                          <w:rFonts w:ascii="Cavolini" w:hAnsi="Cavolini" w:cs="Cavolini"/>
                          <w:sz w:val="18"/>
                          <w:szCs w:val="18"/>
                        </w:rPr>
                        <w:t>Raffle</w:t>
                      </w:r>
                      <w:r w:rsidR="006954B5" w:rsidRPr="00330ABC">
                        <w:rPr>
                          <w:rFonts w:ascii="Cavolini" w:hAnsi="Cavolini" w:cs="Cavolini"/>
                          <w:sz w:val="18"/>
                          <w:szCs w:val="18"/>
                        </w:rPr>
                        <w:t xml:space="preserve">! </w:t>
                      </w:r>
                      <w:r w:rsidRPr="00330ABC">
                        <w:rPr>
                          <w:rFonts w:ascii="Cavolini" w:hAnsi="Cavolini" w:cs="Cavolini"/>
                          <w:sz w:val="18"/>
                          <w:szCs w:val="18"/>
                        </w:rPr>
                        <w:t xml:space="preserve"> $100</w:t>
                      </w:r>
                      <w:r w:rsidR="00F417EB" w:rsidRPr="00330ABC">
                        <w:rPr>
                          <w:rFonts w:ascii="Cavolini" w:hAnsi="Cavolini" w:cs="Cavolini"/>
                          <w:sz w:val="18"/>
                          <w:szCs w:val="18"/>
                        </w:rPr>
                        <w:t>/$200/$300</w:t>
                      </w:r>
                    </w:p>
                    <w:p w14:paraId="08F84607" w14:textId="52FEF86D" w:rsidR="00007696" w:rsidRPr="00330ABC" w:rsidRDefault="00007696" w:rsidP="00CB2F83">
                      <w:pPr>
                        <w:pStyle w:val="ListParagraph"/>
                        <w:spacing w:after="0"/>
                        <w:jc w:val="left"/>
                        <w:rPr>
                          <w:rFonts w:ascii="Cavolini" w:hAnsi="Cavolini" w:cs="Cavolini"/>
                          <w:sz w:val="18"/>
                          <w:szCs w:val="18"/>
                        </w:rPr>
                      </w:pPr>
                      <w:r w:rsidRPr="00330ABC">
                        <w:rPr>
                          <w:rFonts w:ascii="Cavolini" w:hAnsi="Cavolini" w:cs="Cavolini"/>
                          <w:sz w:val="18"/>
                          <w:szCs w:val="18"/>
                        </w:rPr>
                        <w:t>Winners need not be present.</w:t>
                      </w:r>
                    </w:p>
                    <w:p w14:paraId="6457CD1A" w14:textId="77777777" w:rsidR="009F7B1C" w:rsidRDefault="009F7B1C"/>
                  </w:txbxContent>
                </v:textbox>
              </v:shape>
            </w:pict>
          </mc:Fallback>
        </mc:AlternateContent>
      </w:r>
    </w:p>
    <w:p w14:paraId="0F9BCB8C" w14:textId="234A3F09" w:rsidR="005F6BBF" w:rsidRDefault="005F6BBF" w:rsidP="00CC353A">
      <w:pPr>
        <w:spacing w:after="0"/>
        <w:ind w:left="720" w:right="720"/>
        <w:rPr>
          <w:rFonts w:ascii="Cavolini" w:hAnsi="Cavolini" w:cs="Cavolini"/>
          <w:sz w:val="28"/>
          <w:szCs w:val="28"/>
        </w:rPr>
      </w:pPr>
    </w:p>
    <w:p w14:paraId="1C508472" w14:textId="77777777" w:rsidR="00EA1043" w:rsidRDefault="00EA1043" w:rsidP="00CC353A">
      <w:pPr>
        <w:spacing w:after="0"/>
        <w:ind w:left="720" w:right="720"/>
        <w:rPr>
          <w:rFonts w:ascii="Cavolini" w:hAnsi="Cavolini" w:cs="Cavolini"/>
          <w:b/>
          <w:bCs/>
          <w:sz w:val="32"/>
          <w:szCs w:val="32"/>
          <w:u w:val="single"/>
        </w:rPr>
      </w:pPr>
    </w:p>
    <w:p w14:paraId="0C58FD1B" w14:textId="77777777" w:rsidR="00EA1043" w:rsidRDefault="00EA1043" w:rsidP="00CC353A">
      <w:pPr>
        <w:spacing w:after="0"/>
        <w:ind w:left="720" w:right="720"/>
        <w:rPr>
          <w:rFonts w:ascii="Cavolini" w:hAnsi="Cavolini" w:cs="Cavolini"/>
          <w:b/>
          <w:bCs/>
          <w:sz w:val="32"/>
          <w:szCs w:val="32"/>
          <w:u w:val="single"/>
        </w:rPr>
      </w:pPr>
    </w:p>
    <w:p w14:paraId="15345E6D" w14:textId="77777777" w:rsidR="00EA1043" w:rsidRDefault="00EA1043" w:rsidP="00CC353A">
      <w:pPr>
        <w:spacing w:after="0"/>
        <w:ind w:left="720" w:right="720"/>
        <w:rPr>
          <w:rFonts w:ascii="Cavolini" w:hAnsi="Cavolini" w:cs="Cavolini"/>
          <w:b/>
          <w:bCs/>
          <w:sz w:val="32"/>
          <w:szCs w:val="32"/>
          <w:u w:val="single"/>
        </w:rPr>
      </w:pPr>
    </w:p>
    <w:p w14:paraId="6A8F87EC" w14:textId="77777777" w:rsidR="00EF65BD" w:rsidRDefault="00EF65BD" w:rsidP="00CC353A">
      <w:pPr>
        <w:spacing w:after="0"/>
        <w:ind w:left="720" w:right="720"/>
        <w:rPr>
          <w:rFonts w:ascii="Cavolini" w:hAnsi="Cavolini" w:cs="Cavolini"/>
          <w:b/>
          <w:bCs/>
          <w:sz w:val="32"/>
          <w:szCs w:val="32"/>
          <w:u w:val="single"/>
        </w:rPr>
      </w:pPr>
    </w:p>
    <w:p w14:paraId="03CA126A" w14:textId="77777777" w:rsidR="00EF65BD" w:rsidRDefault="00EF65BD" w:rsidP="00CC353A">
      <w:pPr>
        <w:spacing w:after="0"/>
        <w:ind w:left="720" w:right="720"/>
        <w:rPr>
          <w:rFonts w:ascii="Cavolini" w:hAnsi="Cavolini" w:cs="Cavolini"/>
          <w:b/>
          <w:bCs/>
          <w:sz w:val="32"/>
          <w:szCs w:val="32"/>
          <w:u w:val="single"/>
        </w:rPr>
      </w:pPr>
    </w:p>
    <w:p w14:paraId="1B283851" w14:textId="46242EA3" w:rsidR="00EF65BD" w:rsidRDefault="005D4A1E" w:rsidP="00674C9A">
      <w:pPr>
        <w:spacing w:after="0"/>
        <w:ind w:right="720"/>
        <w:rPr>
          <w:rFonts w:ascii="Cavolini" w:hAnsi="Cavolini" w:cs="Cavolini"/>
          <w:b/>
          <w:bCs/>
          <w:sz w:val="32"/>
          <w:szCs w:val="32"/>
          <w:u w:val="single"/>
        </w:rPr>
      </w:pPr>
      <w:r>
        <w:rPr>
          <w:rFonts w:ascii="Cavolini" w:hAnsi="Cavolini" w:cs="Cavolini"/>
          <w:b/>
          <w:bCs/>
          <w:noProof/>
          <w:sz w:val="32"/>
          <w:szCs w:val="32"/>
          <w:u w:val="single"/>
        </w:rPr>
        <w:drawing>
          <wp:inline distT="0" distB="0" distL="0" distR="0" wp14:anchorId="2C855B41" wp14:editId="73C50DAF">
            <wp:extent cx="3046564" cy="3848100"/>
            <wp:effectExtent l="0" t="0" r="1905" b="0"/>
            <wp:docPr id="31" name="Picture 3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2226" cy="3880513"/>
                    </a:xfrm>
                    <a:prstGeom prst="rect">
                      <a:avLst/>
                    </a:prstGeom>
                  </pic:spPr>
                </pic:pic>
              </a:graphicData>
            </a:graphic>
          </wp:inline>
        </w:drawing>
      </w:r>
    </w:p>
    <w:p w14:paraId="725A7DC1" w14:textId="77777777" w:rsidR="00EF65BD" w:rsidRDefault="00EF65BD" w:rsidP="00CC353A">
      <w:pPr>
        <w:spacing w:after="0"/>
        <w:ind w:left="720" w:right="720"/>
        <w:rPr>
          <w:rFonts w:ascii="Cavolini" w:hAnsi="Cavolini" w:cs="Cavolini"/>
          <w:b/>
          <w:bCs/>
          <w:sz w:val="32"/>
          <w:szCs w:val="32"/>
          <w:u w:val="single"/>
        </w:rPr>
      </w:pPr>
    </w:p>
    <w:p w14:paraId="119FB8DB" w14:textId="08BE525D" w:rsidR="00EF65BD" w:rsidRDefault="000F5542" w:rsidP="00CC353A">
      <w:pPr>
        <w:spacing w:after="0"/>
        <w:ind w:left="720" w:right="720"/>
        <w:rPr>
          <w:rFonts w:ascii="Cavolini" w:hAnsi="Cavolini" w:cs="Cavolini"/>
          <w:b/>
          <w:bCs/>
          <w:sz w:val="32"/>
          <w:szCs w:val="32"/>
          <w:u w:val="single"/>
        </w:rPr>
      </w:pPr>
      <w:r>
        <w:rPr>
          <w:rFonts w:ascii="Cavolini" w:hAnsi="Cavolini" w:cs="Cavolini"/>
          <w:b/>
          <w:bCs/>
          <w:noProof/>
          <w:sz w:val="32"/>
          <w:szCs w:val="32"/>
          <w:u w:val="single"/>
        </w:rPr>
        <w:drawing>
          <wp:inline distT="0" distB="0" distL="0" distR="0" wp14:anchorId="086A73C9" wp14:editId="25C96E8E">
            <wp:extent cx="2433913" cy="314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8" cstate="print">
                      <a:grayscl/>
                      <a:extLst>
                        <a:ext uri="{28A0092B-C50C-407E-A947-70E740481C1C}">
                          <a14:useLocalDpi xmlns:a14="http://schemas.microsoft.com/office/drawing/2010/main" val="0"/>
                        </a:ext>
                      </a:extLst>
                    </a:blip>
                    <a:stretch>
                      <a:fillRect/>
                    </a:stretch>
                  </pic:blipFill>
                  <pic:spPr>
                    <a:xfrm>
                      <a:off x="0" y="0"/>
                      <a:ext cx="2454822" cy="3176657"/>
                    </a:xfrm>
                    <a:prstGeom prst="rect">
                      <a:avLst/>
                    </a:prstGeom>
                  </pic:spPr>
                </pic:pic>
              </a:graphicData>
            </a:graphic>
          </wp:inline>
        </w:drawing>
      </w:r>
    </w:p>
    <w:p w14:paraId="475296E6" w14:textId="3E670878" w:rsidR="00EF65BD" w:rsidRDefault="00EF65BD" w:rsidP="00CC353A">
      <w:pPr>
        <w:spacing w:after="0"/>
        <w:ind w:left="720" w:right="720"/>
        <w:rPr>
          <w:rFonts w:ascii="Cavolini" w:hAnsi="Cavolini" w:cs="Cavolini"/>
          <w:b/>
          <w:bCs/>
          <w:sz w:val="32"/>
          <w:szCs w:val="32"/>
          <w:u w:val="single"/>
        </w:rPr>
      </w:pPr>
    </w:p>
    <w:p w14:paraId="08367B1F" w14:textId="42C96B18" w:rsidR="00EF65BD" w:rsidRDefault="00EF65BD" w:rsidP="00CC353A">
      <w:pPr>
        <w:spacing w:after="0"/>
        <w:ind w:left="720" w:right="720"/>
        <w:rPr>
          <w:rFonts w:ascii="Cavolini" w:hAnsi="Cavolini" w:cs="Cavolini"/>
          <w:b/>
          <w:bCs/>
          <w:sz w:val="32"/>
          <w:szCs w:val="32"/>
          <w:u w:val="single"/>
        </w:rPr>
      </w:pPr>
    </w:p>
    <w:p w14:paraId="6AFEBCCA" w14:textId="77777777" w:rsidR="000F5542" w:rsidRDefault="000F5542" w:rsidP="00CC353A">
      <w:pPr>
        <w:spacing w:after="0"/>
        <w:ind w:left="720" w:right="720"/>
        <w:rPr>
          <w:rFonts w:ascii="Cavolini" w:hAnsi="Cavolini" w:cs="Cavolini"/>
          <w:b/>
          <w:bCs/>
          <w:sz w:val="32"/>
          <w:szCs w:val="32"/>
        </w:rPr>
      </w:pPr>
    </w:p>
    <w:p w14:paraId="2098C237" w14:textId="63FC8ECA" w:rsidR="00EF65BD" w:rsidRDefault="00850C3D" w:rsidP="00CC353A">
      <w:pPr>
        <w:spacing w:after="0"/>
        <w:ind w:left="720" w:right="720"/>
        <w:rPr>
          <w:rFonts w:ascii="Cavolini" w:hAnsi="Cavolini" w:cs="Cavolini"/>
          <w:b/>
          <w:bCs/>
          <w:sz w:val="32"/>
          <w:szCs w:val="32"/>
        </w:rPr>
      </w:pPr>
      <w:r w:rsidRPr="00850C3D">
        <w:rPr>
          <w:rFonts w:ascii="Cavolini" w:hAnsi="Cavolini" w:cs="Cavolini"/>
          <w:b/>
          <w:bCs/>
          <w:sz w:val="32"/>
          <w:szCs w:val="32"/>
        </w:rPr>
        <w:t>Podcasts</w:t>
      </w:r>
      <w:r w:rsidR="00D038C8">
        <w:rPr>
          <w:rFonts w:ascii="Cavolini" w:hAnsi="Cavolini" w:cs="Cavolini"/>
          <w:b/>
          <w:bCs/>
          <w:sz w:val="32"/>
          <w:szCs w:val="32"/>
        </w:rPr>
        <w:t xml:space="preserve">, </w:t>
      </w:r>
      <w:r w:rsidRPr="00850C3D">
        <w:rPr>
          <w:rFonts w:ascii="Cavolini" w:hAnsi="Cavolini" w:cs="Cavolini"/>
          <w:b/>
          <w:bCs/>
          <w:sz w:val="32"/>
          <w:szCs w:val="32"/>
        </w:rPr>
        <w:t>Websites</w:t>
      </w:r>
      <w:r w:rsidR="00D038C8">
        <w:rPr>
          <w:rFonts w:ascii="Cavolini" w:hAnsi="Cavolini" w:cs="Cavolini"/>
          <w:b/>
          <w:bCs/>
          <w:sz w:val="32"/>
          <w:szCs w:val="32"/>
        </w:rPr>
        <w:t>, Online Meetings</w:t>
      </w:r>
    </w:p>
    <w:p w14:paraId="39EE4753" w14:textId="77777777" w:rsidR="00850C3D" w:rsidRPr="00850C3D" w:rsidRDefault="00850C3D" w:rsidP="00CC353A">
      <w:pPr>
        <w:spacing w:after="0"/>
        <w:ind w:left="720" w:right="720"/>
        <w:rPr>
          <w:rFonts w:ascii="Cavolini" w:hAnsi="Cavolini" w:cs="Cavolini"/>
          <w:b/>
          <w:bCs/>
          <w:sz w:val="32"/>
          <w:szCs w:val="32"/>
        </w:rPr>
      </w:pPr>
    </w:p>
    <w:p w14:paraId="36AF0F7B" w14:textId="6399DBF9" w:rsidR="00EA1043" w:rsidRPr="00E43C20" w:rsidRDefault="00330ABC" w:rsidP="00CC353A">
      <w:pPr>
        <w:spacing w:after="0"/>
        <w:ind w:left="720" w:right="720"/>
        <w:rPr>
          <w:rFonts w:ascii="Cavolini" w:hAnsi="Cavolini" w:cs="Cavolini"/>
          <w:b/>
          <w:bCs/>
          <w:sz w:val="32"/>
          <w:szCs w:val="32"/>
          <w:u w:val="single"/>
        </w:rPr>
      </w:pPr>
      <w:r>
        <w:rPr>
          <w:rFonts w:ascii="Cavolini" w:hAnsi="Cavolini" w:cs="Cavolini"/>
          <w:noProof/>
          <w:sz w:val="28"/>
          <w:szCs w:val="28"/>
        </w:rPr>
        <w:drawing>
          <wp:inline distT="0" distB="0" distL="0" distR="0" wp14:anchorId="39B81CD3" wp14:editId="00E1377E">
            <wp:extent cx="2621280" cy="882082"/>
            <wp:effectExtent l="0" t="0" r="0" b="0"/>
            <wp:docPr id="18" name="Picture 1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the camera&#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1280" cy="882082"/>
                    </a:xfrm>
                    <a:prstGeom prst="rect">
                      <a:avLst/>
                    </a:prstGeom>
                  </pic:spPr>
                </pic:pic>
              </a:graphicData>
            </a:graphic>
          </wp:inline>
        </w:drawing>
      </w:r>
    </w:p>
    <w:p w14:paraId="2E917FA0" w14:textId="3FD8EFC5" w:rsidR="00417BFB" w:rsidRDefault="00617369"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i/>
          <w:iCs/>
          <w:sz w:val="22"/>
          <w:szCs w:val="22"/>
        </w:rPr>
      </w:pPr>
      <w:r>
        <w:rPr>
          <w:rFonts w:ascii="Arial" w:hAnsi="Arial" w:cs="Arial"/>
          <w:i/>
          <w:iCs/>
          <w:noProof/>
          <w:sz w:val="22"/>
          <w:szCs w:val="22"/>
        </w:rPr>
        <w:drawing>
          <wp:inline distT="0" distB="0" distL="0" distR="0" wp14:anchorId="0C6FD330" wp14:editId="55E9BE13">
            <wp:extent cx="463639" cy="457200"/>
            <wp:effectExtent l="0" t="0" r="0" b="0"/>
            <wp:docPr id="53" name="Graphic 53" descr="Earth globe: America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Earth globe: Americas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77837" cy="471201"/>
                    </a:xfrm>
                    <a:prstGeom prst="rect">
                      <a:avLst/>
                    </a:prstGeom>
                  </pic:spPr>
                </pic:pic>
              </a:graphicData>
            </a:graphic>
          </wp:inline>
        </w:drawing>
      </w:r>
      <w:r>
        <w:rPr>
          <w:rFonts w:ascii="Arial" w:hAnsi="Arial" w:cs="Arial"/>
          <w:i/>
          <w:iCs/>
          <w:sz w:val="22"/>
          <w:szCs w:val="22"/>
        </w:rPr>
        <w:t xml:space="preserve"> </w:t>
      </w:r>
    </w:p>
    <w:p w14:paraId="053B1E30" w14:textId="28826CB7" w:rsidR="00E428FC" w:rsidRPr="007B71C9" w:rsidRDefault="00E428FC"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i/>
          <w:iCs/>
          <w:sz w:val="22"/>
          <w:szCs w:val="22"/>
        </w:rPr>
      </w:pPr>
      <w:r w:rsidRPr="007B71C9">
        <w:rPr>
          <w:rFonts w:ascii="Arial" w:hAnsi="Arial" w:cs="Arial"/>
          <w:i/>
          <w:iCs/>
          <w:sz w:val="22"/>
          <w:szCs w:val="22"/>
        </w:rPr>
        <w:t>G</w:t>
      </w:r>
      <w:r w:rsidR="000B1A9A" w:rsidRPr="007B71C9">
        <w:rPr>
          <w:rFonts w:ascii="Arial" w:hAnsi="Arial" w:cs="Arial"/>
          <w:i/>
          <w:iCs/>
          <w:sz w:val="22"/>
          <w:szCs w:val="22"/>
        </w:rPr>
        <w:t>LAAM Global Ladies AA Meeting</w:t>
      </w:r>
    </w:p>
    <w:p w14:paraId="01ADB34E" w14:textId="474443D7" w:rsidR="0087571F" w:rsidRPr="007B71C9" w:rsidRDefault="000B1A9A"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i/>
          <w:iCs/>
          <w:sz w:val="22"/>
          <w:szCs w:val="22"/>
        </w:rPr>
      </w:pPr>
      <w:r w:rsidRPr="007B71C9">
        <w:rPr>
          <w:rFonts w:ascii="Arial" w:hAnsi="Arial" w:cs="Arial"/>
          <w:i/>
          <w:iCs/>
          <w:sz w:val="22"/>
          <w:szCs w:val="22"/>
        </w:rPr>
        <w:t>On Zoo</w:t>
      </w:r>
      <w:r w:rsidR="009F7B1C">
        <w:rPr>
          <w:rFonts w:ascii="Arial" w:hAnsi="Arial" w:cs="Arial"/>
          <w:i/>
          <w:iCs/>
          <w:sz w:val="22"/>
          <w:szCs w:val="22"/>
        </w:rPr>
        <w:t>m</w:t>
      </w:r>
    </w:p>
    <w:p w14:paraId="5BB18432" w14:textId="4801D4E1" w:rsidR="00B46D0D" w:rsidRPr="004C7742" w:rsidRDefault="00B46D0D"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rPr>
      </w:pPr>
      <w:r w:rsidRPr="0087571F">
        <w:rPr>
          <w:rFonts w:ascii="Arial" w:hAnsi="Arial" w:cs="Arial"/>
          <w:b/>
          <w:bCs/>
        </w:rPr>
        <w:t>ID-</w:t>
      </w:r>
      <w:r w:rsidRPr="004C7742">
        <w:rPr>
          <w:rFonts w:ascii="Arial" w:hAnsi="Arial" w:cs="Arial"/>
        </w:rPr>
        <w:t>872-5057-2992</w:t>
      </w:r>
    </w:p>
    <w:p w14:paraId="442955D2" w14:textId="77777777" w:rsidR="00B46D0D" w:rsidRPr="004C7742" w:rsidRDefault="00B46D0D"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rPr>
      </w:pPr>
      <w:r w:rsidRPr="0087571F">
        <w:rPr>
          <w:rFonts w:ascii="Arial" w:hAnsi="Arial" w:cs="Arial"/>
          <w:b/>
          <w:bCs/>
        </w:rPr>
        <w:t>PW-</w:t>
      </w:r>
      <w:r w:rsidRPr="004C7742">
        <w:rPr>
          <w:rFonts w:ascii="Arial" w:hAnsi="Arial" w:cs="Arial"/>
        </w:rPr>
        <w:t>2020aa</w:t>
      </w:r>
    </w:p>
    <w:p w14:paraId="271ED17F" w14:textId="77777777" w:rsidR="009F7B1C" w:rsidRPr="007A317A" w:rsidRDefault="000B1A9A" w:rsidP="00EA1D93">
      <w:pPr>
        <w:pBdr>
          <w:top w:val="single" w:sz="4" w:space="27" w:color="auto"/>
          <w:left w:val="single" w:sz="4" w:space="4" w:color="auto"/>
          <w:bottom w:val="single" w:sz="4" w:space="1" w:color="auto"/>
          <w:right w:val="single" w:sz="4" w:space="4" w:color="auto"/>
        </w:pBdr>
        <w:spacing w:after="0"/>
        <w:ind w:left="720" w:right="720"/>
        <w:jc w:val="left"/>
        <w:rPr>
          <w:rFonts w:ascii="Baloo Tammudu 2" w:hAnsi="Baloo Tammudu 2" w:cs="Baloo Tammudu 2"/>
          <w:b/>
          <w:bCs/>
          <w:sz w:val="18"/>
          <w:szCs w:val="18"/>
        </w:rPr>
      </w:pPr>
      <w:r w:rsidRPr="007A317A">
        <w:rPr>
          <w:rFonts w:ascii="Baloo Tammudu 2" w:hAnsi="Baloo Tammudu 2" w:cs="Baloo Tammudu 2"/>
          <w:b/>
          <w:bCs/>
          <w:sz w:val="18"/>
          <w:szCs w:val="18"/>
        </w:rPr>
        <w:t>Daily:</w:t>
      </w:r>
    </w:p>
    <w:p w14:paraId="4F3C8A2F" w14:textId="3A8F4B5C" w:rsidR="00B46D0D" w:rsidRPr="007A317A" w:rsidRDefault="007A317A" w:rsidP="00EA1D93">
      <w:pPr>
        <w:pBdr>
          <w:top w:val="single" w:sz="4" w:space="27" w:color="auto"/>
          <w:left w:val="single" w:sz="4" w:space="4" w:color="auto"/>
          <w:bottom w:val="single" w:sz="4" w:space="1" w:color="auto"/>
          <w:right w:val="single" w:sz="4" w:space="4" w:color="auto"/>
        </w:pBdr>
        <w:spacing w:after="0"/>
        <w:ind w:left="720" w:right="720"/>
        <w:jc w:val="left"/>
        <w:rPr>
          <w:rFonts w:ascii="Baloo Tammudu 2" w:hAnsi="Baloo Tammudu 2" w:cs="Baloo Tammudu 2"/>
          <w:b/>
          <w:bCs/>
          <w:sz w:val="18"/>
          <w:szCs w:val="18"/>
        </w:rPr>
      </w:pPr>
      <w:r>
        <w:rPr>
          <w:rFonts w:ascii="Arial" w:hAnsi="Arial" w:cs="Arial"/>
          <w:b/>
          <w:bCs/>
          <w:sz w:val="18"/>
          <w:szCs w:val="18"/>
        </w:rPr>
        <w:t>MON</w:t>
      </w:r>
      <w:r w:rsidR="004C7742" w:rsidRPr="007A317A">
        <w:rPr>
          <w:rFonts w:ascii="Arial" w:hAnsi="Arial" w:cs="Arial"/>
          <w:sz w:val="18"/>
          <w:szCs w:val="18"/>
        </w:rPr>
        <w:t xml:space="preserve"> </w:t>
      </w:r>
      <w:r>
        <w:rPr>
          <w:rFonts w:ascii="Arial" w:hAnsi="Arial" w:cs="Arial"/>
          <w:sz w:val="18"/>
          <w:szCs w:val="18"/>
        </w:rPr>
        <w:t>-</w:t>
      </w:r>
      <w:r w:rsidR="00B46D0D" w:rsidRPr="007A317A">
        <w:rPr>
          <w:rFonts w:ascii="Arial" w:hAnsi="Arial" w:cs="Arial"/>
          <w:sz w:val="18"/>
          <w:szCs w:val="18"/>
        </w:rPr>
        <w:t xml:space="preserve">Read &amp; share on book </w:t>
      </w:r>
      <w:r w:rsidR="00B46D0D" w:rsidRPr="007A317A">
        <w:rPr>
          <w:rFonts w:ascii="Arial" w:hAnsi="Arial" w:cs="Arial"/>
          <w:sz w:val="18"/>
          <w:szCs w:val="18"/>
          <w:u w:val="single"/>
        </w:rPr>
        <w:t>Living Sober</w:t>
      </w:r>
    </w:p>
    <w:p w14:paraId="608E0377" w14:textId="31680E3C" w:rsidR="00B46D0D" w:rsidRPr="007A317A" w:rsidRDefault="007A317A"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Pr>
          <w:rFonts w:ascii="Arial" w:hAnsi="Arial" w:cs="Arial"/>
          <w:b/>
          <w:bCs/>
          <w:sz w:val="18"/>
          <w:szCs w:val="18"/>
        </w:rPr>
        <w:t>TUES-</w:t>
      </w:r>
      <w:r w:rsidR="00B46D0D" w:rsidRPr="007A317A">
        <w:rPr>
          <w:rFonts w:ascii="Arial" w:hAnsi="Arial" w:cs="Arial"/>
          <w:sz w:val="18"/>
          <w:szCs w:val="18"/>
        </w:rPr>
        <w:t xml:space="preserve"> A Deep dive on steps 10,11 &amp;12-Reading from Big Book/12x12 Speaker on 2nd Tues of each month.</w:t>
      </w:r>
    </w:p>
    <w:p w14:paraId="4327D6A1" w14:textId="525CD4A3" w:rsidR="00B46D0D" w:rsidRPr="007A317A" w:rsidRDefault="00B46D0D"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sidRPr="007A317A">
        <w:rPr>
          <w:rFonts w:ascii="Arial" w:hAnsi="Arial" w:cs="Arial"/>
          <w:b/>
          <w:bCs/>
          <w:sz w:val="18"/>
          <w:szCs w:val="18"/>
        </w:rPr>
        <w:t>WED-</w:t>
      </w:r>
      <w:r w:rsidRPr="007A317A">
        <w:rPr>
          <w:rFonts w:ascii="Arial" w:hAnsi="Arial" w:cs="Arial"/>
          <w:sz w:val="18"/>
          <w:szCs w:val="18"/>
        </w:rPr>
        <w:t xml:space="preserve"> Read &amp; Share on book </w:t>
      </w:r>
      <w:r w:rsidR="00F00C07" w:rsidRPr="007A317A">
        <w:rPr>
          <w:rFonts w:ascii="Arial" w:hAnsi="Arial" w:cs="Arial"/>
          <w:sz w:val="18"/>
          <w:szCs w:val="18"/>
        </w:rPr>
        <w:t>Women’s</w:t>
      </w:r>
      <w:r w:rsidRPr="007A317A">
        <w:rPr>
          <w:rFonts w:ascii="Arial" w:hAnsi="Arial" w:cs="Arial"/>
          <w:sz w:val="18"/>
          <w:szCs w:val="18"/>
        </w:rPr>
        <w:t xml:space="preserve"> Voices in AA</w:t>
      </w:r>
    </w:p>
    <w:p w14:paraId="6A61B5A1" w14:textId="77777777" w:rsidR="00B46D0D" w:rsidRPr="007A317A" w:rsidRDefault="00B46D0D"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sidRPr="007A317A">
        <w:rPr>
          <w:rFonts w:ascii="Arial" w:hAnsi="Arial" w:cs="Arial"/>
          <w:b/>
          <w:bCs/>
          <w:sz w:val="18"/>
          <w:szCs w:val="18"/>
        </w:rPr>
        <w:t>THURS-</w:t>
      </w:r>
      <w:r w:rsidRPr="007A317A">
        <w:rPr>
          <w:rFonts w:ascii="Arial" w:hAnsi="Arial" w:cs="Arial"/>
          <w:sz w:val="18"/>
          <w:szCs w:val="18"/>
        </w:rPr>
        <w:t>Read &amp; share on book As Bill Sees It</w:t>
      </w:r>
    </w:p>
    <w:p w14:paraId="4181C4D8" w14:textId="77777777" w:rsidR="00B46D0D" w:rsidRPr="007A317A" w:rsidRDefault="00B46D0D"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sidRPr="007A317A">
        <w:rPr>
          <w:rFonts w:ascii="Arial" w:hAnsi="Arial" w:cs="Arial"/>
          <w:b/>
          <w:bCs/>
          <w:sz w:val="18"/>
          <w:szCs w:val="18"/>
        </w:rPr>
        <w:t>FRI-</w:t>
      </w:r>
      <w:r w:rsidRPr="007A317A">
        <w:rPr>
          <w:rFonts w:ascii="Arial" w:hAnsi="Arial" w:cs="Arial"/>
          <w:sz w:val="18"/>
          <w:szCs w:val="18"/>
        </w:rPr>
        <w:t xml:space="preserve"> Speaker/Topic- Listen &amp; share on AA approved literature.</w:t>
      </w:r>
    </w:p>
    <w:p w14:paraId="47A6EA98" w14:textId="77777777" w:rsidR="00E428FC" w:rsidRPr="007A317A" w:rsidRDefault="00B46D0D"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sidRPr="007A317A">
        <w:rPr>
          <w:rFonts w:ascii="Arial" w:hAnsi="Arial" w:cs="Arial"/>
          <w:b/>
          <w:bCs/>
          <w:sz w:val="18"/>
          <w:szCs w:val="18"/>
        </w:rPr>
        <w:t>SAT-</w:t>
      </w:r>
      <w:r w:rsidRPr="007A317A">
        <w:rPr>
          <w:rFonts w:ascii="Arial" w:hAnsi="Arial" w:cs="Arial"/>
          <w:sz w:val="18"/>
          <w:szCs w:val="18"/>
        </w:rPr>
        <w:t xml:space="preserve"> Read &amp; share on conference approved Beginners book, Getting </w:t>
      </w:r>
      <w:r w:rsidR="00E428FC" w:rsidRPr="007A317A">
        <w:rPr>
          <w:rFonts w:ascii="Arial" w:hAnsi="Arial" w:cs="Arial"/>
          <w:sz w:val="18"/>
          <w:szCs w:val="18"/>
        </w:rPr>
        <w:t>Staying Sober in AA</w:t>
      </w:r>
    </w:p>
    <w:p w14:paraId="2A6966C4" w14:textId="6982A993" w:rsidR="00E428FC" w:rsidRPr="007A317A" w:rsidRDefault="00E428FC"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sidRPr="007A317A">
        <w:rPr>
          <w:rFonts w:ascii="Arial" w:hAnsi="Arial" w:cs="Arial"/>
          <w:b/>
          <w:bCs/>
          <w:sz w:val="18"/>
          <w:szCs w:val="18"/>
        </w:rPr>
        <w:t>SUN-</w:t>
      </w:r>
      <w:r w:rsidRPr="007A317A">
        <w:rPr>
          <w:rFonts w:ascii="Arial" w:hAnsi="Arial" w:cs="Arial"/>
          <w:sz w:val="18"/>
          <w:szCs w:val="18"/>
        </w:rPr>
        <w:t xml:space="preserve">Read &amp; share on stories from the Big Book &amp; on book </w:t>
      </w:r>
      <w:r w:rsidR="00B46D0D" w:rsidRPr="007A317A">
        <w:rPr>
          <w:rFonts w:ascii="Arial" w:hAnsi="Arial" w:cs="Arial"/>
          <w:sz w:val="18"/>
          <w:szCs w:val="18"/>
        </w:rPr>
        <w:t xml:space="preserve">&amp; </w:t>
      </w:r>
    </w:p>
    <w:p w14:paraId="28982DF1" w14:textId="28DC5731" w:rsidR="00B46D0D" w:rsidRPr="007A317A" w:rsidRDefault="00B46D0D" w:rsidP="00EA1D93">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sidRPr="007A317A">
        <w:rPr>
          <w:rFonts w:ascii="Arial" w:hAnsi="Arial" w:cs="Arial"/>
          <w:sz w:val="18"/>
          <w:szCs w:val="18"/>
        </w:rPr>
        <w:t xml:space="preserve">Experience, </w:t>
      </w:r>
      <w:r w:rsidR="00F00C07" w:rsidRPr="007A317A">
        <w:rPr>
          <w:rFonts w:ascii="Arial" w:hAnsi="Arial" w:cs="Arial"/>
          <w:sz w:val="18"/>
          <w:szCs w:val="18"/>
        </w:rPr>
        <w:t>Strength,</w:t>
      </w:r>
      <w:r w:rsidRPr="007A317A">
        <w:rPr>
          <w:rFonts w:ascii="Arial" w:hAnsi="Arial" w:cs="Arial"/>
          <w:sz w:val="18"/>
          <w:szCs w:val="18"/>
        </w:rPr>
        <w:t xml:space="preserve"> and Hope</w:t>
      </w:r>
    </w:p>
    <w:p w14:paraId="689A83D5" w14:textId="58BB832A" w:rsidR="00F52FAC" w:rsidRPr="00054FB8" w:rsidRDefault="00B46D0D" w:rsidP="00054FB8">
      <w:pPr>
        <w:pBdr>
          <w:top w:val="single" w:sz="4" w:space="27" w:color="auto"/>
          <w:left w:val="single" w:sz="4" w:space="4" w:color="auto"/>
          <w:bottom w:val="single" w:sz="4" w:space="1" w:color="auto"/>
          <w:right w:val="single" w:sz="4" w:space="4" w:color="auto"/>
        </w:pBdr>
        <w:spacing w:after="0"/>
        <w:ind w:left="720" w:right="720"/>
        <w:jc w:val="left"/>
        <w:rPr>
          <w:rFonts w:ascii="Arial" w:hAnsi="Arial" w:cs="Arial"/>
          <w:sz w:val="18"/>
          <w:szCs w:val="18"/>
        </w:rPr>
      </w:pPr>
      <w:r w:rsidRPr="007A317A">
        <w:rPr>
          <w:rFonts w:ascii="Arial" w:hAnsi="Arial" w:cs="Arial"/>
          <w:sz w:val="18"/>
          <w:szCs w:val="18"/>
        </w:rPr>
        <w:t xml:space="preserve">WEEKDAYS 11.30 EST/4.30 GMT WEEKENDS 12.00 Noon/5.00pm </w:t>
      </w:r>
      <w:r w:rsidR="00A34852">
        <w:rPr>
          <w:rFonts w:ascii="Arial" w:hAnsi="Arial" w:cs="Arial"/>
          <w:sz w:val="18"/>
          <w:szCs w:val="18"/>
        </w:rPr>
        <w:t>EST</w:t>
      </w:r>
    </w:p>
    <w:p w14:paraId="4AEE2A3D" w14:textId="77777777" w:rsidR="003F7128" w:rsidRDefault="003F7128" w:rsidP="003F7128">
      <w:pPr>
        <w:spacing w:after="0"/>
        <w:ind w:left="864" w:right="720"/>
        <w:jc w:val="left"/>
        <w:rPr>
          <w:rFonts w:ascii="Arial" w:hAnsi="Arial" w:cs="Arial"/>
          <w:b/>
          <w:bCs/>
          <w:sz w:val="36"/>
          <w:szCs w:val="36"/>
        </w:rPr>
      </w:pPr>
    </w:p>
    <w:p w14:paraId="299F14AE" w14:textId="64EF49C6" w:rsidR="003F7128" w:rsidRPr="00054FB8" w:rsidRDefault="003F7128" w:rsidP="00054FB8">
      <w:pPr>
        <w:pBdr>
          <w:top w:val="single" w:sz="4" w:space="1" w:color="auto"/>
          <w:left w:val="single" w:sz="4" w:space="4" w:color="auto"/>
          <w:bottom w:val="single" w:sz="4" w:space="1" w:color="auto"/>
          <w:right w:val="single" w:sz="4" w:space="4" w:color="auto"/>
        </w:pBdr>
        <w:spacing w:after="0"/>
        <w:ind w:left="864" w:right="720"/>
        <w:jc w:val="left"/>
        <w:rPr>
          <w:rFonts w:ascii="Arial" w:hAnsi="Arial" w:cs="Arial"/>
          <w:b/>
          <w:bCs/>
          <w:sz w:val="24"/>
          <w:szCs w:val="24"/>
        </w:rPr>
      </w:pPr>
      <w:r w:rsidRPr="00054FB8">
        <w:rPr>
          <w:rFonts w:ascii="Arial" w:hAnsi="Arial" w:cs="Arial"/>
          <w:b/>
          <w:bCs/>
          <w:sz w:val="24"/>
          <w:szCs w:val="24"/>
        </w:rPr>
        <w:t xml:space="preserve">AA General Service </w:t>
      </w:r>
      <w:r w:rsidRPr="00054FB8">
        <w:rPr>
          <w:rFonts w:ascii="Arial" w:hAnsi="Arial" w:cs="Arial"/>
          <w:b/>
          <w:bCs/>
          <w:sz w:val="24"/>
          <w:szCs w:val="24"/>
        </w:rPr>
        <w:tab/>
      </w:r>
    </w:p>
    <w:p w14:paraId="56E915ED" w14:textId="77777777" w:rsidR="003F7128" w:rsidRPr="00054FB8" w:rsidRDefault="003F7128" w:rsidP="00054FB8">
      <w:pPr>
        <w:pBdr>
          <w:top w:val="single" w:sz="4" w:space="1" w:color="auto"/>
          <w:left w:val="single" w:sz="4" w:space="4" w:color="auto"/>
          <w:bottom w:val="single" w:sz="4" w:space="1" w:color="auto"/>
          <w:right w:val="single" w:sz="4" w:space="4" w:color="auto"/>
        </w:pBdr>
        <w:spacing w:after="0"/>
        <w:ind w:left="864" w:right="720"/>
        <w:jc w:val="left"/>
        <w:rPr>
          <w:rFonts w:ascii="Arial" w:hAnsi="Arial" w:cs="Arial"/>
          <w:b/>
          <w:bCs/>
          <w:sz w:val="24"/>
          <w:szCs w:val="24"/>
        </w:rPr>
      </w:pPr>
      <w:r w:rsidRPr="00054FB8">
        <w:rPr>
          <w:rFonts w:ascii="Arial" w:hAnsi="Arial" w:cs="Arial"/>
          <w:b/>
          <w:bCs/>
          <w:sz w:val="24"/>
          <w:szCs w:val="24"/>
        </w:rPr>
        <w:tab/>
        <w:t>Office Website</w:t>
      </w:r>
    </w:p>
    <w:p w14:paraId="46FB0036" w14:textId="77777777" w:rsidR="003F7128" w:rsidRPr="00054FB8" w:rsidRDefault="003F7128" w:rsidP="00054FB8">
      <w:pPr>
        <w:pBdr>
          <w:top w:val="single" w:sz="4" w:space="1" w:color="auto"/>
          <w:left w:val="single" w:sz="4" w:space="4" w:color="auto"/>
          <w:bottom w:val="single" w:sz="4" w:space="1" w:color="auto"/>
          <w:right w:val="single" w:sz="4" w:space="4" w:color="auto"/>
        </w:pBdr>
        <w:spacing w:after="0"/>
        <w:ind w:left="864" w:right="720"/>
        <w:jc w:val="left"/>
        <w:rPr>
          <w:rFonts w:ascii="Arial" w:hAnsi="Arial" w:cs="Arial"/>
          <w:b/>
          <w:bCs/>
          <w:sz w:val="24"/>
          <w:szCs w:val="24"/>
        </w:rPr>
      </w:pPr>
    </w:p>
    <w:p w14:paraId="2643ECAA" w14:textId="77777777" w:rsidR="003F7128" w:rsidRPr="00054FB8" w:rsidRDefault="003F7128" w:rsidP="00054FB8">
      <w:pPr>
        <w:pBdr>
          <w:top w:val="single" w:sz="4" w:space="1" w:color="auto"/>
          <w:left w:val="single" w:sz="4" w:space="4" w:color="auto"/>
          <w:bottom w:val="single" w:sz="4" w:space="1" w:color="auto"/>
          <w:right w:val="single" w:sz="4" w:space="4" w:color="auto"/>
        </w:pBdr>
        <w:spacing w:after="0"/>
        <w:ind w:left="864" w:right="720"/>
        <w:rPr>
          <w:rFonts w:ascii="Cavolini" w:hAnsi="Cavolini" w:cs="Cavolini"/>
          <w:b/>
          <w:bCs/>
          <w:sz w:val="24"/>
          <w:szCs w:val="24"/>
          <w:u w:val="single"/>
        </w:rPr>
      </w:pPr>
      <w:r w:rsidRPr="00054FB8">
        <w:rPr>
          <w:rFonts w:ascii="Cavolini" w:hAnsi="Cavolini" w:cs="Cavolini"/>
          <w:b/>
          <w:bCs/>
          <w:sz w:val="24"/>
          <w:szCs w:val="24"/>
          <w:u w:val="single"/>
        </w:rPr>
        <w:t>www.aa.org</w:t>
      </w:r>
    </w:p>
    <w:p w14:paraId="329036B5" w14:textId="21D1DA1F" w:rsidR="00F52FAC" w:rsidRDefault="00054FB8" w:rsidP="00292AED">
      <w:pPr>
        <w:pBdr>
          <w:top w:val="single" w:sz="4" w:space="1" w:color="auto"/>
          <w:left w:val="single" w:sz="4" w:space="4" w:color="auto"/>
          <w:bottom w:val="single" w:sz="4" w:space="1" w:color="auto"/>
          <w:right w:val="single" w:sz="4" w:space="4" w:color="auto"/>
        </w:pBdr>
        <w:spacing w:after="0"/>
        <w:ind w:left="864" w:right="720"/>
        <w:jc w:val="left"/>
        <w:rPr>
          <w:rFonts w:ascii="Arial" w:hAnsi="Arial" w:cs="Arial"/>
          <w:b/>
          <w:bCs/>
          <w:sz w:val="36"/>
          <w:szCs w:val="36"/>
        </w:rPr>
      </w:pPr>
      <w:r>
        <w:rPr>
          <w:rFonts w:ascii="Iowan Old Style Roman" w:hAnsi="Iowan Old Style Roman" w:cs="Arima Koshi"/>
          <w:b/>
          <w:bCs/>
          <w:noProof/>
          <w:sz w:val="40"/>
          <w:szCs w:val="40"/>
          <w:u w:val="single"/>
        </w:rPr>
        <w:drawing>
          <wp:inline distT="0" distB="0" distL="0" distR="0" wp14:anchorId="05D11988" wp14:editId="41CD29BB">
            <wp:extent cx="1806575" cy="645923"/>
            <wp:effectExtent l="0" t="0" r="0" b="1905"/>
            <wp:docPr id="71" name="Picture 7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10;&#10;Description automatically generated"/>
                    <pic:cNvPicPr/>
                  </pic:nvPicPr>
                  <pic:blipFill>
                    <a:blip r:embed="rId42" cstate="print">
                      <a:biLevel thresh="50000"/>
                      <a:extLst>
                        <a:ext uri="{28A0092B-C50C-407E-A947-70E740481C1C}">
                          <a14:useLocalDpi xmlns:a14="http://schemas.microsoft.com/office/drawing/2010/main"/>
                        </a:ext>
                      </a:extLst>
                    </a:blip>
                    <a:stretch>
                      <a:fillRect/>
                    </a:stretch>
                  </pic:blipFill>
                  <pic:spPr>
                    <a:xfrm>
                      <a:off x="0" y="0"/>
                      <a:ext cx="1887329" cy="674796"/>
                    </a:xfrm>
                    <a:prstGeom prst="rect">
                      <a:avLst/>
                    </a:prstGeom>
                  </pic:spPr>
                </pic:pic>
              </a:graphicData>
            </a:graphic>
          </wp:inline>
        </w:drawing>
      </w:r>
    </w:p>
    <w:p w14:paraId="5B4A6450" w14:textId="77777777" w:rsidR="00F52FAC" w:rsidRDefault="00F52FAC" w:rsidP="00195364">
      <w:pPr>
        <w:spacing w:after="0"/>
        <w:ind w:left="864" w:right="720"/>
        <w:jc w:val="left"/>
        <w:rPr>
          <w:rFonts w:ascii="Arial" w:hAnsi="Arial" w:cs="Arial"/>
          <w:b/>
          <w:bCs/>
          <w:sz w:val="36"/>
          <w:szCs w:val="36"/>
        </w:rPr>
      </w:pPr>
    </w:p>
    <w:p w14:paraId="735106EE" w14:textId="5A802F48" w:rsidR="003F7128" w:rsidRPr="003F7128" w:rsidRDefault="003F7128" w:rsidP="003F7128">
      <w:pPr>
        <w:spacing w:after="0"/>
        <w:ind w:left="864" w:right="720"/>
        <w:jc w:val="left"/>
        <w:rPr>
          <w:rFonts w:ascii="Arial" w:hAnsi="Arial" w:cs="Arial"/>
          <w:b/>
          <w:bCs/>
          <w:sz w:val="36"/>
          <w:szCs w:val="36"/>
        </w:rPr>
      </w:pPr>
      <w:r>
        <w:rPr>
          <w:rFonts w:ascii="Iowan Old Style Roman" w:hAnsi="Iowan Old Style Roman" w:cs="Arima Koshi"/>
          <w:noProof/>
          <w:sz w:val="24"/>
          <w:szCs w:val="24"/>
        </w:rPr>
        <w:drawing>
          <wp:inline distT="0" distB="0" distL="0" distR="0" wp14:anchorId="47944700" wp14:editId="1E74ADE8">
            <wp:extent cx="1807184" cy="2009775"/>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43" cstate="print">
                      <a:biLevel thresh="75000"/>
                      <a:extLst>
                        <a:ext uri="{28A0092B-C50C-407E-A947-70E740481C1C}">
                          <a14:useLocalDpi xmlns:a14="http://schemas.microsoft.com/office/drawing/2010/main" val="0"/>
                        </a:ext>
                      </a:extLst>
                    </a:blip>
                    <a:stretch>
                      <a:fillRect/>
                    </a:stretch>
                  </pic:blipFill>
                  <pic:spPr>
                    <a:xfrm>
                      <a:off x="0" y="0"/>
                      <a:ext cx="1819979" cy="2024005"/>
                    </a:xfrm>
                    <a:prstGeom prst="rect">
                      <a:avLst/>
                    </a:prstGeom>
                  </pic:spPr>
                </pic:pic>
              </a:graphicData>
            </a:graphic>
          </wp:inline>
        </w:drawing>
      </w:r>
    </w:p>
    <w:p w14:paraId="32E366E0" w14:textId="77777777" w:rsidR="00A00DA4" w:rsidRPr="00A00DA4" w:rsidRDefault="00A00DA4" w:rsidP="00195364">
      <w:pPr>
        <w:spacing w:after="0"/>
        <w:ind w:left="864" w:right="720"/>
        <w:jc w:val="left"/>
        <w:rPr>
          <w:rFonts w:ascii="Iowan Old Style Roman" w:hAnsi="Iowan Old Style Roman" w:cs="Arima Koshi"/>
          <w:sz w:val="28"/>
          <w:szCs w:val="28"/>
        </w:rPr>
      </w:pPr>
    </w:p>
    <w:p w14:paraId="72E0F941" w14:textId="651FE36C" w:rsidR="003D3AB8" w:rsidRPr="00D0591B" w:rsidRDefault="00A30AE6" w:rsidP="00195364">
      <w:pPr>
        <w:spacing w:after="0"/>
        <w:ind w:left="864" w:right="720"/>
        <w:jc w:val="left"/>
        <w:rPr>
          <w:rFonts w:ascii="Iowan Old Style Roman" w:hAnsi="Iowan Old Style Roman" w:cs="Arima Koshi"/>
          <w:b/>
          <w:bCs/>
          <w:sz w:val="21"/>
          <w:szCs w:val="21"/>
          <w:u w:val="single"/>
        </w:rPr>
      </w:pPr>
      <w:r>
        <w:rPr>
          <w:rFonts w:ascii="Iowan Old Style Roman" w:hAnsi="Iowan Old Style Roman" w:cs="Arima Koshi"/>
          <w:b/>
          <w:bCs/>
          <w:noProof/>
          <w:sz w:val="28"/>
          <w:szCs w:val="28"/>
        </w:rPr>
        <w:drawing>
          <wp:inline distT="0" distB="0" distL="0" distR="0" wp14:anchorId="76238A25" wp14:editId="5BF50339">
            <wp:extent cx="1993207" cy="2187388"/>
            <wp:effectExtent l="0" t="0" r="1270" b="0"/>
            <wp:docPr id="41" name="Picture 4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with low confidence"/>
                    <pic:cNvPicPr/>
                  </pic:nvPicPr>
                  <pic:blipFill>
                    <a:blip r:embed="rId44" cstate="print">
                      <a:biLevel thresh="50000"/>
                      <a:extLst>
                        <a:ext uri="{28A0092B-C50C-407E-A947-70E740481C1C}">
                          <a14:useLocalDpi xmlns:a14="http://schemas.microsoft.com/office/drawing/2010/main"/>
                        </a:ext>
                      </a:extLst>
                    </a:blip>
                    <a:stretch>
                      <a:fillRect/>
                    </a:stretch>
                  </pic:blipFill>
                  <pic:spPr>
                    <a:xfrm>
                      <a:off x="0" y="0"/>
                      <a:ext cx="2173171" cy="2384884"/>
                    </a:xfrm>
                    <a:prstGeom prst="rect">
                      <a:avLst/>
                    </a:prstGeom>
                  </pic:spPr>
                </pic:pic>
              </a:graphicData>
            </a:graphic>
          </wp:inline>
        </w:drawing>
      </w:r>
      <w:r w:rsidR="003D3AB8" w:rsidRPr="003D3AB8">
        <w:rPr>
          <w:rFonts w:ascii="Iowan Old Style Roman" w:hAnsi="Iowan Old Style Roman" w:cs="Arima Koshi"/>
          <w:b/>
          <w:bCs/>
          <w:sz w:val="28"/>
          <w:szCs w:val="28"/>
          <w:u w:val="single"/>
        </w:rPr>
        <w:t xml:space="preserve"> </w:t>
      </w:r>
      <w:r w:rsidR="003D3AB8" w:rsidRPr="00D0591B">
        <w:rPr>
          <w:rFonts w:ascii="Iowan Old Style Roman" w:hAnsi="Iowan Old Style Roman" w:cs="Arima Koshi"/>
          <w:b/>
          <w:bCs/>
          <w:sz w:val="21"/>
          <w:szCs w:val="21"/>
          <w:u w:val="single"/>
        </w:rPr>
        <w:t>aagrapevine.org/podcast</w:t>
      </w:r>
    </w:p>
    <w:p w14:paraId="3AFB9FC8" w14:textId="4335A831" w:rsidR="00872B4A" w:rsidRPr="00122A2F" w:rsidRDefault="003D3AB8" w:rsidP="00195364">
      <w:pPr>
        <w:spacing w:after="0"/>
        <w:ind w:left="864" w:right="720"/>
        <w:jc w:val="left"/>
        <w:rPr>
          <w:rFonts w:ascii="Iowan Old Style Roman" w:hAnsi="Iowan Old Style Roman" w:cs="Arima Koshi"/>
          <w:sz w:val="21"/>
          <w:szCs w:val="21"/>
        </w:rPr>
      </w:pPr>
      <w:r w:rsidRPr="00D0591B">
        <w:rPr>
          <w:rFonts w:ascii="Cavolini" w:hAnsi="Cavolini" w:cs="Cavolini"/>
          <w:sz w:val="21"/>
          <w:szCs w:val="21"/>
        </w:rPr>
        <w:t xml:space="preserve">Each week long-time members Don and Sam will interview </w:t>
      </w:r>
      <w:r w:rsidR="00F330E2" w:rsidRPr="00D0591B">
        <w:rPr>
          <w:rFonts w:ascii="Cavolini" w:hAnsi="Cavolini" w:cs="Cavolini"/>
          <w:sz w:val="21"/>
          <w:szCs w:val="21"/>
        </w:rPr>
        <w:t>a different</w:t>
      </w:r>
      <w:r w:rsidR="00841FB6" w:rsidRPr="00D0591B">
        <w:rPr>
          <w:rFonts w:ascii="Cavolini" w:hAnsi="Cavolini" w:cs="Cavolini"/>
          <w:sz w:val="21"/>
          <w:szCs w:val="21"/>
        </w:rPr>
        <w:t xml:space="preserve"> member about their experience, </w:t>
      </w:r>
      <w:r w:rsidR="00A34852" w:rsidRPr="00D0591B">
        <w:rPr>
          <w:rFonts w:ascii="Cavolini" w:hAnsi="Cavolini" w:cs="Cavolini"/>
          <w:sz w:val="21"/>
          <w:szCs w:val="21"/>
        </w:rPr>
        <w:t>strength,</w:t>
      </w:r>
      <w:r w:rsidR="00841FB6" w:rsidRPr="00D0591B">
        <w:rPr>
          <w:rFonts w:ascii="Cavolini" w:hAnsi="Cavolini" w:cs="Cavolini"/>
          <w:sz w:val="21"/>
          <w:szCs w:val="21"/>
        </w:rPr>
        <w:t xml:space="preserve"> and hope, in a casual </w:t>
      </w:r>
      <w:r w:rsidR="00101CBC" w:rsidRPr="00D0591B">
        <w:rPr>
          <w:rFonts w:ascii="Cavolini" w:hAnsi="Cavolini" w:cs="Cavolini"/>
          <w:sz w:val="21"/>
          <w:szCs w:val="21"/>
        </w:rPr>
        <w:t xml:space="preserve">and </w:t>
      </w:r>
      <w:r w:rsidR="008A5290" w:rsidRPr="00D0591B">
        <w:rPr>
          <w:rFonts w:ascii="Cavolini" w:hAnsi="Cavolini" w:cs="Cavolini"/>
          <w:sz w:val="21"/>
          <w:szCs w:val="21"/>
        </w:rPr>
        <w:t>humorous “</w:t>
      </w:r>
      <w:r w:rsidR="00841FB6" w:rsidRPr="00D0591B">
        <w:rPr>
          <w:rFonts w:ascii="Cavolini" w:hAnsi="Cavolini" w:cs="Cavolini"/>
          <w:sz w:val="21"/>
          <w:szCs w:val="21"/>
        </w:rPr>
        <w:t>meeting after the meeting”</w:t>
      </w:r>
      <w:r w:rsidR="00A63166" w:rsidRPr="00D0591B">
        <w:rPr>
          <w:rFonts w:ascii="Cavolini" w:hAnsi="Cavolini" w:cs="Cavolini"/>
          <w:sz w:val="21"/>
          <w:szCs w:val="21"/>
        </w:rPr>
        <w:t xml:space="preserve"> manne</w:t>
      </w:r>
      <w:r w:rsidR="00A63166" w:rsidRPr="00D0591B">
        <w:rPr>
          <w:rFonts w:ascii="Iowan Old Style Roman" w:hAnsi="Iowan Old Style Roman" w:cs="Arima Koshi"/>
          <w:sz w:val="21"/>
          <w:szCs w:val="21"/>
        </w:rPr>
        <w:t xml:space="preserve">r. </w:t>
      </w:r>
    </w:p>
    <w:p w14:paraId="1AD2F6FE" w14:textId="34F5F032" w:rsidR="00CA48BB" w:rsidRDefault="00CA48BB" w:rsidP="00195364">
      <w:pPr>
        <w:spacing w:after="0"/>
        <w:ind w:left="864" w:right="720"/>
        <w:jc w:val="left"/>
        <w:rPr>
          <w:rFonts w:ascii="Iowan Old Style Roman" w:hAnsi="Iowan Old Style Roman" w:cs="Arima Koshi"/>
          <w:sz w:val="24"/>
          <w:szCs w:val="24"/>
        </w:rPr>
      </w:pPr>
    </w:p>
    <w:p w14:paraId="0E4FD17C" w14:textId="754CAB8B" w:rsidR="00D038C8" w:rsidRDefault="00E16FC0" w:rsidP="00D038C8">
      <w:pPr>
        <w:spacing w:after="0"/>
        <w:ind w:left="144" w:right="576"/>
        <w:jc w:val="left"/>
        <w:rPr>
          <w:rFonts w:ascii="Iowan Old Style Roman" w:hAnsi="Iowan Old Style Roman" w:cs="Arima Koshi"/>
          <w:sz w:val="24"/>
          <w:szCs w:val="24"/>
        </w:rPr>
      </w:pPr>
      <w:r>
        <w:rPr>
          <w:rFonts w:ascii="Times New Roman" w:eastAsia="Times New Roman" w:hAnsi="Times New Roman" w:cs="Times New Roman"/>
          <w:noProof/>
          <w:sz w:val="24"/>
          <w:szCs w:val="24"/>
        </w:rPr>
        <w:drawing>
          <wp:inline distT="0" distB="0" distL="0" distR="0" wp14:anchorId="308D7AB8" wp14:editId="332326AD">
            <wp:extent cx="1955124" cy="863600"/>
            <wp:effectExtent l="0" t="0" r="1270" b="0"/>
            <wp:docPr id="54" name="Picture 5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with low confidence"/>
                    <pic:cNvPicPr/>
                  </pic:nvPicPr>
                  <pic:blipFill>
                    <a:blip r:embed="rId45" cstate="print">
                      <a:grayscl/>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85412" cy="96532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195DE5EA" wp14:editId="424A0392">
            <wp:extent cx="635000" cy="627692"/>
            <wp:effectExtent l="0" t="0" r="0" b="0"/>
            <wp:docPr id="20" name="Picture 2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with low confidence"/>
                    <pic:cNvPicPr/>
                  </pic:nvPicPr>
                  <pic:blipFill>
                    <a:blip r:embed="rId47" cstate="print">
                      <a:biLevel thresh="75000"/>
                      <a:extLst>
                        <a:ext uri="{28A0092B-C50C-407E-A947-70E740481C1C}">
                          <a14:useLocalDpi xmlns:a14="http://schemas.microsoft.com/office/drawing/2010/main" val="0"/>
                        </a:ext>
                      </a:extLst>
                    </a:blip>
                    <a:stretch>
                      <a:fillRect/>
                    </a:stretch>
                  </pic:blipFill>
                  <pic:spPr>
                    <a:xfrm>
                      <a:off x="0" y="0"/>
                      <a:ext cx="653221" cy="645703"/>
                    </a:xfrm>
                    <a:prstGeom prst="rect">
                      <a:avLst/>
                    </a:prstGeom>
                  </pic:spPr>
                </pic:pic>
              </a:graphicData>
            </a:graphic>
          </wp:inline>
        </w:drawing>
      </w:r>
    </w:p>
    <w:p w14:paraId="18E20AD9" w14:textId="5177A4B5" w:rsidR="00E16FC0" w:rsidRDefault="00E16FC0" w:rsidP="00D038C8">
      <w:pPr>
        <w:spacing w:after="0"/>
        <w:ind w:left="144" w:right="576"/>
        <w:jc w:val="left"/>
        <w:rPr>
          <w:rFonts w:ascii="Iowan Old Style Roman" w:hAnsi="Iowan Old Style Roman" w:cs="Arima Koshi"/>
          <w:sz w:val="24"/>
          <w:szCs w:val="24"/>
        </w:rPr>
      </w:pPr>
    </w:p>
    <w:p w14:paraId="15F6293B" w14:textId="32CFA6A2" w:rsidR="00E16FC0" w:rsidRDefault="00AA32CE" w:rsidP="00D038C8">
      <w:pPr>
        <w:spacing w:after="0"/>
        <w:ind w:left="144" w:right="576"/>
        <w:jc w:val="left"/>
        <w:rPr>
          <w:rFonts w:ascii="Iowan Old Style Roman" w:hAnsi="Iowan Old Style Roman" w:cs="Arima Koshi"/>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64D30EA6" wp14:editId="656574F2">
                <wp:simplePos x="0" y="0"/>
                <wp:positionH relativeFrom="column">
                  <wp:posOffset>82550</wp:posOffset>
                </wp:positionH>
                <wp:positionV relativeFrom="paragraph">
                  <wp:posOffset>38735</wp:posOffset>
                </wp:positionV>
                <wp:extent cx="2964531" cy="772357"/>
                <wp:effectExtent l="0" t="0" r="7620" b="15240"/>
                <wp:wrapNone/>
                <wp:docPr id="56" name="Text Box 56"/>
                <wp:cNvGraphicFramePr/>
                <a:graphic xmlns:a="http://schemas.openxmlformats.org/drawingml/2006/main">
                  <a:graphicData uri="http://schemas.microsoft.com/office/word/2010/wordprocessingShape">
                    <wps:wsp>
                      <wps:cNvSpPr txBox="1"/>
                      <wps:spPr>
                        <a:xfrm>
                          <a:off x="0" y="0"/>
                          <a:ext cx="2964531" cy="772357"/>
                        </a:xfrm>
                        <a:prstGeom prst="rect">
                          <a:avLst/>
                        </a:prstGeom>
                        <a:solidFill>
                          <a:schemeClr val="lt1"/>
                        </a:solidFill>
                        <a:ln w="6350">
                          <a:solidFill>
                            <a:prstClr val="black"/>
                          </a:solidFill>
                        </a:ln>
                      </wps:spPr>
                      <wps:txbx>
                        <w:txbxContent>
                          <w:p w14:paraId="01D30610" w14:textId="032C2B79" w:rsidR="00EA7D0B" w:rsidRPr="004F4B4C" w:rsidRDefault="00EA7D0B" w:rsidP="00101CBC">
                            <w:pPr>
                              <w:spacing w:after="0"/>
                              <w:jc w:val="left"/>
                              <w:rPr>
                                <w:rFonts w:ascii="Arial Rounded MT Bold" w:hAnsi="Arial Rounded MT Bold"/>
                                <w:sz w:val="24"/>
                                <w:szCs w:val="24"/>
                              </w:rPr>
                            </w:pPr>
                            <w:r w:rsidRPr="004F4B4C">
                              <w:rPr>
                                <w:rFonts w:ascii="Arial Rounded MT Bold" w:hAnsi="Arial Rounded MT Bold"/>
                                <w:sz w:val="24"/>
                                <w:szCs w:val="24"/>
                              </w:rPr>
                              <w:t xml:space="preserve">Online Global </w:t>
                            </w:r>
                            <w:r w:rsidR="00C67718" w:rsidRPr="004F4B4C">
                              <w:rPr>
                                <w:rFonts w:ascii="Arial Rounded MT Bold" w:hAnsi="Arial Rounded MT Bold"/>
                                <w:sz w:val="24"/>
                                <w:szCs w:val="24"/>
                              </w:rPr>
                              <w:t>Recovery Community</w:t>
                            </w:r>
                          </w:p>
                          <w:p w14:paraId="52E70CFA" w14:textId="508C727C" w:rsidR="007302EC" w:rsidRPr="004F4B4C" w:rsidRDefault="007302EC" w:rsidP="00101CBC">
                            <w:pPr>
                              <w:spacing w:after="0"/>
                              <w:jc w:val="left"/>
                              <w:rPr>
                                <w:rFonts w:ascii="Arial Rounded MT Bold" w:hAnsi="Arial Rounded MT Bold"/>
                                <w:sz w:val="24"/>
                                <w:szCs w:val="24"/>
                              </w:rPr>
                            </w:pPr>
                            <w:r w:rsidRPr="004F4B4C">
                              <w:rPr>
                                <w:rFonts w:ascii="Arial Rounded MT Bold" w:hAnsi="Arial Rounded MT Bold"/>
                                <w:sz w:val="24"/>
                                <w:szCs w:val="24"/>
                              </w:rPr>
                              <w:t>Live Video Meetings</w:t>
                            </w:r>
                          </w:p>
                          <w:p w14:paraId="347DB528" w14:textId="64F51AA0" w:rsidR="00877183" w:rsidRPr="004F4B4C" w:rsidRDefault="00867753" w:rsidP="00101CBC">
                            <w:pPr>
                              <w:spacing w:after="0"/>
                              <w:jc w:val="left"/>
                              <w:rPr>
                                <w:rFonts w:ascii="Arial Rounded MT Bold" w:hAnsi="Arial Rounded MT Bold"/>
                                <w:sz w:val="24"/>
                                <w:szCs w:val="24"/>
                                <w:u w:val="single"/>
                              </w:rPr>
                            </w:pPr>
                            <w:r w:rsidRPr="004F4B4C">
                              <w:rPr>
                                <w:rFonts w:ascii="Arial Rounded MT Bold" w:hAnsi="Arial Rounded MT Bold"/>
                                <w:sz w:val="24"/>
                                <w:szCs w:val="24"/>
                                <w:u w:val="single"/>
                              </w:rPr>
                              <w:t>www.intherooms.com</w:t>
                            </w:r>
                          </w:p>
                          <w:p w14:paraId="10FFA069" w14:textId="77777777" w:rsidR="00AC1D4D" w:rsidRDefault="00AC1D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0EA6" id="Text Box 56" o:spid="_x0000_s1042" type="#_x0000_t202" style="position:absolute;left:0;text-align:left;margin-left:6.5pt;margin-top:3.05pt;width:233.45pt;height:6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" fillcolor="white [3201]" strokeweight=".5pt">
                <v:textbox>
                  <w:txbxContent>
                    <w:p w14:paraId="01D30610" w14:textId="032C2B79" w:rsidR="00EA7D0B" w:rsidRPr="004F4B4C" w:rsidRDefault="00EA7D0B" w:rsidP="00101CBC">
                      <w:pPr>
                        <w:spacing w:after="0"/>
                        <w:jc w:val="left"/>
                        <w:rPr>
                          <w:rFonts w:ascii="Arial Rounded MT Bold" w:hAnsi="Arial Rounded MT Bold"/>
                          <w:sz w:val="24"/>
                          <w:szCs w:val="24"/>
                        </w:rPr>
                      </w:pPr>
                      <w:r w:rsidRPr="004F4B4C">
                        <w:rPr>
                          <w:rFonts w:ascii="Arial Rounded MT Bold" w:hAnsi="Arial Rounded MT Bold"/>
                          <w:sz w:val="24"/>
                          <w:szCs w:val="24"/>
                        </w:rPr>
                        <w:t xml:space="preserve">Online Global </w:t>
                      </w:r>
                      <w:r w:rsidR="00C67718" w:rsidRPr="004F4B4C">
                        <w:rPr>
                          <w:rFonts w:ascii="Arial Rounded MT Bold" w:hAnsi="Arial Rounded MT Bold"/>
                          <w:sz w:val="24"/>
                          <w:szCs w:val="24"/>
                        </w:rPr>
                        <w:t>Recovery Community</w:t>
                      </w:r>
                    </w:p>
                    <w:p w14:paraId="52E70CFA" w14:textId="508C727C" w:rsidR="007302EC" w:rsidRPr="004F4B4C" w:rsidRDefault="007302EC" w:rsidP="00101CBC">
                      <w:pPr>
                        <w:spacing w:after="0"/>
                        <w:jc w:val="left"/>
                        <w:rPr>
                          <w:rFonts w:ascii="Arial Rounded MT Bold" w:hAnsi="Arial Rounded MT Bold"/>
                          <w:sz w:val="24"/>
                          <w:szCs w:val="24"/>
                        </w:rPr>
                      </w:pPr>
                      <w:r w:rsidRPr="004F4B4C">
                        <w:rPr>
                          <w:rFonts w:ascii="Arial Rounded MT Bold" w:hAnsi="Arial Rounded MT Bold"/>
                          <w:sz w:val="24"/>
                          <w:szCs w:val="24"/>
                        </w:rPr>
                        <w:t>Live Video Meetings</w:t>
                      </w:r>
                    </w:p>
                    <w:p w14:paraId="347DB528" w14:textId="64F51AA0" w:rsidR="00877183" w:rsidRPr="004F4B4C" w:rsidRDefault="00867753" w:rsidP="00101CBC">
                      <w:pPr>
                        <w:spacing w:after="0"/>
                        <w:jc w:val="left"/>
                        <w:rPr>
                          <w:rFonts w:ascii="Arial Rounded MT Bold" w:hAnsi="Arial Rounded MT Bold"/>
                          <w:sz w:val="24"/>
                          <w:szCs w:val="24"/>
                          <w:u w:val="single"/>
                        </w:rPr>
                      </w:pPr>
                      <w:r w:rsidRPr="004F4B4C">
                        <w:rPr>
                          <w:rFonts w:ascii="Arial Rounded MT Bold" w:hAnsi="Arial Rounded MT Bold"/>
                          <w:sz w:val="24"/>
                          <w:szCs w:val="24"/>
                          <w:u w:val="single"/>
                        </w:rPr>
                        <w:t>www.intherooms.com</w:t>
                      </w:r>
                    </w:p>
                    <w:p w14:paraId="10FFA069" w14:textId="77777777" w:rsidR="00AC1D4D" w:rsidRDefault="00AC1D4D"/>
                  </w:txbxContent>
                </v:textbox>
              </v:shape>
            </w:pict>
          </mc:Fallback>
        </mc:AlternateContent>
      </w:r>
    </w:p>
    <w:p w14:paraId="5BDD3056" w14:textId="73ABCA88" w:rsidR="00D038C8" w:rsidRDefault="00D038C8" w:rsidP="00195364">
      <w:pPr>
        <w:spacing w:after="0"/>
        <w:ind w:left="864" w:right="720"/>
        <w:jc w:val="left"/>
        <w:rPr>
          <w:rFonts w:ascii="Iowan Old Style Roman" w:hAnsi="Iowan Old Style Roman" w:cs="Arima Koshi"/>
          <w:sz w:val="24"/>
          <w:szCs w:val="24"/>
        </w:rPr>
      </w:pPr>
    </w:p>
    <w:p w14:paraId="06DC5EE7" w14:textId="77777777" w:rsidR="00D038C8" w:rsidRDefault="00D038C8" w:rsidP="00195364">
      <w:pPr>
        <w:spacing w:after="0"/>
        <w:ind w:left="864" w:right="720"/>
        <w:jc w:val="left"/>
        <w:rPr>
          <w:rFonts w:ascii="Iowan Old Style Roman" w:hAnsi="Iowan Old Style Roman" w:cs="Arima Koshi"/>
          <w:sz w:val="24"/>
          <w:szCs w:val="24"/>
        </w:rPr>
      </w:pPr>
    </w:p>
    <w:p w14:paraId="37793278" w14:textId="3E989D9A" w:rsidR="00D038C8" w:rsidRDefault="00E16FC0" w:rsidP="00195364">
      <w:pPr>
        <w:spacing w:after="0"/>
        <w:ind w:left="864" w:right="720"/>
        <w:jc w:val="left"/>
        <w:rPr>
          <w:rFonts w:ascii="Iowan Old Style Roman" w:hAnsi="Iowan Old Style Roman" w:cs="Arima Koshi"/>
          <w:sz w:val="24"/>
          <w:szCs w:val="24"/>
        </w:rPr>
      </w:pPr>
      <w:r>
        <w:rPr>
          <w:rFonts w:ascii="Times New Roman" w:eastAsia="Times New Roman" w:hAnsi="Times New Roman" w:cs="Times New Roman"/>
          <w:b/>
          <w:bCs/>
          <w:i/>
          <w:iCs/>
          <w:noProof/>
          <w:color w:val="000000" w:themeColor="text1"/>
          <w:sz w:val="32"/>
          <w:szCs w:val="32"/>
        </w:rPr>
        <w:drawing>
          <wp:inline distT="0" distB="0" distL="0" distR="0" wp14:anchorId="7FE2F0DD" wp14:editId="403F38E9">
            <wp:extent cx="2908300" cy="131796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cstate="print">
                      <a:biLevel thresh="50000"/>
                      <a:extLst>
                        <a:ext uri="{28A0092B-C50C-407E-A947-70E740481C1C}">
                          <a14:useLocalDpi xmlns:a14="http://schemas.microsoft.com/office/drawing/2010/main" val="0"/>
                        </a:ext>
                      </a:extLst>
                    </a:blip>
                    <a:stretch>
                      <a:fillRect/>
                    </a:stretch>
                  </pic:blipFill>
                  <pic:spPr>
                    <a:xfrm>
                      <a:off x="0" y="0"/>
                      <a:ext cx="2931637" cy="1328544"/>
                    </a:xfrm>
                    <a:prstGeom prst="rect">
                      <a:avLst/>
                    </a:prstGeom>
                  </pic:spPr>
                </pic:pic>
              </a:graphicData>
            </a:graphic>
          </wp:inline>
        </w:drawing>
      </w:r>
    </w:p>
    <w:p w14:paraId="52905339" w14:textId="77777777" w:rsidR="0046693A" w:rsidRDefault="0046693A" w:rsidP="00195364">
      <w:pPr>
        <w:spacing w:after="0"/>
        <w:ind w:left="864" w:right="720"/>
        <w:jc w:val="left"/>
        <w:rPr>
          <w:rFonts w:ascii="Iowan Old Style Roman" w:hAnsi="Iowan Old Style Roman" w:cs="Arima Koshi"/>
          <w:sz w:val="24"/>
          <w:szCs w:val="24"/>
        </w:rPr>
      </w:pPr>
    </w:p>
    <w:p w14:paraId="00322EBD" w14:textId="77777777" w:rsidR="00054FB8" w:rsidRDefault="00195364" w:rsidP="00DF48B0">
      <w:pPr>
        <w:spacing w:after="0"/>
        <w:ind w:left="864" w:right="720"/>
        <w:jc w:val="left"/>
        <w:rPr>
          <w:rFonts w:ascii="Cavolini" w:hAnsi="Cavolini" w:cs="Cavolini"/>
          <w:b/>
          <w:bCs/>
          <w:sz w:val="32"/>
          <w:szCs w:val="32"/>
        </w:rPr>
      </w:pPr>
      <w:r w:rsidRPr="006B6A8D">
        <w:rPr>
          <w:rFonts w:ascii="Cavolini" w:hAnsi="Cavolini" w:cs="Cavolini"/>
          <w:noProof/>
          <w:sz w:val="28"/>
          <w:szCs w:val="28"/>
        </w:rPr>
        <w:drawing>
          <wp:inline distT="0" distB="0" distL="0" distR="0" wp14:anchorId="22752C1E" wp14:editId="7E6D51E9">
            <wp:extent cx="1054100" cy="950988"/>
            <wp:effectExtent l="0" t="0" r="0" b="1905"/>
            <wp:docPr id="19"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inedrawing&#10;&#10;Description automatically generated"/>
                    <pic:cNvPicPr/>
                  </pic:nvPicPr>
                  <pic:blipFill>
                    <a:blip r:embed="rId49" cstate="print">
                      <a:extLst>
                        <a:ext uri="{28A0092B-C50C-407E-A947-70E740481C1C}">
                          <a14:useLocalDpi xmlns:a14="http://schemas.microsoft.com/office/drawing/2010/main"/>
                        </a:ext>
                      </a:extLst>
                    </a:blip>
                    <a:stretch>
                      <a:fillRect/>
                    </a:stretch>
                  </pic:blipFill>
                  <pic:spPr>
                    <a:xfrm>
                      <a:off x="0" y="0"/>
                      <a:ext cx="1128579" cy="1018182"/>
                    </a:xfrm>
                    <a:prstGeom prst="rect">
                      <a:avLst/>
                    </a:prstGeom>
                  </pic:spPr>
                </pic:pic>
              </a:graphicData>
            </a:graphic>
          </wp:inline>
        </w:drawing>
      </w:r>
      <w:r w:rsidR="004266B6" w:rsidRPr="00F9424C">
        <w:rPr>
          <w:rFonts w:ascii="Cavolini" w:hAnsi="Cavolini" w:cs="Cavolini"/>
          <w:b/>
          <w:bCs/>
          <w:sz w:val="32"/>
          <w:szCs w:val="32"/>
        </w:rPr>
        <w:t xml:space="preserve"> </w:t>
      </w:r>
    </w:p>
    <w:p w14:paraId="141CC932" w14:textId="3B2E8409" w:rsidR="00054FB8" w:rsidRDefault="00C86147" w:rsidP="00DF48B0">
      <w:pPr>
        <w:spacing w:after="0"/>
        <w:ind w:left="864" w:right="720"/>
        <w:jc w:val="left"/>
        <w:rPr>
          <w:rFonts w:ascii="Cavolini" w:hAnsi="Cavolini" w:cs="Cavolini"/>
          <w:b/>
          <w:bCs/>
          <w:sz w:val="32"/>
          <w:szCs w:val="32"/>
        </w:rPr>
      </w:pPr>
      <w:r>
        <w:rPr>
          <w:rFonts w:ascii="Cavolini" w:hAnsi="Cavolini" w:cs="Cavolini"/>
          <w:b/>
          <w:bCs/>
          <w:sz w:val="32"/>
          <w:szCs w:val="32"/>
        </w:rPr>
        <w:t>F.R.O.G.</w:t>
      </w:r>
    </w:p>
    <w:p w14:paraId="606C8F5A" w14:textId="2037B4B8" w:rsidR="00F76396" w:rsidRPr="00054FB8" w:rsidRDefault="00054FB8" w:rsidP="00DF48B0">
      <w:pPr>
        <w:spacing w:after="0"/>
        <w:ind w:left="864" w:right="720"/>
        <w:jc w:val="left"/>
        <w:rPr>
          <w:rFonts w:ascii="Iowan Old Style Roman" w:hAnsi="Iowan Old Style Roman" w:cs="Arima Koshi"/>
          <w:sz w:val="24"/>
          <w:szCs w:val="24"/>
        </w:rPr>
      </w:pPr>
      <w:r>
        <w:rPr>
          <w:rFonts w:ascii="Cavolini" w:hAnsi="Cavolini" w:cs="Cavolini"/>
          <w:b/>
          <w:bCs/>
          <w:sz w:val="32"/>
          <w:szCs w:val="32"/>
        </w:rPr>
        <w:t>F</w:t>
      </w:r>
      <w:r w:rsidR="004266B6" w:rsidRPr="006B6A8D">
        <w:rPr>
          <w:rFonts w:ascii="Cavolini" w:hAnsi="Cavolini" w:cs="Cavolini"/>
          <w:b/>
          <w:bCs/>
          <w:sz w:val="28"/>
          <w:szCs w:val="28"/>
        </w:rPr>
        <w:t>inally</w:t>
      </w:r>
    </w:p>
    <w:p w14:paraId="2F1AB098" w14:textId="028C2FF4" w:rsidR="00DF48B0" w:rsidRDefault="004266B6" w:rsidP="00DF48B0">
      <w:pPr>
        <w:spacing w:after="0"/>
        <w:ind w:left="864" w:right="720"/>
        <w:jc w:val="left"/>
        <w:rPr>
          <w:rFonts w:ascii="Cavolini" w:hAnsi="Cavolini" w:cs="Cavolini"/>
          <w:b/>
          <w:bCs/>
          <w:sz w:val="28"/>
          <w:szCs w:val="28"/>
        </w:rPr>
      </w:pPr>
      <w:r w:rsidRPr="00F9424C">
        <w:rPr>
          <w:rFonts w:ascii="Cavolini" w:hAnsi="Cavolini" w:cs="Cavolini"/>
          <w:b/>
          <w:bCs/>
          <w:sz w:val="32"/>
          <w:szCs w:val="32"/>
        </w:rPr>
        <w:t>R</w:t>
      </w:r>
      <w:r w:rsidR="00054FB8" w:rsidRPr="006B6A8D">
        <w:rPr>
          <w:rFonts w:ascii="Cavolini" w:hAnsi="Cavolini" w:cs="Cavolini"/>
          <w:b/>
          <w:bCs/>
          <w:sz w:val="28"/>
          <w:szCs w:val="28"/>
        </w:rPr>
        <w:t>elying</w:t>
      </w:r>
    </w:p>
    <w:p w14:paraId="504B9A59" w14:textId="57185F95" w:rsidR="004266B6" w:rsidRPr="006B6A8D" w:rsidRDefault="004266B6" w:rsidP="00DF48B0">
      <w:pPr>
        <w:spacing w:after="0"/>
        <w:ind w:left="864" w:right="720"/>
        <w:jc w:val="left"/>
        <w:rPr>
          <w:rFonts w:ascii="Cavolini" w:hAnsi="Cavolini" w:cs="Cavolini"/>
          <w:b/>
          <w:bCs/>
          <w:sz w:val="28"/>
          <w:szCs w:val="28"/>
        </w:rPr>
      </w:pPr>
      <w:r w:rsidRPr="00F9424C">
        <w:rPr>
          <w:rFonts w:ascii="Cavolini" w:hAnsi="Cavolini" w:cs="Cavolini"/>
          <w:b/>
          <w:bCs/>
          <w:sz w:val="32"/>
          <w:szCs w:val="32"/>
        </w:rPr>
        <w:t>O</w:t>
      </w:r>
      <w:r w:rsidRPr="006B6A8D">
        <w:rPr>
          <w:rFonts w:ascii="Cavolini" w:hAnsi="Cavolini" w:cs="Cavolini"/>
          <w:b/>
          <w:bCs/>
          <w:sz w:val="28"/>
          <w:szCs w:val="28"/>
        </w:rPr>
        <w:t>n</w:t>
      </w:r>
    </w:p>
    <w:p w14:paraId="1A5F75E6" w14:textId="378C2954" w:rsidR="00933EC5" w:rsidRPr="00292AED" w:rsidRDefault="004266B6" w:rsidP="00292AED">
      <w:pPr>
        <w:spacing w:after="0"/>
        <w:ind w:left="864" w:right="720"/>
        <w:jc w:val="left"/>
        <w:rPr>
          <w:rFonts w:ascii="Cavolini" w:hAnsi="Cavolini" w:cs="Cavolini"/>
          <w:b/>
          <w:bCs/>
          <w:sz w:val="28"/>
          <w:szCs w:val="28"/>
        </w:rPr>
      </w:pPr>
      <w:r w:rsidRPr="00F9424C">
        <w:rPr>
          <w:rFonts w:ascii="Cavolini" w:hAnsi="Cavolini" w:cs="Cavolini"/>
          <w:b/>
          <w:bCs/>
          <w:sz w:val="32"/>
          <w:szCs w:val="32"/>
        </w:rPr>
        <w:t>G</w:t>
      </w:r>
      <w:r w:rsidRPr="006B6A8D">
        <w:rPr>
          <w:rFonts w:ascii="Cavolini" w:hAnsi="Cavolini" w:cs="Cavolini"/>
          <w:b/>
          <w:bCs/>
          <w:sz w:val="28"/>
          <w:szCs w:val="28"/>
        </w:rPr>
        <w:t>o</w:t>
      </w:r>
      <w:r w:rsidR="0005710A">
        <w:rPr>
          <w:rFonts w:ascii="Cavolini" w:hAnsi="Cavolini" w:cs="Cavolini"/>
          <w:b/>
          <w:bCs/>
          <w:sz w:val="28"/>
          <w:szCs w:val="28"/>
        </w:rPr>
        <w:t>d</w:t>
      </w:r>
    </w:p>
    <w:p w14:paraId="329C37CD" w14:textId="2A767C1D" w:rsidR="00AC6658" w:rsidRDefault="0005710A" w:rsidP="00EA077A">
      <w:pPr>
        <w:spacing w:before="100" w:beforeAutospacing="1" w:after="100" w:afterAutospacing="1" w:line="240" w:lineRule="auto"/>
        <w:ind w:left="864" w:right="720"/>
        <w:jc w:val="center"/>
        <w:rPr>
          <w:rFonts w:ascii="Times New Roman" w:eastAsia="Times New Roman" w:hAnsi="Times New Roman" w:cs="Times New Roman"/>
          <w:sz w:val="24"/>
          <w:szCs w:val="24"/>
        </w:rPr>
      </w:pPr>
      <w:r w:rsidRPr="00B349AB">
        <w:rPr>
          <w:rFonts w:ascii="Times New Roman" w:eastAsia="Times New Roman" w:hAnsi="Times New Roman" w:cs="Times New Roman"/>
          <w:noProof/>
          <w:sz w:val="24"/>
          <w:szCs w:val="24"/>
        </w:rPr>
        <w:drawing>
          <wp:inline distT="0" distB="0" distL="0" distR="0" wp14:anchorId="1E84250D" wp14:editId="462CFA9A">
            <wp:extent cx="1943735" cy="2457437"/>
            <wp:effectExtent l="0" t="0" r="0" b="0"/>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a:blip r:embed="rId50" cstate="print">
                      <a:extLst>
                        <a:ext uri="{28A0092B-C50C-407E-A947-70E740481C1C}">
                          <a14:useLocalDpi xmlns:a14="http://schemas.microsoft.com/office/drawing/2010/main"/>
                        </a:ext>
                      </a:extLst>
                    </a:blip>
                    <a:stretch>
                      <a:fillRect/>
                    </a:stretch>
                  </pic:blipFill>
                  <pic:spPr>
                    <a:xfrm>
                      <a:off x="0" y="0"/>
                      <a:ext cx="1970682" cy="2491506"/>
                    </a:xfrm>
                    <a:prstGeom prst="rect">
                      <a:avLst/>
                    </a:prstGeom>
                  </pic:spPr>
                </pic:pic>
              </a:graphicData>
            </a:graphic>
          </wp:inline>
        </w:drawing>
      </w:r>
    </w:p>
    <w:p w14:paraId="7D0B7E5F" w14:textId="2C8DCAB7" w:rsidR="008B25FE" w:rsidRDefault="008B25FE" w:rsidP="009A15E2">
      <w:pPr>
        <w:spacing w:before="100" w:beforeAutospacing="1" w:after="100" w:afterAutospacing="1" w:line="240" w:lineRule="auto"/>
        <w:jc w:val="center"/>
        <w:rPr>
          <w:rFonts w:ascii="Times New Roman" w:eastAsia="Times New Roman" w:hAnsi="Times New Roman" w:cs="Times New Roman"/>
          <w:sz w:val="24"/>
          <w:szCs w:val="24"/>
        </w:rPr>
      </w:pPr>
    </w:p>
    <w:p w14:paraId="671C24B0" w14:textId="0CA12298" w:rsidR="006B6CD5" w:rsidRPr="009B125B" w:rsidRDefault="006B6CD5" w:rsidP="00CC0989">
      <w:pPr>
        <w:pBdr>
          <w:top w:val="single" w:sz="24" w:space="1" w:color="auto" w:shadow="1"/>
          <w:left w:val="single" w:sz="24" w:space="4" w:color="auto" w:shadow="1"/>
          <w:bottom w:val="single" w:sz="24" w:space="1" w:color="auto" w:shadow="1"/>
          <w:right w:val="single" w:sz="24" w:space="4" w:color="auto" w:shadow="1"/>
        </w:pBdr>
        <w:rPr>
          <w:sz w:val="40"/>
          <w:szCs w:val="40"/>
        </w:rPr>
      </w:pPr>
      <w:r w:rsidRPr="009B125B">
        <w:rPr>
          <w:sz w:val="40"/>
          <w:szCs w:val="40"/>
          <w:highlight w:val="lightGray"/>
        </w:rPr>
        <w:t xml:space="preserve">SUMMER 2022 </w:t>
      </w:r>
      <w:r w:rsidRPr="009B125B">
        <w:rPr>
          <w:sz w:val="40"/>
          <w:szCs w:val="40"/>
          <w:highlight w:val="lightGray"/>
        </w:rPr>
        <w:tab/>
        <w:t>EDITION 25</w:t>
      </w:r>
    </w:p>
    <w:p w14:paraId="7D76FE3F" w14:textId="2E098D51" w:rsidR="002044BA" w:rsidRPr="003F7C0F" w:rsidRDefault="002044BA" w:rsidP="003F7C0F">
      <w:pPr>
        <w:spacing w:after="0" w:line="240" w:lineRule="auto"/>
        <w:jc w:val="left"/>
        <w:rPr>
          <w:rFonts w:ascii="Times New Roman" w:eastAsia="Times New Roman" w:hAnsi="Times New Roman" w:cs="Times New Roman"/>
          <w:sz w:val="24"/>
          <w:szCs w:val="24"/>
        </w:rPr>
      </w:pPr>
    </w:p>
    <w:p w14:paraId="5018AAEA" w14:textId="77777777" w:rsidR="00402390" w:rsidRDefault="00402390" w:rsidP="00DE6916">
      <w:pPr>
        <w:spacing w:after="0" w:line="240" w:lineRule="auto"/>
        <w:ind w:left="720"/>
        <w:jc w:val="center"/>
        <w:rPr>
          <w:rFonts w:ascii="Times New Roman" w:eastAsia="Times New Roman" w:hAnsi="Times New Roman" w:cs="Times New Roman"/>
          <w:b/>
          <w:bCs/>
          <w:i/>
          <w:iCs/>
          <w:color w:val="000000" w:themeColor="text1"/>
          <w:sz w:val="32"/>
          <w:szCs w:val="32"/>
        </w:rPr>
      </w:pPr>
    </w:p>
    <w:p w14:paraId="56EA1D41" w14:textId="5166CBAF" w:rsidR="00FB29E0" w:rsidRPr="00FB29E0" w:rsidRDefault="00885302" w:rsidP="00FB29E0">
      <w:pPr>
        <w:spacing w:after="0" w:line="240" w:lineRule="auto"/>
        <w:ind w:left="720"/>
        <w:jc w:val="left"/>
        <w:rPr>
          <w:rFonts w:ascii="Times New Roman" w:eastAsia="Times New Roman" w:hAnsi="Times New Roman" w:cs="Times New Roman"/>
          <w:color w:val="000000" w:themeColor="text1"/>
          <w:sz w:val="32"/>
          <w:szCs w:val="32"/>
        </w:rPr>
      </w:pPr>
      <w:r>
        <w:rPr>
          <w:rFonts w:ascii="Times New Roman" w:eastAsia="Times New Roman" w:hAnsi="Times New Roman" w:cs="Times New Roman"/>
          <w:noProof/>
          <w:color w:val="000000" w:themeColor="text1"/>
          <w:sz w:val="22"/>
          <w:szCs w:val="22"/>
        </w:rPr>
        <mc:AlternateContent>
          <mc:Choice Requires="wps">
            <w:drawing>
              <wp:anchor distT="0" distB="0" distL="114300" distR="114300" simplePos="0" relativeHeight="251721728" behindDoc="0" locked="0" layoutInCell="1" allowOverlap="1" wp14:anchorId="20A5529F" wp14:editId="2886BD30">
                <wp:simplePos x="0" y="0"/>
                <wp:positionH relativeFrom="column">
                  <wp:posOffset>4020185</wp:posOffset>
                </wp:positionH>
                <wp:positionV relativeFrom="paragraph">
                  <wp:posOffset>774700</wp:posOffset>
                </wp:positionV>
                <wp:extent cx="2517189" cy="1082528"/>
                <wp:effectExtent l="0" t="0" r="10160" b="10160"/>
                <wp:wrapNone/>
                <wp:docPr id="11" name="Text Box 11"/>
                <wp:cNvGraphicFramePr/>
                <a:graphic xmlns:a="http://schemas.openxmlformats.org/drawingml/2006/main">
                  <a:graphicData uri="http://schemas.microsoft.com/office/word/2010/wordprocessingShape">
                    <wps:wsp>
                      <wps:cNvSpPr txBox="1"/>
                      <wps:spPr>
                        <a:xfrm>
                          <a:off x="0" y="0"/>
                          <a:ext cx="2517189" cy="1082528"/>
                        </a:xfrm>
                        <a:prstGeom prst="rect">
                          <a:avLst/>
                        </a:prstGeom>
                        <a:solidFill>
                          <a:schemeClr val="lt1"/>
                        </a:solidFill>
                        <a:ln w="6350">
                          <a:solidFill>
                            <a:prstClr val="black"/>
                          </a:solidFill>
                        </a:ln>
                      </wps:spPr>
                      <wps:txbx>
                        <w:txbxContent>
                          <w:p w14:paraId="7C37A6DE" w14:textId="4D794D96" w:rsidR="00A679C3" w:rsidRPr="00A679C3" w:rsidRDefault="00A679C3" w:rsidP="00A679C3">
                            <w:pPr>
                              <w:shd w:val="clear" w:color="auto" w:fill="D9D9D9" w:themeFill="background1" w:themeFillShade="D9"/>
                              <w:spacing w:after="0"/>
                              <w:jc w:val="center"/>
                              <w:rPr>
                                <w:b/>
                                <w:bCs/>
                                <w:sz w:val="28"/>
                                <w:szCs w:val="28"/>
                              </w:rPr>
                            </w:pPr>
                            <w:r w:rsidRPr="00A679C3">
                              <w:rPr>
                                <w:b/>
                                <w:bCs/>
                                <w:sz w:val="28"/>
                                <w:szCs w:val="28"/>
                              </w:rPr>
                              <w:t>NORTHERN ILLINOIS DISTRICT 41</w:t>
                            </w:r>
                          </w:p>
                          <w:p w14:paraId="41A24098" w14:textId="2F7B5558" w:rsidR="00A679C3" w:rsidRPr="00A679C3" w:rsidRDefault="00A679C3" w:rsidP="00A679C3">
                            <w:pPr>
                              <w:shd w:val="clear" w:color="auto" w:fill="D9D9D9" w:themeFill="background1" w:themeFillShade="D9"/>
                              <w:spacing w:after="0"/>
                              <w:jc w:val="center"/>
                              <w:rPr>
                                <w:b/>
                                <w:bCs/>
                                <w:sz w:val="28"/>
                                <w:szCs w:val="28"/>
                              </w:rPr>
                            </w:pPr>
                            <w:r w:rsidRPr="00A679C3">
                              <w:rPr>
                                <w:b/>
                                <w:bCs/>
                                <w:sz w:val="28"/>
                                <w:szCs w:val="28"/>
                              </w:rPr>
                              <w:t>AREA 20</w:t>
                            </w:r>
                          </w:p>
                          <w:p w14:paraId="20EA9A10" w14:textId="28973FDA" w:rsidR="00A679C3" w:rsidRPr="00A679C3" w:rsidRDefault="00A679C3" w:rsidP="00A679C3">
                            <w:pPr>
                              <w:shd w:val="clear" w:color="auto" w:fill="D9D9D9" w:themeFill="background1" w:themeFillShade="D9"/>
                              <w:spacing w:after="0"/>
                              <w:jc w:val="center"/>
                              <w:rPr>
                                <w:b/>
                                <w:bCs/>
                                <w:sz w:val="28"/>
                                <w:szCs w:val="28"/>
                              </w:rPr>
                            </w:pPr>
                            <w:r w:rsidRPr="00A679C3">
                              <w:rPr>
                                <w:b/>
                                <w:bCs/>
                                <w:sz w:val="28"/>
                                <w:szCs w:val="28"/>
                              </w:rPr>
                              <w:t>SUMMER 2022 EDITION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529F" id="Text Box 11" o:spid="_x0000_s1043" type="#_x0000_t202" style="position:absolute;left:0;text-align:left;margin-left:316.55pt;margin-top:61pt;width:198.2pt;height:8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" fillcolor="white [3201]" strokeweight=".5pt">
                <v:textbox>
                  <w:txbxContent>
                    <w:p w14:paraId="7C37A6DE" w14:textId="4D794D96" w:rsidR="00A679C3" w:rsidRPr="00A679C3" w:rsidRDefault="00A679C3" w:rsidP="00A679C3">
                      <w:pPr>
                        <w:shd w:val="clear" w:color="auto" w:fill="D9D9D9" w:themeFill="background1" w:themeFillShade="D9"/>
                        <w:spacing w:after="0"/>
                        <w:jc w:val="center"/>
                        <w:rPr>
                          <w:b/>
                          <w:bCs/>
                          <w:sz w:val="28"/>
                          <w:szCs w:val="28"/>
                        </w:rPr>
                      </w:pPr>
                      <w:r w:rsidRPr="00A679C3">
                        <w:rPr>
                          <w:b/>
                          <w:bCs/>
                          <w:sz w:val="28"/>
                          <w:szCs w:val="28"/>
                        </w:rPr>
                        <w:t>NORTHERN ILLINOIS DISTRICT 41</w:t>
                      </w:r>
                    </w:p>
                    <w:p w14:paraId="41A24098" w14:textId="2F7B5558" w:rsidR="00A679C3" w:rsidRPr="00A679C3" w:rsidRDefault="00A679C3" w:rsidP="00A679C3">
                      <w:pPr>
                        <w:shd w:val="clear" w:color="auto" w:fill="D9D9D9" w:themeFill="background1" w:themeFillShade="D9"/>
                        <w:spacing w:after="0"/>
                        <w:jc w:val="center"/>
                        <w:rPr>
                          <w:b/>
                          <w:bCs/>
                          <w:sz w:val="28"/>
                          <w:szCs w:val="28"/>
                        </w:rPr>
                      </w:pPr>
                      <w:r w:rsidRPr="00A679C3">
                        <w:rPr>
                          <w:b/>
                          <w:bCs/>
                          <w:sz w:val="28"/>
                          <w:szCs w:val="28"/>
                        </w:rPr>
                        <w:t>AREA 20</w:t>
                      </w:r>
                    </w:p>
                    <w:p w14:paraId="20EA9A10" w14:textId="28973FDA" w:rsidR="00A679C3" w:rsidRPr="00A679C3" w:rsidRDefault="00A679C3" w:rsidP="00A679C3">
                      <w:pPr>
                        <w:shd w:val="clear" w:color="auto" w:fill="D9D9D9" w:themeFill="background1" w:themeFillShade="D9"/>
                        <w:spacing w:after="0"/>
                        <w:jc w:val="center"/>
                        <w:rPr>
                          <w:b/>
                          <w:bCs/>
                          <w:sz w:val="28"/>
                          <w:szCs w:val="28"/>
                        </w:rPr>
                      </w:pPr>
                      <w:r w:rsidRPr="00A679C3">
                        <w:rPr>
                          <w:b/>
                          <w:bCs/>
                          <w:sz w:val="28"/>
                          <w:szCs w:val="28"/>
                        </w:rPr>
                        <w:t>SUMMER 2022 EDITION 25</w:t>
                      </w:r>
                    </w:p>
                  </w:txbxContent>
                </v:textbox>
              </v:shape>
            </w:pict>
          </mc:Fallback>
        </mc:AlternateContent>
      </w:r>
      <w:r w:rsidR="00A50B6F">
        <w:rPr>
          <w:rFonts w:ascii="Times New Roman" w:eastAsia="Times New Roman" w:hAnsi="Times New Roman" w:cs="Times New Roman"/>
          <w:noProof/>
          <w:color w:val="000000" w:themeColor="text1"/>
          <w:sz w:val="32"/>
          <w:szCs w:val="32"/>
        </w:rPr>
        <w:drawing>
          <wp:inline distT="0" distB="0" distL="0" distR="0" wp14:anchorId="33DC9A20" wp14:editId="61FB002C">
            <wp:extent cx="1299845" cy="1307840"/>
            <wp:effectExtent l="0" t="0" r="0" b="635"/>
            <wp:docPr id="3" name="Picture 3" descr="A red and yellow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yellow sign&#10;&#10;Description automatically generated with low confidence"/>
                    <pic:cNvPicPr/>
                  </pic:nvPicPr>
                  <pic:blipFill>
                    <a:blip r:embed="rId51" cstate="print">
                      <a:biLevel thresh="25000"/>
                      <a:extLst>
                        <a:ext uri="{28A0092B-C50C-407E-A947-70E740481C1C}">
                          <a14:useLocalDpi xmlns:a14="http://schemas.microsoft.com/office/drawing/2010/main" val="0"/>
                        </a:ext>
                      </a:extLst>
                    </a:blip>
                    <a:stretch>
                      <a:fillRect/>
                    </a:stretch>
                  </pic:blipFill>
                  <pic:spPr>
                    <a:xfrm>
                      <a:off x="0" y="0"/>
                      <a:ext cx="1495201" cy="1504397"/>
                    </a:xfrm>
                    <a:prstGeom prst="rect">
                      <a:avLst/>
                    </a:prstGeom>
                  </pic:spPr>
                </pic:pic>
              </a:graphicData>
            </a:graphic>
          </wp:inline>
        </w:drawing>
      </w:r>
      <w:r w:rsidR="00B34280">
        <w:rPr>
          <w:rFonts w:ascii="Times New Roman" w:eastAsia="Times New Roman" w:hAnsi="Times New Roman" w:cs="Times New Roman"/>
          <w:b/>
          <w:bCs/>
          <w:i/>
          <w:iCs/>
          <w:noProof/>
          <w:color w:val="000000" w:themeColor="text1"/>
          <w:sz w:val="32"/>
          <w:szCs w:val="32"/>
        </w:rPr>
        <w:drawing>
          <wp:inline distT="0" distB="0" distL="0" distR="0" wp14:anchorId="7DCEB81A" wp14:editId="568A3F0C">
            <wp:extent cx="1282385" cy="1302487"/>
            <wp:effectExtent l="0" t="0" r="635" b="5715"/>
            <wp:docPr id="10" name="Picture 10" descr="A red and yellow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yellow sign&#10;&#10;Description automatically generated with low confidence"/>
                    <pic:cNvPicPr/>
                  </pic:nvPicPr>
                  <pic:blipFill>
                    <a:blip r:embed="rId52" cstate="print">
                      <a:biLevel thresh="25000"/>
                      <a:extLst>
                        <a:ext uri="{28A0092B-C50C-407E-A947-70E740481C1C}">
                          <a14:useLocalDpi xmlns:a14="http://schemas.microsoft.com/office/drawing/2010/main" val="0"/>
                        </a:ext>
                      </a:extLst>
                    </a:blip>
                    <a:stretch>
                      <a:fillRect/>
                    </a:stretch>
                  </pic:blipFill>
                  <pic:spPr>
                    <a:xfrm>
                      <a:off x="0" y="0"/>
                      <a:ext cx="1376086" cy="1397657"/>
                    </a:xfrm>
                    <a:prstGeom prst="rect">
                      <a:avLst/>
                    </a:prstGeom>
                  </pic:spPr>
                </pic:pic>
              </a:graphicData>
            </a:graphic>
          </wp:inline>
        </w:drawing>
      </w:r>
    </w:p>
    <w:p w14:paraId="5666B2E5" w14:textId="0CE226F9" w:rsidR="00FB29E0" w:rsidRDefault="00FB29E0" w:rsidP="00164360">
      <w:pPr>
        <w:spacing w:after="0" w:line="240" w:lineRule="auto"/>
        <w:ind w:left="288" w:right="1440"/>
        <w:jc w:val="center"/>
        <w:rPr>
          <w:rFonts w:ascii="Times New Roman" w:eastAsia="Times New Roman" w:hAnsi="Times New Roman" w:cs="Times New Roman"/>
          <w:b/>
          <w:bCs/>
          <w:i/>
          <w:iCs/>
          <w:color w:val="000000" w:themeColor="text1"/>
          <w:sz w:val="32"/>
          <w:szCs w:val="32"/>
        </w:rPr>
      </w:pPr>
    </w:p>
    <w:p w14:paraId="19F0BB90" w14:textId="77777777" w:rsidR="00C86147" w:rsidRDefault="00C86147" w:rsidP="00C86147">
      <w:pPr>
        <w:spacing w:after="0" w:line="240" w:lineRule="auto"/>
        <w:ind w:left="720"/>
        <w:jc w:val="center"/>
        <w:rPr>
          <w:rFonts w:ascii="Times New Roman" w:eastAsia="Times New Roman" w:hAnsi="Times New Roman" w:cs="Times New Roman"/>
          <w:b/>
          <w:bCs/>
          <w:i/>
          <w:iCs/>
          <w:color w:val="000000" w:themeColor="text1"/>
          <w:sz w:val="32"/>
          <w:szCs w:val="32"/>
        </w:rPr>
      </w:pPr>
      <w:r>
        <w:rPr>
          <w:rFonts w:ascii="Times New Roman" w:eastAsia="Times New Roman" w:hAnsi="Times New Roman" w:cs="Times New Roman"/>
          <w:b/>
          <w:bCs/>
          <w:i/>
          <w:iCs/>
          <w:color w:val="000000" w:themeColor="text1"/>
          <w:sz w:val="32"/>
          <w:szCs w:val="32"/>
        </w:rPr>
        <w:t>Audio &amp; Video</w:t>
      </w:r>
    </w:p>
    <w:p w14:paraId="205A49B1" w14:textId="186CA19D" w:rsidR="00FB29E0" w:rsidRDefault="00C86147" w:rsidP="00C86147">
      <w:pPr>
        <w:spacing w:after="0" w:line="240" w:lineRule="auto"/>
        <w:ind w:left="720"/>
        <w:jc w:val="center"/>
        <w:rPr>
          <w:rFonts w:ascii="Times New Roman" w:eastAsia="Times New Roman" w:hAnsi="Times New Roman" w:cs="Times New Roman"/>
          <w:b/>
          <w:bCs/>
          <w:i/>
          <w:iCs/>
          <w:color w:val="000000" w:themeColor="text1"/>
          <w:sz w:val="32"/>
          <w:szCs w:val="32"/>
        </w:rPr>
      </w:pPr>
      <w:r>
        <w:rPr>
          <w:rFonts w:ascii="Times New Roman" w:eastAsia="Times New Roman" w:hAnsi="Times New Roman" w:cs="Times New Roman"/>
          <w:b/>
          <w:bCs/>
          <w:i/>
          <w:iCs/>
          <w:color w:val="000000" w:themeColor="text1"/>
          <w:sz w:val="32"/>
          <w:szCs w:val="32"/>
        </w:rPr>
        <w:t>on YouTube</w:t>
      </w:r>
    </w:p>
    <w:p w14:paraId="714F5AE2" w14:textId="77777777" w:rsidR="00FB29E0" w:rsidRDefault="00FB29E0" w:rsidP="00164360">
      <w:pPr>
        <w:spacing w:after="0" w:line="240" w:lineRule="auto"/>
        <w:ind w:left="288" w:right="1440"/>
        <w:jc w:val="center"/>
        <w:rPr>
          <w:rFonts w:ascii="Times New Roman" w:eastAsia="Times New Roman" w:hAnsi="Times New Roman" w:cs="Times New Roman"/>
          <w:b/>
          <w:bCs/>
          <w:i/>
          <w:iCs/>
          <w:color w:val="000000" w:themeColor="text1"/>
          <w:sz w:val="32"/>
          <w:szCs w:val="32"/>
        </w:rPr>
      </w:pPr>
    </w:p>
    <w:p w14:paraId="221DBA28" w14:textId="77777777" w:rsidR="00FB29E0" w:rsidRDefault="00FB29E0" w:rsidP="00164360">
      <w:pPr>
        <w:spacing w:after="0" w:line="240" w:lineRule="auto"/>
        <w:ind w:left="288" w:right="1440"/>
        <w:jc w:val="center"/>
        <w:rPr>
          <w:rFonts w:ascii="Times New Roman" w:eastAsia="Times New Roman" w:hAnsi="Times New Roman" w:cs="Times New Roman"/>
          <w:b/>
          <w:bCs/>
          <w:i/>
          <w:iCs/>
          <w:color w:val="000000" w:themeColor="text1"/>
          <w:sz w:val="32"/>
          <w:szCs w:val="32"/>
        </w:rPr>
      </w:pPr>
    </w:p>
    <w:p w14:paraId="748BD5A2" w14:textId="6C68B887" w:rsidR="00FB29E0" w:rsidRDefault="00566F95" w:rsidP="00164360">
      <w:pPr>
        <w:spacing w:after="0" w:line="240" w:lineRule="auto"/>
        <w:ind w:left="288" w:right="1440"/>
        <w:jc w:val="center"/>
        <w:rPr>
          <w:rFonts w:ascii="Times New Roman" w:eastAsia="Times New Roman" w:hAnsi="Times New Roman" w:cs="Times New Roman"/>
          <w:b/>
          <w:bCs/>
          <w:i/>
          <w:iCs/>
          <w:color w:val="000000" w:themeColor="text1"/>
          <w:sz w:val="32"/>
          <w:szCs w:val="32"/>
        </w:rPr>
      </w:pPr>
      <w:r>
        <w:rPr>
          <w:rFonts w:ascii="Times New Roman" w:eastAsia="Times New Roman" w:hAnsi="Times New Roman" w:cs="Times New Roman"/>
          <w:b/>
          <w:bCs/>
          <w:i/>
          <w:iCs/>
          <w:noProof/>
          <w:color w:val="000000" w:themeColor="text1"/>
          <w:sz w:val="32"/>
          <w:szCs w:val="32"/>
        </w:rPr>
        <w:drawing>
          <wp:inline distT="0" distB="0" distL="0" distR="0" wp14:anchorId="67E6BD4A" wp14:editId="175A8825">
            <wp:extent cx="1714500" cy="1041627"/>
            <wp:effectExtent l="0" t="0" r="0" b="0"/>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87770" cy="1086142"/>
                    </a:xfrm>
                    <a:prstGeom prst="rect">
                      <a:avLst/>
                    </a:prstGeom>
                  </pic:spPr>
                </pic:pic>
              </a:graphicData>
            </a:graphic>
          </wp:inline>
        </w:drawing>
      </w:r>
    </w:p>
    <w:p w14:paraId="28713B5F" w14:textId="77777777" w:rsidR="00FB29E0" w:rsidRDefault="00FB29E0" w:rsidP="00164360">
      <w:pPr>
        <w:spacing w:after="0" w:line="240" w:lineRule="auto"/>
        <w:ind w:left="288" w:right="1440"/>
        <w:jc w:val="center"/>
        <w:rPr>
          <w:rFonts w:ascii="Times New Roman" w:eastAsia="Times New Roman" w:hAnsi="Times New Roman" w:cs="Times New Roman"/>
          <w:b/>
          <w:bCs/>
          <w:i/>
          <w:iCs/>
          <w:color w:val="000000" w:themeColor="text1"/>
          <w:sz w:val="32"/>
          <w:szCs w:val="32"/>
        </w:rPr>
      </w:pPr>
    </w:p>
    <w:p w14:paraId="536A3061" w14:textId="77777777" w:rsidR="00FB29E0" w:rsidRDefault="00FB29E0" w:rsidP="00164360">
      <w:pPr>
        <w:spacing w:after="0" w:line="240" w:lineRule="auto"/>
        <w:ind w:left="288" w:right="1440"/>
        <w:jc w:val="center"/>
        <w:rPr>
          <w:rFonts w:ascii="Times New Roman" w:eastAsia="Times New Roman" w:hAnsi="Times New Roman" w:cs="Times New Roman"/>
          <w:b/>
          <w:bCs/>
          <w:i/>
          <w:iCs/>
          <w:color w:val="000000" w:themeColor="text1"/>
          <w:sz w:val="32"/>
          <w:szCs w:val="32"/>
        </w:rPr>
      </w:pPr>
    </w:p>
    <w:p w14:paraId="61DAC1CD" w14:textId="77777777" w:rsidR="00FB29E0" w:rsidRDefault="00FB29E0" w:rsidP="00164360">
      <w:pPr>
        <w:spacing w:after="0" w:line="240" w:lineRule="auto"/>
        <w:ind w:left="288" w:right="1440"/>
        <w:jc w:val="center"/>
        <w:rPr>
          <w:rFonts w:ascii="Times New Roman" w:eastAsia="Times New Roman" w:hAnsi="Times New Roman" w:cs="Times New Roman"/>
          <w:b/>
          <w:bCs/>
          <w:i/>
          <w:iCs/>
          <w:color w:val="000000" w:themeColor="text1"/>
          <w:sz w:val="32"/>
          <w:szCs w:val="32"/>
        </w:rPr>
      </w:pPr>
    </w:p>
    <w:p w14:paraId="1556B052" w14:textId="77777777" w:rsidR="00980FD2" w:rsidRPr="00034FB5" w:rsidRDefault="00980FD2" w:rsidP="00A679C3">
      <w:pPr>
        <w:pBdr>
          <w:top w:val="dashSmallGap" w:sz="8" w:space="0" w:color="auto"/>
          <w:left w:val="dashSmallGap" w:sz="8" w:space="7" w:color="auto"/>
          <w:bottom w:val="dashSmallGap" w:sz="8" w:space="1" w:color="auto"/>
          <w:right w:val="dashSmallGap" w:sz="8" w:space="0" w:color="auto"/>
        </w:pBdr>
        <w:spacing w:after="0" w:line="240" w:lineRule="auto"/>
        <w:ind w:left="288" w:right="1440"/>
        <w:jc w:val="left"/>
        <w:rPr>
          <w:rFonts w:ascii="Times New Roman" w:eastAsia="Times New Roman" w:hAnsi="Times New Roman" w:cs="Times New Roman"/>
          <w:color w:val="000000" w:themeColor="text1"/>
        </w:rPr>
      </w:pPr>
    </w:p>
    <w:p w14:paraId="1756EAAE" w14:textId="3B1AFC88" w:rsidR="009C3362" w:rsidRPr="00034FB5" w:rsidRDefault="004F1FE2" w:rsidP="00A679C3">
      <w:pPr>
        <w:pBdr>
          <w:top w:val="dashSmallGap" w:sz="8" w:space="0" w:color="auto"/>
          <w:left w:val="dashSmallGap" w:sz="8" w:space="7" w:color="auto"/>
          <w:bottom w:val="dashSmallGap" w:sz="8" w:space="1" w:color="auto"/>
          <w:right w:val="dashSmallGap" w:sz="8" w:space="0" w:color="auto"/>
        </w:pBdr>
        <w:spacing w:after="0" w:line="240" w:lineRule="auto"/>
        <w:ind w:left="288" w:right="1440"/>
        <w:jc w:val="left"/>
        <w:rPr>
          <w:rFonts w:ascii="Times New Roman" w:eastAsia="Times New Roman" w:hAnsi="Times New Roman" w:cs="Times New Roman"/>
          <w:color w:val="000000" w:themeColor="text1"/>
        </w:rPr>
      </w:pPr>
      <w:r w:rsidRPr="00034FB5">
        <w:rPr>
          <w:rFonts w:ascii="Times New Roman" w:eastAsia="Times New Roman" w:hAnsi="Times New Roman" w:cs="Times New Roman"/>
          <w:color w:val="000000" w:themeColor="text1"/>
        </w:rPr>
        <w:t xml:space="preserve">All editions </w:t>
      </w:r>
      <w:r w:rsidR="00DD3D36" w:rsidRPr="00034FB5">
        <w:rPr>
          <w:rFonts w:ascii="Times New Roman" w:eastAsia="Times New Roman" w:hAnsi="Times New Roman" w:cs="Times New Roman"/>
          <w:color w:val="000000" w:themeColor="text1"/>
        </w:rPr>
        <w:t xml:space="preserve">of the </w:t>
      </w:r>
      <w:proofErr w:type="gramStart"/>
      <w:r w:rsidR="00DD3D36" w:rsidRPr="00034FB5">
        <w:rPr>
          <w:rFonts w:ascii="Times New Roman" w:eastAsia="Times New Roman" w:hAnsi="Times New Roman" w:cs="Times New Roman"/>
          <w:color w:val="000000" w:themeColor="text1"/>
        </w:rPr>
        <w:t>District</w:t>
      </w:r>
      <w:proofErr w:type="gramEnd"/>
      <w:r w:rsidR="00DD3D36" w:rsidRPr="00034FB5">
        <w:rPr>
          <w:rFonts w:ascii="Times New Roman" w:eastAsia="Times New Roman" w:hAnsi="Times New Roman" w:cs="Times New Roman"/>
          <w:color w:val="000000" w:themeColor="text1"/>
        </w:rPr>
        <w:t xml:space="preserve"> 41 Messenger can be found on the District 41 </w:t>
      </w:r>
      <w:r w:rsidR="00DE3378" w:rsidRPr="00034FB5">
        <w:rPr>
          <w:rFonts w:ascii="Times New Roman" w:eastAsia="Times New Roman" w:hAnsi="Times New Roman" w:cs="Times New Roman"/>
          <w:color w:val="000000" w:themeColor="text1"/>
        </w:rPr>
        <w:t xml:space="preserve">Website </w:t>
      </w:r>
      <w:r w:rsidR="00DE3378" w:rsidRPr="00034FB5">
        <w:rPr>
          <w:rFonts w:ascii="Times New Roman" w:eastAsia="Times New Roman" w:hAnsi="Times New Roman" w:cs="Times New Roman"/>
          <w:i/>
          <w:iCs/>
          <w:color w:val="000000" w:themeColor="text1"/>
          <w:u w:val="single"/>
        </w:rPr>
        <w:t>dupage41aa.org</w:t>
      </w:r>
      <w:r w:rsidR="00DE3378" w:rsidRPr="00034FB5">
        <w:rPr>
          <w:rFonts w:ascii="Times New Roman" w:eastAsia="Times New Roman" w:hAnsi="Times New Roman" w:cs="Times New Roman"/>
          <w:color w:val="000000" w:themeColor="text1"/>
        </w:rPr>
        <w:t>.</w:t>
      </w:r>
    </w:p>
    <w:p w14:paraId="0D5FD6CF" w14:textId="30439D3A" w:rsidR="00077F99" w:rsidRPr="00034FB5" w:rsidRDefault="005D4832" w:rsidP="00A679C3">
      <w:pPr>
        <w:pBdr>
          <w:top w:val="dashSmallGap" w:sz="8" w:space="0" w:color="auto"/>
          <w:left w:val="dashSmallGap" w:sz="8" w:space="7" w:color="auto"/>
          <w:bottom w:val="dashSmallGap" w:sz="8" w:space="1" w:color="auto"/>
          <w:right w:val="dashSmallGap" w:sz="8" w:space="0" w:color="auto"/>
        </w:pBdr>
        <w:spacing w:after="0" w:line="240" w:lineRule="auto"/>
        <w:ind w:left="288" w:right="1440"/>
        <w:jc w:val="left"/>
        <w:rPr>
          <w:rFonts w:ascii="Times New Roman" w:eastAsia="Times New Roman" w:hAnsi="Times New Roman" w:cs="Times New Roman"/>
          <w:color w:val="000000" w:themeColor="text1"/>
        </w:rPr>
      </w:pPr>
      <w:r w:rsidRPr="00034FB5">
        <w:rPr>
          <w:rFonts w:ascii="Times New Roman" w:eastAsia="Times New Roman" w:hAnsi="Times New Roman" w:cs="Times New Roman"/>
          <w:color w:val="000000" w:themeColor="text1"/>
        </w:rPr>
        <w:t xml:space="preserve">District 41 Messenger is Published quarterly </w:t>
      </w:r>
      <w:r w:rsidR="00CE4B75" w:rsidRPr="00034FB5">
        <w:rPr>
          <w:rFonts w:ascii="Times New Roman" w:eastAsia="Times New Roman" w:hAnsi="Times New Roman" w:cs="Times New Roman"/>
          <w:color w:val="000000" w:themeColor="text1"/>
        </w:rPr>
        <w:t>by Dist. 41 of Alcoholics Anonymous. It is intended</w:t>
      </w:r>
      <w:r w:rsidR="000165DD" w:rsidRPr="00034FB5">
        <w:rPr>
          <w:rFonts w:ascii="Times New Roman" w:eastAsia="Times New Roman" w:hAnsi="Times New Roman" w:cs="Times New Roman"/>
          <w:color w:val="000000" w:themeColor="text1"/>
        </w:rPr>
        <w:t xml:space="preserve"> as a service letter to inform district members of service opportunities</w:t>
      </w:r>
      <w:r w:rsidR="00CB2748" w:rsidRPr="00034FB5">
        <w:rPr>
          <w:rFonts w:ascii="Times New Roman" w:eastAsia="Times New Roman" w:hAnsi="Times New Roman" w:cs="Times New Roman"/>
          <w:color w:val="000000" w:themeColor="text1"/>
        </w:rPr>
        <w:t>, events, and experiences relevant to carrying the AA message, in and through service</w:t>
      </w:r>
      <w:r w:rsidR="00364D69" w:rsidRPr="00034FB5">
        <w:rPr>
          <w:rFonts w:ascii="Times New Roman" w:eastAsia="Times New Roman" w:hAnsi="Times New Roman" w:cs="Times New Roman"/>
          <w:color w:val="000000" w:themeColor="text1"/>
        </w:rPr>
        <w:t xml:space="preserve">. Opinions expressed herein are those of the contributors and do not necessarily express or reflect the thinking of Alcoholics </w:t>
      </w:r>
    </w:p>
    <w:p w14:paraId="09BF4C03" w14:textId="43A433B1" w:rsidR="00B349AB" w:rsidRPr="00034FB5" w:rsidRDefault="00364D69" w:rsidP="00A679C3">
      <w:pPr>
        <w:pBdr>
          <w:top w:val="dashSmallGap" w:sz="8" w:space="0" w:color="auto"/>
          <w:left w:val="dashSmallGap" w:sz="8" w:space="7" w:color="auto"/>
          <w:bottom w:val="dashSmallGap" w:sz="8" w:space="1" w:color="auto"/>
          <w:right w:val="dashSmallGap" w:sz="8" w:space="0" w:color="auto"/>
        </w:pBdr>
        <w:spacing w:after="0" w:line="240" w:lineRule="auto"/>
        <w:ind w:left="288" w:right="1440"/>
        <w:jc w:val="left"/>
        <w:rPr>
          <w:rFonts w:ascii="Times New Roman" w:eastAsia="Times New Roman" w:hAnsi="Times New Roman" w:cs="Times New Roman"/>
          <w:color w:val="000000" w:themeColor="text1"/>
        </w:rPr>
      </w:pPr>
      <w:r w:rsidRPr="00034FB5">
        <w:rPr>
          <w:rFonts w:ascii="Times New Roman" w:eastAsia="Times New Roman" w:hAnsi="Times New Roman" w:cs="Times New Roman"/>
          <w:color w:val="000000" w:themeColor="text1"/>
        </w:rPr>
        <w:t>Anonymous</w:t>
      </w:r>
      <w:r w:rsidR="00285AAD" w:rsidRPr="00034FB5">
        <w:rPr>
          <w:rFonts w:ascii="Times New Roman" w:eastAsia="Times New Roman" w:hAnsi="Times New Roman" w:cs="Times New Roman"/>
          <w:color w:val="000000" w:themeColor="text1"/>
        </w:rPr>
        <w:t xml:space="preserve">, District 41, or the editor. This newsletter </w:t>
      </w:r>
      <w:r w:rsidR="00213D7E" w:rsidRPr="00034FB5">
        <w:rPr>
          <w:rFonts w:ascii="Times New Roman" w:eastAsia="Times New Roman" w:hAnsi="Times New Roman" w:cs="Times New Roman"/>
          <w:color w:val="000000" w:themeColor="text1"/>
        </w:rPr>
        <w:t xml:space="preserve">is a confidential document. Please do not distribute to jails, treatments centers, or </w:t>
      </w:r>
      <w:r w:rsidR="00493552" w:rsidRPr="00034FB5">
        <w:rPr>
          <w:rFonts w:ascii="Times New Roman" w:eastAsia="Times New Roman" w:hAnsi="Times New Roman" w:cs="Times New Roman"/>
          <w:color w:val="000000" w:themeColor="text1"/>
        </w:rPr>
        <w:t xml:space="preserve">offer this </w:t>
      </w:r>
      <w:r w:rsidR="00225E55" w:rsidRPr="00034FB5">
        <w:rPr>
          <w:rFonts w:ascii="Times New Roman" w:eastAsia="Times New Roman" w:hAnsi="Times New Roman" w:cs="Times New Roman"/>
          <w:color w:val="000000" w:themeColor="text1"/>
        </w:rPr>
        <w:t xml:space="preserve">newsletter </w:t>
      </w:r>
      <w:r w:rsidR="00493552" w:rsidRPr="00034FB5">
        <w:rPr>
          <w:rFonts w:ascii="Times New Roman" w:eastAsia="Times New Roman" w:hAnsi="Times New Roman" w:cs="Times New Roman"/>
          <w:color w:val="000000" w:themeColor="text1"/>
        </w:rPr>
        <w:t>for trade or sale.</w:t>
      </w:r>
    </w:p>
    <w:p w14:paraId="6AEBAC06" w14:textId="7CD8F096" w:rsidR="00B349AB" w:rsidRDefault="00B349AB" w:rsidP="00A679C3">
      <w:pPr>
        <w:pBdr>
          <w:top w:val="dashSmallGap" w:sz="8" w:space="0" w:color="auto"/>
          <w:left w:val="dashSmallGap" w:sz="8" w:space="7" w:color="auto"/>
          <w:bottom w:val="dashSmallGap" w:sz="8" w:space="1" w:color="auto"/>
          <w:right w:val="dashSmallGap" w:sz="8" w:space="0" w:color="auto"/>
        </w:pBdr>
        <w:spacing w:after="0" w:line="240" w:lineRule="auto"/>
        <w:ind w:left="288" w:right="1440"/>
        <w:jc w:val="left"/>
        <w:rPr>
          <w:rFonts w:ascii="Times New Roman" w:eastAsia="Times New Roman" w:hAnsi="Times New Roman" w:cs="Times New Roman"/>
          <w:color w:val="000000" w:themeColor="text1"/>
          <w:sz w:val="22"/>
          <w:szCs w:val="22"/>
        </w:rPr>
      </w:pPr>
    </w:p>
    <w:sectPr w:rsidR="00B349AB" w:rsidSect="00EE2668">
      <w:type w:val="continuous"/>
      <w:pgSz w:w="12240" w:h="15840" w:code="1"/>
      <w:pgMar w:top="720" w:right="720" w:bottom="1440" w:left="720" w:header="36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7944C" w14:textId="77777777" w:rsidR="00FA2001" w:rsidRDefault="00FA2001">
      <w:pPr>
        <w:spacing w:after="0" w:line="240" w:lineRule="auto"/>
      </w:pPr>
      <w:r>
        <w:separator/>
      </w:r>
    </w:p>
  </w:endnote>
  <w:endnote w:type="continuationSeparator" w:id="0">
    <w:p w14:paraId="2017D83C" w14:textId="77777777" w:rsidR="00FA2001" w:rsidRDefault="00FA2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ma Koshi">
    <w:panose1 w:val="00000500000000000000"/>
    <w:charset w:val="4D"/>
    <w:family w:val="auto"/>
    <w:pitch w:val="variable"/>
    <w:sig w:usb0="208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Baloo Tammudu 2 Medium">
    <w:panose1 w:val="03080602040302020200"/>
    <w:charset w:val="4D"/>
    <w:family w:val="script"/>
    <w:pitch w:val="variable"/>
    <w:sig w:usb0="A020007F" w:usb1="4000207B" w:usb2="00000000" w:usb3="00000000" w:csb0="00000193" w:csb1="00000000"/>
  </w:font>
  <w:font w:name="Iowan Old Style Roman">
    <w:altName w:val="IOWAN OLD STYLE ROMAN"/>
    <w:panose1 w:val="02040602040506020204"/>
    <w:charset w:val="4D"/>
    <w:family w:val="roman"/>
    <w:pitch w:val="variable"/>
    <w:sig w:usb0="A00000EF" w:usb1="400020CB" w:usb2="00000000" w:usb3="00000000" w:csb0="00000093"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Chalkduster">
    <w:panose1 w:val="03050602040202020205"/>
    <w:charset w:val="4D"/>
    <w:family w:val="script"/>
    <w:pitch w:val="variable"/>
    <w:sig w:usb0="80000023" w:usb1="00000000" w:usb2="00000000" w:usb3="00000000" w:csb0="00000001" w:csb1="00000000"/>
  </w:font>
  <w:font w:name="Noteworthy Light">
    <w:altName w:val="NOTEWORTHY LIGHT"/>
    <w:panose1 w:val="02000400000000000000"/>
    <w:charset w:val="4D"/>
    <w:family w:val="auto"/>
    <w:pitch w:val="variable"/>
    <w:sig w:usb0="8000006F" w:usb1="08000048" w:usb2="14600000" w:usb3="00000000" w:csb0="00000111" w:csb1="00000000"/>
  </w:font>
  <w:font w:name="Songti TC">
    <w:panose1 w:val="02010600040101010101"/>
    <w:charset w:val="88"/>
    <w:family w:val="auto"/>
    <w:pitch w:val="variable"/>
    <w:sig w:usb0="00000287" w:usb1="080F0000" w:usb2="00000010" w:usb3="00000000" w:csb0="0014009F" w:csb1="00000000"/>
  </w:font>
  <w:font w:name="Baghdad">
    <w:panose1 w:val="01000500000000020004"/>
    <w:charset w:val="B2"/>
    <w:family w:val="auto"/>
    <w:pitch w:val="variable"/>
    <w:sig w:usb0="80002003"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2FF" w:usb1="5000205B" w:usb2="00000020" w:usb3="00000000" w:csb0="0000019F" w:csb1="00000000"/>
  </w:font>
  <w:font w:name="Cavolini">
    <w:panose1 w:val="03000502040302020204"/>
    <w:charset w:val="00"/>
    <w:family w:val="script"/>
    <w:pitch w:val="variable"/>
    <w:sig w:usb0="A11526FF" w:usb1="8000000A" w:usb2="00010000" w:usb3="00000000" w:csb0="0000019F" w:csb1="00000000"/>
  </w:font>
  <w:font w:name="Baloo Tammudu 2">
    <w:panose1 w:val="03080502040302020200"/>
    <w:charset w:val="4D"/>
    <w:family w:val="script"/>
    <w:pitch w:val="variable"/>
    <w:sig w:usb0="A020007F" w:usb1="4000207B" w:usb2="00000000" w:usb3="00000000" w:csb0="00000193"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4427584"/>
      <w:docPartObj>
        <w:docPartGallery w:val="Page Numbers (Bottom of Page)"/>
        <w:docPartUnique/>
      </w:docPartObj>
    </w:sdtPr>
    <w:sdtContent>
      <w:p w14:paraId="3F76C027" w14:textId="512D2D9F" w:rsidR="00100E15" w:rsidRDefault="00100E15" w:rsidP="00EE26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4CD67F" w14:textId="77777777" w:rsidR="00E420BF" w:rsidRDefault="00E420BF" w:rsidP="00100E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4137462"/>
      <w:docPartObj>
        <w:docPartGallery w:val="Page Numbers (Bottom of Page)"/>
        <w:docPartUnique/>
      </w:docPartObj>
    </w:sdtPr>
    <w:sdtContent>
      <w:p w14:paraId="73888149" w14:textId="7605F9C3" w:rsidR="004D0BF2" w:rsidRDefault="004D0BF2" w:rsidP="00EE26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4041F88" w14:textId="77777777" w:rsidR="00B94012" w:rsidRDefault="00B94012" w:rsidP="00B940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B22FD" w14:textId="77777777" w:rsidR="00FA2001" w:rsidRDefault="00FA2001">
      <w:pPr>
        <w:spacing w:after="0" w:line="240" w:lineRule="auto"/>
      </w:pPr>
      <w:r>
        <w:separator/>
      </w:r>
    </w:p>
  </w:footnote>
  <w:footnote w:type="continuationSeparator" w:id="0">
    <w:p w14:paraId="446B1B23" w14:textId="77777777" w:rsidR="00FA2001" w:rsidRDefault="00FA20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04625"/>
    <w:multiLevelType w:val="hybridMultilevel"/>
    <w:tmpl w:val="17F0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991EF5"/>
    <w:multiLevelType w:val="hybridMultilevel"/>
    <w:tmpl w:val="A9CE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8A0B2C"/>
    <w:multiLevelType w:val="multilevel"/>
    <w:tmpl w:val="83F4CD3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0C2A4B"/>
    <w:multiLevelType w:val="hybridMultilevel"/>
    <w:tmpl w:val="62C0BB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9F1CD6"/>
    <w:multiLevelType w:val="hybridMultilevel"/>
    <w:tmpl w:val="E7E6150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5" w15:restartNumberingAfterBreak="0">
    <w:nsid w:val="70D90852"/>
    <w:multiLevelType w:val="hybridMultilevel"/>
    <w:tmpl w:val="E3EEC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585649">
    <w:abstractNumId w:val="3"/>
  </w:num>
  <w:num w:numId="2" w16cid:durableId="247857253">
    <w:abstractNumId w:val="4"/>
  </w:num>
  <w:num w:numId="3" w16cid:durableId="1579712236">
    <w:abstractNumId w:val="5"/>
  </w:num>
  <w:num w:numId="4" w16cid:durableId="174855089">
    <w:abstractNumId w:val="0"/>
  </w:num>
  <w:num w:numId="5" w16cid:durableId="1528955689">
    <w:abstractNumId w:val="2"/>
  </w:num>
  <w:num w:numId="6" w16cid:durableId="245311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270"/>
    <w:rsid w:val="00006B06"/>
    <w:rsid w:val="00007696"/>
    <w:rsid w:val="00010F5D"/>
    <w:rsid w:val="000127AE"/>
    <w:rsid w:val="0001317B"/>
    <w:rsid w:val="0001368D"/>
    <w:rsid w:val="00013CB9"/>
    <w:rsid w:val="00013E26"/>
    <w:rsid w:val="000145FC"/>
    <w:rsid w:val="00016199"/>
    <w:rsid w:val="000165DD"/>
    <w:rsid w:val="000179B1"/>
    <w:rsid w:val="000210FD"/>
    <w:rsid w:val="00022FF8"/>
    <w:rsid w:val="000242FE"/>
    <w:rsid w:val="00025369"/>
    <w:rsid w:val="00027A02"/>
    <w:rsid w:val="0003004D"/>
    <w:rsid w:val="0003055D"/>
    <w:rsid w:val="00031449"/>
    <w:rsid w:val="000315E0"/>
    <w:rsid w:val="00034FB5"/>
    <w:rsid w:val="0003523B"/>
    <w:rsid w:val="000352E5"/>
    <w:rsid w:val="00035767"/>
    <w:rsid w:val="00037C25"/>
    <w:rsid w:val="000409DF"/>
    <w:rsid w:val="00041193"/>
    <w:rsid w:val="000465CA"/>
    <w:rsid w:val="00051299"/>
    <w:rsid w:val="0005348E"/>
    <w:rsid w:val="00053888"/>
    <w:rsid w:val="000543CB"/>
    <w:rsid w:val="00054FB8"/>
    <w:rsid w:val="000555EF"/>
    <w:rsid w:val="0005710A"/>
    <w:rsid w:val="00060FCF"/>
    <w:rsid w:val="000613DE"/>
    <w:rsid w:val="0006179A"/>
    <w:rsid w:val="00061A32"/>
    <w:rsid w:val="00061F7A"/>
    <w:rsid w:val="00063634"/>
    <w:rsid w:val="00063ADB"/>
    <w:rsid w:val="00064252"/>
    <w:rsid w:val="00064B3C"/>
    <w:rsid w:val="000657A3"/>
    <w:rsid w:val="00070CFE"/>
    <w:rsid w:val="00072BCF"/>
    <w:rsid w:val="00072C3D"/>
    <w:rsid w:val="00072FE1"/>
    <w:rsid w:val="00073AB2"/>
    <w:rsid w:val="0007464D"/>
    <w:rsid w:val="00077DB0"/>
    <w:rsid w:val="00077F99"/>
    <w:rsid w:val="00080672"/>
    <w:rsid w:val="0008233E"/>
    <w:rsid w:val="00085687"/>
    <w:rsid w:val="000859BA"/>
    <w:rsid w:val="00085FCB"/>
    <w:rsid w:val="00090D1D"/>
    <w:rsid w:val="00094704"/>
    <w:rsid w:val="00095C30"/>
    <w:rsid w:val="0009648F"/>
    <w:rsid w:val="00096600"/>
    <w:rsid w:val="000A0322"/>
    <w:rsid w:val="000A0D2E"/>
    <w:rsid w:val="000A1277"/>
    <w:rsid w:val="000A14C8"/>
    <w:rsid w:val="000A4BAA"/>
    <w:rsid w:val="000A5308"/>
    <w:rsid w:val="000A6821"/>
    <w:rsid w:val="000A790F"/>
    <w:rsid w:val="000B0434"/>
    <w:rsid w:val="000B0D95"/>
    <w:rsid w:val="000B1148"/>
    <w:rsid w:val="000B1A9A"/>
    <w:rsid w:val="000B234B"/>
    <w:rsid w:val="000B2D2C"/>
    <w:rsid w:val="000C0409"/>
    <w:rsid w:val="000C118C"/>
    <w:rsid w:val="000C214C"/>
    <w:rsid w:val="000C2880"/>
    <w:rsid w:val="000C28B0"/>
    <w:rsid w:val="000C318E"/>
    <w:rsid w:val="000C382C"/>
    <w:rsid w:val="000C3D3F"/>
    <w:rsid w:val="000C559A"/>
    <w:rsid w:val="000C58D0"/>
    <w:rsid w:val="000C5F79"/>
    <w:rsid w:val="000C6C20"/>
    <w:rsid w:val="000C7652"/>
    <w:rsid w:val="000D06E3"/>
    <w:rsid w:val="000D2A68"/>
    <w:rsid w:val="000D2AF5"/>
    <w:rsid w:val="000D307A"/>
    <w:rsid w:val="000D3CEC"/>
    <w:rsid w:val="000D5A1F"/>
    <w:rsid w:val="000E04F0"/>
    <w:rsid w:val="000E1A3F"/>
    <w:rsid w:val="000E357A"/>
    <w:rsid w:val="000E5CCD"/>
    <w:rsid w:val="000E709B"/>
    <w:rsid w:val="000F029B"/>
    <w:rsid w:val="000F03B5"/>
    <w:rsid w:val="000F5542"/>
    <w:rsid w:val="000F6434"/>
    <w:rsid w:val="00100E15"/>
    <w:rsid w:val="00101BBB"/>
    <w:rsid w:val="00101CBC"/>
    <w:rsid w:val="00103628"/>
    <w:rsid w:val="00104C72"/>
    <w:rsid w:val="00106D67"/>
    <w:rsid w:val="00110BA7"/>
    <w:rsid w:val="00111BE6"/>
    <w:rsid w:val="001133D2"/>
    <w:rsid w:val="00113BB1"/>
    <w:rsid w:val="001154FB"/>
    <w:rsid w:val="001200A6"/>
    <w:rsid w:val="00120533"/>
    <w:rsid w:val="0012066B"/>
    <w:rsid w:val="00121E6F"/>
    <w:rsid w:val="00122A2F"/>
    <w:rsid w:val="00123E3C"/>
    <w:rsid w:val="001242F3"/>
    <w:rsid w:val="00125E18"/>
    <w:rsid w:val="00126652"/>
    <w:rsid w:val="0012774F"/>
    <w:rsid w:val="001302F4"/>
    <w:rsid w:val="00130460"/>
    <w:rsid w:val="00130AE1"/>
    <w:rsid w:val="00130BAB"/>
    <w:rsid w:val="00130EF6"/>
    <w:rsid w:val="00134F32"/>
    <w:rsid w:val="001416A9"/>
    <w:rsid w:val="001424CB"/>
    <w:rsid w:val="00142820"/>
    <w:rsid w:val="001429E8"/>
    <w:rsid w:val="0014306E"/>
    <w:rsid w:val="00143331"/>
    <w:rsid w:val="0014556E"/>
    <w:rsid w:val="00147918"/>
    <w:rsid w:val="00147AA9"/>
    <w:rsid w:val="00150060"/>
    <w:rsid w:val="00151E2D"/>
    <w:rsid w:val="0016086C"/>
    <w:rsid w:val="00161618"/>
    <w:rsid w:val="00161671"/>
    <w:rsid w:val="0016364C"/>
    <w:rsid w:val="00164360"/>
    <w:rsid w:val="00164706"/>
    <w:rsid w:val="00165080"/>
    <w:rsid w:val="00165C50"/>
    <w:rsid w:val="0016740E"/>
    <w:rsid w:val="00171C12"/>
    <w:rsid w:val="0017296E"/>
    <w:rsid w:val="00173588"/>
    <w:rsid w:val="00173990"/>
    <w:rsid w:val="001771B3"/>
    <w:rsid w:val="0017732A"/>
    <w:rsid w:val="00177D72"/>
    <w:rsid w:val="001822F4"/>
    <w:rsid w:val="00184BCD"/>
    <w:rsid w:val="00191076"/>
    <w:rsid w:val="00194FF5"/>
    <w:rsid w:val="00195364"/>
    <w:rsid w:val="0019672A"/>
    <w:rsid w:val="001968C8"/>
    <w:rsid w:val="001A0B8E"/>
    <w:rsid w:val="001A3568"/>
    <w:rsid w:val="001A357B"/>
    <w:rsid w:val="001A3890"/>
    <w:rsid w:val="001A3EA9"/>
    <w:rsid w:val="001A7698"/>
    <w:rsid w:val="001A7A02"/>
    <w:rsid w:val="001B09DE"/>
    <w:rsid w:val="001B0C7B"/>
    <w:rsid w:val="001B24A2"/>
    <w:rsid w:val="001B2869"/>
    <w:rsid w:val="001B2DFB"/>
    <w:rsid w:val="001B46FC"/>
    <w:rsid w:val="001B4E61"/>
    <w:rsid w:val="001B5006"/>
    <w:rsid w:val="001B5323"/>
    <w:rsid w:val="001B5F91"/>
    <w:rsid w:val="001B646D"/>
    <w:rsid w:val="001B71C3"/>
    <w:rsid w:val="001B7841"/>
    <w:rsid w:val="001C05BB"/>
    <w:rsid w:val="001C1329"/>
    <w:rsid w:val="001C5B55"/>
    <w:rsid w:val="001C714C"/>
    <w:rsid w:val="001D0700"/>
    <w:rsid w:val="001D0F4E"/>
    <w:rsid w:val="001D1949"/>
    <w:rsid w:val="001D226A"/>
    <w:rsid w:val="001D2F7B"/>
    <w:rsid w:val="001D3037"/>
    <w:rsid w:val="001D4A29"/>
    <w:rsid w:val="001E3117"/>
    <w:rsid w:val="001E4163"/>
    <w:rsid w:val="001E4CB5"/>
    <w:rsid w:val="001E4F4F"/>
    <w:rsid w:val="001E6776"/>
    <w:rsid w:val="001E7194"/>
    <w:rsid w:val="001F0FA0"/>
    <w:rsid w:val="001F1331"/>
    <w:rsid w:val="001F495C"/>
    <w:rsid w:val="001F771F"/>
    <w:rsid w:val="001F7D14"/>
    <w:rsid w:val="001F7F65"/>
    <w:rsid w:val="00200003"/>
    <w:rsid w:val="00200607"/>
    <w:rsid w:val="00201701"/>
    <w:rsid w:val="00201C7F"/>
    <w:rsid w:val="002021FD"/>
    <w:rsid w:val="00203AEB"/>
    <w:rsid w:val="002044BA"/>
    <w:rsid w:val="002049C2"/>
    <w:rsid w:val="00204B4A"/>
    <w:rsid w:val="0020517F"/>
    <w:rsid w:val="002057CC"/>
    <w:rsid w:val="002068B0"/>
    <w:rsid w:val="00206E39"/>
    <w:rsid w:val="002109B5"/>
    <w:rsid w:val="00211E31"/>
    <w:rsid w:val="00213D7E"/>
    <w:rsid w:val="002148B1"/>
    <w:rsid w:val="002153A0"/>
    <w:rsid w:val="00215984"/>
    <w:rsid w:val="00217A08"/>
    <w:rsid w:val="00217A9D"/>
    <w:rsid w:val="00222FAC"/>
    <w:rsid w:val="00225E55"/>
    <w:rsid w:val="00226896"/>
    <w:rsid w:val="0022733C"/>
    <w:rsid w:val="00230439"/>
    <w:rsid w:val="00230785"/>
    <w:rsid w:val="00231CA9"/>
    <w:rsid w:val="002337F3"/>
    <w:rsid w:val="002338D6"/>
    <w:rsid w:val="002349E4"/>
    <w:rsid w:val="00236012"/>
    <w:rsid w:val="0024224A"/>
    <w:rsid w:val="002425CB"/>
    <w:rsid w:val="002433E1"/>
    <w:rsid w:val="0024616C"/>
    <w:rsid w:val="00246C87"/>
    <w:rsid w:val="0025186F"/>
    <w:rsid w:val="00253922"/>
    <w:rsid w:val="00257909"/>
    <w:rsid w:val="00260772"/>
    <w:rsid w:val="00260A18"/>
    <w:rsid w:val="00261029"/>
    <w:rsid w:val="0026137D"/>
    <w:rsid w:val="00261528"/>
    <w:rsid w:val="00261B1D"/>
    <w:rsid w:val="00262A61"/>
    <w:rsid w:val="00264D14"/>
    <w:rsid w:val="00265986"/>
    <w:rsid w:val="00267CDE"/>
    <w:rsid w:val="002717B6"/>
    <w:rsid w:val="0027510C"/>
    <w:rsid w:val="00285A10"/>
    <w:rsid w:val="00285AAD"/>
    <w:rsid w:val="00285EE6"/>
    <w:rsid w:val="00286BE9"/>
    <w:rsid w:val="0028752F"/>
    <w:rsid w:val="002879FE"/>
    <w:rsid w:val="00287E52"/>
    <w:rsid w:val="00290575"/>
    <w:rsid w:val="00292AED"/>
    <w:rsid w:val="00295631"/>
    <w:rsid w:val="00296CDD"/>
    <w:rsid w:val="002A1DCF"/>
    <w:rsid w:val="002A2EF4"/>
    <w:rsid w:val="002A30C5"/>
    <w:rsid w:val="002A34AB"/>
    <w:rsid w:val="002A34F2"/>
    <w:rsid w:val="002A3CB1"/>
    <w:rsid w:val="002A3DD0"/>
    <w:rsid w:val="002A3F99"/>
    <w:rsid w:val="002A447A"/>
    <w:rsid w:val="002A4FF4"/>
    <w:rsid w:val="002A5643"/>
    <w:rsid w:val="002A5AA4"/>
    <w:rsid w:val="002A6595"/>
    <w:rsid w:val="002B03B4"/>
    <w:rsid w:val="002B1053"/>
    <w:rsid w:val="002B3195"/>
    <w:rsid w:val="002B31C0"/>
    <w:rsid w:val="002B4A29"/>
    <w:rsid w:val="002B5727"/>
    <w:rsid w:val="002C0890"/>
    <w:rsid w:val="002C0C22"/>
    <w:rsid w:val="002C1F7E"/>
    <w:rsid w:val="002C31CC"/>
    <w:rsid w:val="002C39C4"/>
    <w:rsid w:val="002C46BA"/>
    <w:rsid w:val="002C4B21"/>
    <w:rsid w:val="002C5B83"/>
    <w:rsid w:val="002C5BBF"/>
    <w:rsid w:val="002C5F40"/>
    <w:rsid w:val="002C6C11"/>
    <w:rsid w:val="002C6EF0"/>
    <w:rsid w:val="002C7A54"/>
    <w:rsid w:val="002D02D1"/>
    <w:rsid w:val="002D18C5"/>
    <w:rsid w:val="002D20D2"/>
    <w:rsid w:val="002D35B1"/>
    <w:rsid w:val="002D4000"/>
    <w:rsid w:val="002D41EA"/>
    <w:rsid w:val="002D4DF4"/>
    <w:rsid w:val="002D558B"/>
    <w:rsid w:val="002D604A"/>
    <w:rsid w:val="002D6224"/>
    <w:rsid w:val="002D791C"/>
    <w:rsid w:val="002E1700"/>
    <w:rsid w:val="002E266D"/>
    <w:rsid w:val="002E2C3A"/>
    <w:rsid w:val="002E3C3F"/>
    <w:rsid w:val="002E71C7"/>
    <w:rsid w:val="002E737D"/>
    <w:rsid w:val="002F12CC"/>
    <w:rsid w:val="002F21F1"/>
    <w:rsid w:val="002F22F1"/>
    <w:rsid w:val="002F35D1"/>
    <w:rsid w:val="002F6674"/>
    <w:rsid w:val="002F69F0"/>
    <w:rsid w:val="002F74F9"/>
    <w:rsid w:val="00301935"/>
    <w:rsid w:val="00301FA2"/>
    <w:rsid w:val="00302B37"/>
    <w:rsid w:val="003036A8"/>
    <w:rsid w:val="003038D3"/>
    <w:rsid w:val="00304AB7"/>
    <w:rsid w:val="00307BB2"/>
    <w:rsid w:val="0031036A"/>
    <w:rsid w:val="003125D9"/>
    <w:rsid w:val="00313251"/>
    <w:rsid w:val="003148A7"/>
    <w:rsid w:val="00314B24"/>
    <w:rsid w:val="003152E5"/>
    <w:rsid w:val="003160D7"/>
    <w:rsid w:val="00321B02"/>
    <w:rsid w:val="00324EB6"/>
    <w:rsid w:val="00327EDB"/>
    <w:rsid w:val="003308F6"/>
    <w:rsid w:val="003309D3"/>
    <w:rsid w:val="00330ABC"/>
    <w:rsid w:val="00332035"/>
    <w:rsid w:val="00332369"/>
    <w:rsid w:val="00332825"/>
    <w:rsid w:val="00333DED"/>
    <w:rsid w:val="00334B16"/>
    <w:rsid w:val="003355A1"/>
    <w:rsid w:val="00335664"/>
    <w:rsid w:val="00342A2E"/>
    <w:rsid w:val="00343CD3"/>
    <w:rsid w:val="00344316"/>
    <w:rsid w:val="003444EE"/>
    <w:rsid w:val="0034529F"/>
    <w:rsid w:val="00345548"/>
    <w:rsid w:val="00345E76"/>
    <w:rsid w:val="00345FBF"/>
    <w:rsid w:val="003463BD"/>
    <w:rsid w:val="00346E30"/>
    <w:rsid w:val="00350AC5"/>
    <w:rsid w:val="0035240F"/>
    <w:rsid w:val="0035296E"/>
    <w:rsid w:val="003553FE"/>
    <w:rsid w:val="0035611E"/>
    <w:rsid w:val="00356BDE"/>
    <w:rsid w:val="00360385"/>
    <w:rsid w:val="0036099F"/>
    <w:rsid w:val="003610B3"/>
    <w:rsid w:val="003641E1"/>
    <w:rsid w:val="00364D69"/>
    <w:rsid w:val="003664F9"/>
    <w:rsid w:val="00366DA3"/>
    <w:rsid w:val="00370048"/>
    <w:rsid w:val="003702F3"/>
    <w:rsid w:val="00370D7D"/>
    <w:rsid w:val="00371E81"/>
    <w:rsid w:val="00372764"/>
    <w:rsid w:val="00373637"/>
    <w:rsid w:val="00377780"/>
    <w:rsid w:val="00382C91"/>
    <w:rsid w:val="00384146"/>
    <w:rsid w:val="00384478"/>
    <w:rsid w:val="00385922"/>
    <w:rsid w:val="00385F7F"/>
    <w:rsid w:val="00391211"/>
    <w:rsid w:val="003912B8"/>
    <w:rsid w:val="00391EEF"/>
    <w:rsid w:val="00393A3F"/>
    <w:rsid w:val="003961F9"/>
    <w:rsid w:val="0039620B"/>
    <w:rsid w:val="00396C96"/>
    <w:rsid w:val="003A0B5A"/>
    <w:rsid w:val="003A165C"/>
    <w:rsid w:val="003A2699"/>
    <w:rsid w:val="003A36D8"/>
    <w:rsid w:val="003A44DD"/>
    <w:rsid w:val="003A4701"/>
    <w:rsid w:val="003A4DE3"/>
    <w:rsid w:val="003A6FFE"/>
    <w:rsid w:val="003A7CB7"/>
    <w:rsid w:val="003B0720"/>
    <w:rsid w:val="003B1CD9"/>
    <w:rsid w:val="003B1D8B"/>
    <w:rsid w:val="003B24DC"/>
    <w:rsid w:val="003B70DC"/>
    <w:rsid w:val="003B747B"/>
    <w:rsid w:val="003B7DD1"/>
    <w:rsid w:val="003C043D"/>
    <w:rsid w:val="003C091E"/>
    <w:rsid w:val="003C213F"/>
    <w:rsid w:val="003C4683"/>
    <w:rsid w:val="003C5271"/>
    <w:rsid w:val="003C6D54"/>
    <w:rsid w:val="003C7D10"/>
    <w:rsid w:val="003D0385"/>
    <w:rsid w:val="003D20F0"/>
    <w:rsid w:val="003D3AB8"/>
    <w:rsid w:val="003D4E06"/>
    <w:rsid w:val="003D5805"/>
    <w:rsid w:val="003D68EA"/>
    <w:rsid w:val="003D7634"/>
    <w:rsid w:val="003E2389"/>
    <w:rsid w:val="003E2CCB"/>
    <w:rsid w:val="003E5AEE"/>
    <w:rsid w:val="003E5B16"/>
    <w:rsid w:val="003E62AC"/>
    <w:rsid w:val="003E62CD"/>
    <w:rsid w:val="003E6DFC"/>
    <w:rsid w:val="003E70C0"/>
    <w:rsid w:val="003E75BD"/>
    <w:rsid w:val="003F2FCD"/>
    <w:rsid w:val="003F3E3D"/>
    <w:rsid w:val="003F4158"/>
    <w:rsid w:val="003F565D"/>
    <w:rsid w:val="003F7128"/>
    <w:rsid w:val="003F75F8"/>
    <w:rsid w:val="003F7C0F"/>
    <w:rsid w:val="004013E7"/>
    <w:rsid w:val="0040175C"/>
    <w:rsid w:val="00402390"/>
    <w:rsid w:val="00403BBE"/>
    <w:rsid w:val="00405D81"/>
    <w:rsid w:val="00406A4B"/>
    <w:rsid w:val="00407003"/>
    <w:rsid w:val="004108A8"/>
    <w:rsid w:val="004113D8"/>
    <w:rsid w:val="00412A45"/>
    <w:rsid w:val="004133D7"/>
    <w:rsid w:val="00416672"/>
    <w:rsid w:val="00417A19"/>
    <w:rsid w:val="00417BFB"/>
    <w:rsid w:val="00421483"/>
    <w:rsid w:val="00421C76"/>
    <w:rsid w:val="00422B6E"/>
    <w:rsid w:val="0042383C"/>
    <w:rsid w:val="00423C4A"/>
    <w:rsid w:val="00424871"/>
    <w:rsid w:val="004249F9"/>
    <w:rsid w:val="00425AD0"/>
    <w:rsid w:val="004266B6"/>
    <w:rsid w:val="004270F5"/>
    <w:rsid w:val="004303F9"/>
    <w:rsid w:val="00430405"/>
    <w:rsid w:val="004306C2"/>
    <w:rsid w:val="00431E7B"/>
    <w:rsid w:val="00433937"/>
    <w:rsid w:val="00434B94"/>
    <w:rsid w:val="004356F0"/>
    <w:rsid w:val="00440113"/>
    <w:rsid w:val="004408C2"/>
    <w:rsid w:val="00441A97"/>
    <w:rsid w:val="00442A20"/>
    <w:rsid w:val="00444303"/>
    <w:rsid w:val="00445516"/>
    <w:rsid w:val="004471F8"/>
    <w:rsid w:val="0044756D"/>
    <w:rsid w:val="00450350"/>
    <w:rsid w:val="00451D3D"/>
    <w:rsid w:val="0045271D"/>
    <w:rsid w:val="00454758"/>
    <w:rsid w:val="00456695"/>
    <w:rsid w:val="00456BCD"/>
    <w:rsid w:val="004604BF"/>
    <w:rsid w:val="004605A9"/>
    <w:rsid w:val="00461B8F"/>
    <w:rsid w:val="0046426A"/>
    <w:rsid w:val="00464F86"/>
    <w:rsid w:val="00466122"/>
    <w:rsid w:val="0046693A"/>
    <w:rsid w:val="004676AA"/>
    <w:rsid w:val="00470200"/>
    <w:rsid w:val="00471595"/>
    <w:rsid w:val="00471C68"/>
    <w:rsid w:val="00474270"/>
    <w:rsid w:val="004749D5"/>
    <w:rsid w:val="00476253"/>
    <w:rsid w:val="00477CAC"/>
    <w:rsid w:val="0048179D"/>
    <w:rsid w:val="004827A0"/>
    <w:rsid w:val="00484465"/>
    <w:rsid w:val="004853E7"/>
    <w:rsid w:val="00485C8F"/>
    <w:rsid w:val="004913F0"/>
    <w:rsid w:val="00491469"/>
    <w:rsid w:val="004918C5"/>
    <w:rsid w:val="00493420"/>
    <w:rsid w:val="00493552"/>
    <w:rsid w:val="004958B3"/>
    <w:rsid w:val="00496954"/>
    <w:rsid w:val="00496BB4"/>
    <w:rsid w:val="00496C04"/>
    <w:rsid w:val="004A0BAA"/>
    <w:rsid w:val="004A0BCE"/>
    <w:rsid w:val="004A4C65"/>
    <w:rsid w:val="004A64B0"/>
    <w:rsid w:val="004B0D8F"/>
    <w:rsid w:val="004B1436"/>
    <w:rsid w:val="004B2EF2"/>
    <w:rsid w:val="004B3053"/>
    <w:rsid w:val="004C1348"/>
    <w:rsid w:val="004C4BAD"/>
    <w:rsid w:val="004C5E01"/>
    <w:rsid w:val="004C698D"/>
    <w:rsid w:val="004C7181"/>
    <w:rsid w:val="004C7199"/>
    <w:rsid w:val="004C7721"/>
    <w:rsid w:val="004C7742"/>
    <w:rsid w:val="004D0BF2"/>
    <w:rsid w:val="004D1201"/>
    <w:rsid w:val="004D2EB8"/>
    <w:rsid w:val="004D43D5"/>
    <w:rsid w:val="004D79D6"/>
    <w:rsid w:val="004E3B03"/>
    <w:rsid w:val="004E4923"/>
    <w:rsid w:val="004E4948"/>
    <w:rsid w:val="004E4BB3"/>
    <w:rsid w:val="004E58EE"/>
    <w:rsid w:val="004E64B0"/>
    <w:rsid w:val="004F0644"/>
    <w:rsid w:val="004F0EEE"/>
    <w:rsid w:val="004F10B7"/>
    <w:rsid w:val="004F1E6E"/>
    <w:rsid w:val="004F1FE2"/>
    <w:rsid w:val="004F279A"/>
    <w:rsid w:val="004F3589"/>
    <w:rsid w:val="004F4B4C"/>
    <w:rsid w:val="004F5A09"/>
    <w:rsid w:val="004F69EE"/>
    <w:rsid w:val="004F6D4B"/>
    <w:rsid w:val="004F6F48"/>
    <w:rsid w:val="004F78C4"/>
    <w:rsid w:val="004F7F2F"/>
    <w:rsid w:val="0050041B"/>
    <w:rsid w:val="005009D5"/>
    <w:rsid w:val="005011A7"/>
    <w:rsid w:val="00503A4C"/>
    <w:rsid w:val="005046B4"/>
    <w:rsid w:val="005059E3"/>
    <w:rsid w:val="00506E41"/>
    <w:rsid w:val="0050758F"/>
    <w:rsid w:val="00507827"/>
    <w:rsid w:val="00507DA0"/>
    <w:rsid w:val="00510499"/>
    <w:rsid w:val="00510A37"/>
    <w:rsid w:val="00510ADB"/>
    <w:rsid w:val="00511B98"/>
    <w:rsid w:val="00512140"/>
    <w:rsid w:val="00512C14"/>
    <w:rsid w:val="005149DB"/>
    <w:rsid w:val="005160F8"/>
    <w:rsid w:val="005170AB"/>
    <w:rsid w:val="005231DF"/>
    <w:rsid w:val="005244F4"/>
    <w:rsid w:val="005250B4"/>
    <w:rsid w:val="00525756"/>
    <w:rsid w:val="00530E8E"/>
    <w:rsid w:val="005321DC"/>
    <w:rsid w:val="00532708"/>
    <w:rsid w:val="00532E6B"/>
    <w:rsid w:val="00536F65"/>
    <w:rsid w:val="00536FC4"/>
    <w:rsid w:val="005419BC"/>
    <w:rsid w:val="00543701"/>
    <w:rsid w:val="00543A8B"/>
    <w:rsid w:val="005445F8"/>
    <w:rsid w:val="00544D60"/>
    <w:rsid w:val="0054669A"/>
    <w:rsid w:val="00546EDF"/>
    <w:rsid w:val="00550840"/>
    <w:rsid w:val="00550884"/>
    <w:rsid w:val="00550C0C"/>
    <w:rsid w:val="0055287C"/>
    <w:rsid w:val="00552A64"/>
    <w:rsid w:val="00553771"/>
    <w:rsid w:val="00554ED8"/>
    <w:rsid w:val="00555BF8"/>
    <w:rsid w:val="005563C7"/>
    <w:rsid w:val="00556996"/>
    <w:rsid w:val="00560370"/>
    <w:rsid w:val="00561F71"/>
    <w:rsid w:val="00563400"/>
    <w:rsid w:val="00563B2A"/>
    <w:rsid w:val="0056678C"/>
    <w:rsid w:val="00566F95"/>
    <w:rsid w:val="00570CE5"/>
    <w:rsid w:val="00573777"/>
    <w:rsid w:val="005746B1"/>
    <w:rsid w:val="005746F7"/>
    <w:rsid w:val="0057756D"/>
    <w:rsid w:val="00577633"/>
    <w:rsid w:val="00581784"/>
    <w:rsid w:val="0058189C"/>
    <w:rsid w:val="005821F8"/>
    <w:rsid w:val="00582B3E"/>
    <w:rsid w:val="005847DB"/>
    <w:rsid w:val="00585591"/>
    <w:rsid w:val="00586CE7"/>
    <w:rsid w:val="00587B57"/>
    <w:rsid w:val="00591039"/>
    <w:rsid w:val="00591700"/>
    <w:rsid w:val="00593E7E"/>
    <w:rsid w:val="005970C8"/>
    <w:rsid w:val="005A0011"/>
    <w:rsid w:val="005A09E0"/>
    <w:rsid w:val="005A544D"/>
    <w:rsid w:val="005A5F4F"/>
    <w:rsid w:val="005A64C0"/>
    <w:rsid w:val="005A7046"/>
    <w:rsid w:val="005A762F"/>
    <w:rsid w:val="005B0B17"/>
    <w:rsid w:val="005B1EC7"/>
    <w:rsid w:val="005B2A71"/>
    <w:rsid w:val="005B2B94"/>
    <w:rsid w:val="005B4ED4"/>
    <w:rsid w:val="005B506E"/>
    <w:rsid w:val="005B64BA"/>
    <w:rsid w:val="005B6E15"/>
    <w:rsid w:val="005C061F"/>
    <w:rsid w:val="005C1474"/>
    <w:rsid w:val="005C4450"/>
    <w:rsid w:val="005C4A23"/>
    <w:rsid w:val="005C4F2B"/>
    <w:rsid w:val="005C5671"/>
    <w:rsid w:val="005C7525"/>
    <w:rsid w:val="005C7865"/>
    <w:rsid w:val="005D0556"/>
    <w:rsid w:val="005D2DF2"/>
    <w:rsid w:val="005D3C4A"/>
    <w:rsid w:val="005D41EE"/>
    <w:rsid w:val="005D4832"/>
    <w:rsid w:val="005D4A1E"/>
    <w:rsid w:val="005D5BF5"/>
    <w:rsid w:val="005D6DF0"/>
    <w:rsid w:val="005E1BB7"/>
    <w:rsid w:val="005E330F"/>
    <w:rsid w:val="005E50BF"/>
    <w:rsid w:val="005E6B98"/>
    <w:rsid w:val="005E6CFA"/>
    <w:rsid w:val="005E7F8A"/>
    <w:rsid w:val="005F124A"/>
    <w:rsid w:val="005F39B3"/>
    <w:rsid w:val="005F6BBF"/>
    <w:rsid w:val="005F7E92"/>
    <w:rsid w:val="006001DE"/>
    <w:rsid w:val="006006FC"/>
    <w:rsid w:val="00601847"/>
    <w:rsid w:val="0060258A"/>
    <w:rsid w:val="00604629"/>
    <w:rsid w:val="006065B6"/>
    <w:rsid w:val="0060676A"/>
    <w:rsid w:val="00606ADF"/>
    <w:rsid w:val="00607239"/>
    <w:rsid w:val="00613B77"/>
    <w:rsid w:val="006147F3"/>
    <w:rsid w:val="00614A5F"/>
    <w:rsid w:val="00614C3A"/>
    <w:rsid w:val="00617369"/>
    <w:rsid w:val="006207BE"/>
    <w:rsid w:val="00620AF4"/>
    <w:rsid w:val="00621B2E"/>
    <w:rsid w:val="006244D4"/>
    <w:rsid w:val="00624F97"/>
    <w:rsid w:val="00625B89"/>
    <w:rsid w:val="00627E3B"/>
    <w:rsid w:val="006306B5"/>
    <w:rsid w:val="006325D3"/>
    <w:rsid w:val="00632917"/>
    <w:rsid w:val="00632C3F"/>
    <w:rsid w:val="0063457A"/>
    <w:rsid w:val="00636C2B"/>
    <w:rsid w:val="00636D45"/>
    <w:rsid w:val="00640554"/>
    <w:rsid w:val="006409A6"/>
    <w:rsid w:val="006464CC"/>
    <w:rsid w:val="00651A70"/>
    <w:rsid w:val="006543FE"/>
    <w:rsid w:val="006566E9"/>
    <w:rsid w:val="00657A84"/>
    <w:rsid w:val="00657D04"/>
    <w:rsid w:val="00660466"/>
    <w:rsid w:val="00660B73"/>
    <w:rsid w:val="00661903"/>
    <w:rsid w:val="00662106"/>
    <w:rsid w:val="00662F0B"/>
    <w:rsid w:val="00663093"/>
    <w:rsid w:val="006634FC"/>
    <w:rsid w:val="00666913"/>
    <w:rsid w:val="00667019"/>
    <w:rsid w:val="00667C2F"/>
    <w:rsid w:val="006715EB"/>
    <w:rsid w:val="00672BEF"/>
    <w:rsid w:val="00672C1D"/>
    <w:rsid w:val="00674C9A"/>
    <w:rsid w:val="00680016"/>
    <w:rsid w:val="00680ADE"/>
    <w:rsid w:val="00682515"/>
    <w:rsid w:val="0068302C"/>
    <w:rsid w:val="00684B4E"/>
    <w:rsid w:val="0068515C"/>
    <w:rsid w:val="00691C9A"/>
    <w:rsid w:val="0069284C"/>
    <w:rsid w:val="006929C4"/>
    <w:rsid w:val="00692C77"/>
    <w:rsid w:val="006939FB"/>
    <w:rsid w:val="0069467D"/>
    <w:rsid w:val="00694F0C"/>
    <w:rsid w:val="006954B5"/>
    <w:rsid w:val="00695A88"/>
    <w:rsid w:val="00696527"/>
    <w:rsid w:val="006970CB"/>
    <w:rsid w:val="006A0D10"/>
    <w:rsid w:val="006A1D71"/>
    <w:rsid w:val="006A328E"/>
    <w:rsid w:val="006A380B"/>
    <w:rsid w:val="006A48B3"/>
    <w:rsid w:val="006A4EC3"/>
    <w:rsid w:val="006A51A5"/>
    <w:rsid w:val="006A580F"/>
    <w:rsid w:val="006A792E"/>
    <w:rsid w:val="006B0AA2"/>
    <w:rsid w:val="006B17BD"/>
    <w:rsid w:val="006B4E5D"/>
    <w:rsid w:val="006B4FBF"/>
    <w:rsid w:val="006B58C2"/>
    <w:rsid w:val="006B5BFE"/>
    <w:rsid w:val="006B5CF5"/>
    <w:rsid w:val="006B6828"/>
    <w:rsid w:val="006B68C5"/>
    <w:rsid w:val="006B6A8D"/>
    <w:rsid w:val="006B6C7F"/>
    <w:rsid w:val="006B6CD5"/>
    <w:rsid w:val="006B7C04"/>
    <w:rsid w:val="006C03A1"/>
    <w:rsid w:val="006C1D2D"/>
    <w:rsid w:val="006C275B"/>
    <w:rsid w:val="006C375F"/>
    <w:rsid w:val="006C45D7"/>
    <w:rsid w:val="006C538B"/>
    <w:rsid w:val="006C72F0"/>
    <w:rsid w:val="006C7D53"/>
    <w:rsid w:val="006D1825"/>
    <w:rsid w:val="006D20D1"/>
    <w:rsid w:val="006D3F6D"/>
    <w:rsid w:val="006D6735"/>
    <w:rsid w:val="006E011C"/>
    <w:rsid w:val="006E174F"/>
    <w:rsid w:val="006E3609"/>
    <w:rsid w:val="006E5500"/>
    <w:rsid w:val="006E63BD"/>
    <w:rsid w:val="006F19AF"/>
    <w:rsid w:val="006F1A7F"/>
    <w:rsid w:val="006F2263"/>
    <w:rsid w:val="006F283C"/>
    <w:rsid w:val="006F6CA1"/>
    <w:rsid w:val="006F745B"/>
    <w:rsid w:val="006F7FD6"/>
    <w:rsid w:val="00702AFD"/>
    <w:rsid w:val="007070E8"/>
    <w:rsid w:val="00707816"/>
    <w:rsid w:val="0071100A"/>
    <w:rsid w:val="00711023"/>
    <w:rsid w:val="00712722"/>
    <w:rsid w:val="00713920"/>
    <w:rsid w:val="00713E52"/>
    <w:rsid w:val="00714344"/>
    <w:rsid w:val="00714488"/>
    <w:rsid w:val="007153D1"/>
    <w:rsid w:val="007155B9"/>
    <w:rsid w:val="007157ED"/>
    <w:rsid w:val="007167AF"/>
    <w:rsid w:val="00717733"/>
    <w:rsid w:val="00720684"/>
    <w:rsid w:val="007216DB"/>
    <w:rsid w:val="007220EE"/>
    <w:rsid w:val="00722FBF"/>
    <w:rsid w:val="007252EC"/>
    <w:rsid w:val="007302EC"/>
    <w:rsid w:val="007304D2"/>
    <w:rsid w:val="00733ABC"/>
    <w:rsid w:val="00733BD9"/>
    <w:rsid w:val="0073599C"/>
    <w:rsid w:val="00735B10"/>
    <w:rsid w:val="00735CB0"/>
    <w:rsid w:val="00736DBF"/>
    <w:rsid w:val="00737CF7"/>
    <w:rsid w:val="007401C1"/>
    <w:rsid w:val="00740374"/>
    <w:rsid w:val="00740DAE"/>
    <w:rsid w:val="00741CFB"/>
    <w:rsid w:val="00744424"/>
    <w:rsid w:val="007463C1"/>
    <w:rsid w:val="00747E95"/>
    <w:rsid w:val="007507A2"/>
    <w:rsid w:val="00751D21"/>
    <w:rsid w:val="007539DE"/>
    <w:rsid w:val="007606D0"/>
    <w:rsid w:val="00761264"/>
    <w:rsid w:val="00761581"/>
    <w:rsid w:val="00761C0C"/>
    <w:rsid w:val="00761D0F"/>
    <w:rsid w:val="007635F6"/>
    <w:rsid w:val="00764107"/>
    <w:rsid w:val="00765580"/>
    <w:rsid w:val="00765E8D"/>
    <w:rsid w:val="00766232"/>
    <w:rsid w:val="00774166"/>
    <w:rsid w:val="00777D1F"/>
    <w:rsid w:val="00777D6A"/>
    <w:rsid w:val="007803A0"/>
    <w:rsid w:val="007809E0"/>
    <w:rsid w:val="0078300E"/>
    <w:rsid w:val="0078327E"/>
    <w:rsid w:val="007834AA"/>
    <w:rsid w:val="00783F5A"/>
    <w:rsid w:val="007840A2"/>
    <w:rsid w:val="007844FC"/>
    <w:rsid w:val="00784F12"/>
    <w:rsid w:val="00787E24"/>
    <w:rsid w:val="00795E1B"/>
    <w:rsid w:val="00796A99"/>
    <w:rsid w:val="007A1E24"/>
    <w:rsid w:val="007A317A"/>
    <w:rsid w:val="007A3BAE"/>
    <w:rsid w:val="007A3C0A"/>
    <w:rsid w:val="007A589D"/>
    <w:rsid w:val="007A6B1C"/>
    <w:rsid w:val="007A6C25"/>
    <w:rsid w:val="007A76CB"/>
    <w:rsid w:val="007A797B"/>
    <w:rsid w:val="007B1575"/>
    <w:rsid w:val="007B15EF"/>
    <w:rsid w:val="007B1692"/>
    <w:rsid w:val="007B2338"/>
    <w:rsid w:val="007B2361"/>
    <w:rsid w:val="007B313F"/>
    <w:rsid w:val="007B4C92"/>
    <w:rsid w:val="007B5520"/>
    <w:rsid w:val="007B5A6F"/>
    <w:rsid w:val="007B6E9D"/>
    <w:rsid w:val="007B70EB"/>
    <w:rsid w:val="007B71C9"/>
    <w:rsid w:val="007C0E8C"/>
    <w:rsid w:val="007C165E"/>
    <w:rsid w:val="007C44F5"/>
    <w:rsid w:val="007C4DF6"/>
    <w:rsid w:val="007C58A6"/>
    <w:rsid w:val="007C6065"/>
    <w:rsid w:val="007D2067"/>
    <w:rsid w:val="007D309E"/>
    <w:rsid w:val="007D30AE"/>
    <w:rsid w:val="007D66E9"/>
    <w:rsid w:val="007D7EFB"/>
    <w:rsid w:val="007E201B"/>
    <w:rsid w:val="007E247A"/>
    <w:rsid w:val="007E34CC"/>
    <w:rsid w:val="007E40DE"/>
    <w:rsid w:val="007E46F0"/>
    <w:rsid w:val="007E6F65"/>
    <w:rsid w:val="007E732D"/>
    <w:rsid w:val="007F03A4"/>
    <w:rsid w:val="007F0EFF"/>
    <w:rsid w:val="007F17AE"/>
    <w:rsid w:val="007F2599"/>
    <w:rsid w:val="007F3DB0"/>
    <w:rsid w:val="007F4383"/>
    <w:rsid w:val="007F6A23"/>
    <w:rsid w:val="007F7DFE"/>
    <w:rsid w:val="008003F1"/>
    <w:rsid w:val="00800844"/>
    <w:rsid w:val="00800B16"/>
    <w:rsid w:val="00800FEA"/>
    <w:rsid w:val="00802CA1"/>
    <w:rsid w:val="00803CB5"/>
    <w:rsid w:val="00806FC3"/>
    <w:rsid w:val="00813DB2"/>
    <w:rsid w:val="00814440"/>
    <w:rsid w:val="00814D5B"/>
    <w:rsid w:val="00814FF3"/>
    <w:rsid w:val="00816795"/>
    <w:rsid w:val="00817564"/>
    <w:rsid w:val="0081786F"/>
    <w:rsid w:val="00822C0C"/>
    <w:rsid w:val="00830C18"/>
    <w:rsid w:val="00831DCB"/>
    <w:rsid w:val="00832993"/>
    <w:rsid w:val="00832FB1"/>
    <w:rsid w:val="00833649"/>
    <w:rsid w:val="0083548D"/>
    <w:rsid w:val="00836BBA"/>
    <w:rsid w:val="008413B8"/>
    <w:rsid w:val="00841C8B"/>
    <w:rsid w:val="00841FB6"/>
    <w:rsid w:val="00843A0A"/>
    <w:rsid w:val="008442FF"/>
    <w:rsid w:val="008452D3"/>
    <w:rsid w:val="00845EE9"/>
    <w:rsid w:val="00847E79"/>
    <w:rsid w:val="00850C3D"/>
    <w:rsid w:val="0085139C"/>
    <w:rsid w:val="00851EF3"/>
    <w:rsid w:val="0085204B"/>
    <w:rsid w:val="00852BBC"/>
    <w:rsid w:val="00852CA7"/>
    <w:rsid w:val="00853E97"/>
    <w:rsid w:val="008548C4"/>
    <w:rsid w:val="00856969"/>
    <w:rsid w:val="00857ECC"/>
    <w:rsid w:val="008609B3"/>
    <w:rsid w:val="00861C8B"/>
    <w:rsid w:val="00862E79"/>
    <w:rsid w:val="008632FF"/>
    <w:rsid w:val="00863A67"/>
    <w:rsid w:val="00864B56"/>
    <w:rsid w:val="00866BFD"/>
    <w:rsid w:val="00867753"/>
    <w:rsid w:val="00870339"/>
    <w:rsid w:val="00870570"/>
    <w:rsid w:val="00872B4A"/>
    <w:rsid w:val="00873062"/>
    <w:rsid w:val="00873B80"/>
    <w:rsid w:val="00875327"/>
    <w:rsid w:val="0087571F"/>
    <w:rsid w:val="008767E2"/>
    <w:rsid w:val="00876831"/>
    <w:rsid w:val="00877183"/>
    <w:rsid w:val="008772C2"/>
    <w:rsid w:val="008816C0"/>
    <w:rsid w:val="00881FE5"/>
    <w:rsid w:val="008829B4"/>
    <w:rsid w:val="008834DC"/>
    <w:rsid w:val="00883A3E"/>
    <w:rsid w:val="00883ECD"/>
    <w:rsid w:val="00885302"/>
    <w:rsid w:val="008867D9"/>
    <w:rsid w:val="00886D9D"/>
    <w:rsid w:val="00887931"/>
    <w:rsid w:val="00887E87"/>
    <w:rsid w:val="00894270"/>
    <w:rsid w:val="00895EE0"/>
    <w:rsid w:val="00896DAC"/>
    <w:rsid w:val="00897A29"/>
    <w:rsid w:val="008A06D0"/>
    <w:rsid w:val="008A0FC6"/>
    <w:rsid w:val="008A36FA"/>
    <w:rsid w:val="008A4B56"/>
    <w:rsid w:val="008A5290"/>
    <w:rsid w:val="008A7D68"/>
    <w:rsid w:val="008A7F15"/>
    <w:rsid w:val="008B2255"/>
    <w:rsid w:val="008B25FE"/>
    <w:rsid w:val="008B2607"/>
    <w:rsid w:val="008B3178"/>
    <w:rsid w:val="008B3438"/>
    <w:rsid w:val="008B525A"/>
    <w:rsid w:val="008C2688"/>
    <w:rsid w:val="008C5868"/>
    <w:rsid w:val="008C6B04"/>
    <w:rsid w:val="008C6C43"/>
    <w:rsid w:val="008C7519"/>
    <w:rsid w:val="008D13F9"/>
    <w:rsid w:val="008D18D4"/>
    <w:rsid w:val="008D4E15"/>
    <w:rsid w:val="008D5B96"/>
    <w:rsid w:val="008D6CB7"/>
    <w:rsid w:val="008E10BD"/>
    <w:rsid w:val="008E11F9"/>
    <w:rsid w:val="008E697B"/>
    <w:rsid w:val="008E74A9"/>
    <w:rsid w:val="008E7F9E"/>
    <w:rsid w:val="008E7FC4"/>
    <w:rsid w:val="008F0783"/>
    <w:rsid w:val="008F0AD1"/>
    <w:rsid w:val="008F0F63"/>
    <w:rsid w:val="008F1420"/>
    <w:rsid w:val="008F14A3"/>
    <w:rsid w:val="008F1703"/>
    <w:rsid w:val="008F20D4"/>
    <w:rsid w:val="008F2897"/>
    <w:rsid w:val="008F3C1C"/>
    <w:rsid w:val="008F444E"/>
    <w:rsid w:val="008F58DB"/>
    <w:rsid w:val="008F6C9B"/>
    <w:rsid w:val="00901082"/>
    <w:rsid w:val="009022D3"/>
    <w:rsid w:val="0090402E"/>
    <w:rsid w:val="00904177"/>
    <w:rsid w:val="00905E5A"/>
    <w:rsid w:val="00906BC4"/>
    <w:rsid w:val="009100C8"/>
    <w:rsid w:val="00910316"/>
    <w:rsid w:val="009123B9"/>
    <w:rsid w:val="00913D7D"/>
    <w:rsid w:val="0091438E"/>
    <w:rsid w:val="0091571B"/>
    <w:rsid w:val="009157E8"/>
    <w:rsid w:val="00924ED2"/>
    <w:rsid w:val="00925B41"/>
    <w:rsid w:val="00927105"/>
    <w:rsid w:val="00931D54"/>
    <w:rsid w:val="00933EC5"/>
    <w:rsid w:val="00934562"/>
    <w:rsid w:val="00934DD2"/>
    <w:rsid w:val="00935AE9"/>
    <w:rsid w:val="00935EEB"/>
    <w:rsid w:val="00937DC1"/>
    <w:rsid w:val="00940060"/>
    <w:rsid w:val="009415D7"/>
    <w:rsid w:val="00944436"/>
    <w:rsid w:val="009509F8"/>
    <w:rsid w:val="009548E1"/>
    <w:rsid w:val="009564EB"/>
    <w:rsid w:val="00960325"/>
    <w:rsid w:val="00960CB7"/>
    <w:rsid w:val="00961C63"/>
    <w:rsid w:val="00961D90"/>
    <w:rsid w:val="00961DA7"/>
    <w:rsid w:val="00962775"/>
    <w:rsid w:val="00962F9B"/>
    <w:rsid w:val="00964EE3"/>
    <w:rsid w:val="00966565"/>
    <w:rsid w:val="00967829"/>
    <w:rsid w:val="0097040D"/>
    <w:rsid w:val="00971A19"/>
    <w:rsid w:val="00972422"/>
    <w:rsid w:val="00972AD8"/>
    <w:rsid w:val="00973FCA"/>
    <w:rsid w:val="00980218"/>
    <w:rsid w:val="00980C36"/>
    <w:rsid w:val="00980FD2"/>
    <w:rsid w:val="00981EE5"/>
    <w:rsid w:val="00984269"/>
    <w:rsid w:val="009859A3"/>
    <w:rsid w:val="0098769B"/>
    <w:rsid w:val="00987FD2"/>
    <w:rsid w:val="00994431"/>
    <w:rsid w:val="009948ED"/>
    <w:rsid w:val="00996243"/>
    <w:rsid w:val="009963B9"/>
    <w:rsid w:val="00997818"/>
    <w:rsid w:val="009A05EA"/>
    <w:rsid w:val="009A15E2"/>
    <w:rsid w:val="009A34CC"/>
    <w:rsid w:val="009A450A"/>
    <w:rsid w:val="009A4D1A"/>
    <w:rsid w:val="009A5D12"/>
    <w:rsid w:val="009A6B63"/>
    <w:rsid w:val="009A6C1C"/>
    <w:rsid w:val="009A7B31"/>
    <w:rsid w:val="009B00B7"/>
    <w:rsid w:val="009B125B"/>
    <w:rsid w:val="009B1E4C"/>
    <w:rsid w:val="009B2476"/>
    <w:rsid w:val="009B4A84"/>
    <w:rsid w:val="009B6741"/>
    <w:rsid w:val="009B78FD"/>
    <w:rsid w:val="009C0C79"/>
    <w:rsid w:val="009C3362"/>
    <w:rsid w:val="009C3785"/>
    <w:rsid w:val="009C5A30"/>
    <w:rsid w:val="009C7084"/>
    <w:rsid w:val="009C7727"/>
    <w:rsid w:val="009C7C87"/>
    <w:rsid w:val="009C7DCE"/>
    <w:rsid w:val="009D12A3"/>
    <w:rsid w:val="009D1E69"/>
    <w:rsid w:val="009D2B66"/>
    <w:rsid w:val="009D701D"/>
    <w:rsid w:val="009D7CC8"/>
    <w:rsid w:val="009E0B00"/>
    <w:rsid w:val="009E4421"/>
    <w:rsid w:val="009E4BD8"/>
    <w:rsid w:val="009E5214"/>
    <w:rsid w:val="009E5871"/>
    <w:rsid w:val="009E5D45"/>
    <w:rsid w:val="009E6454"/>
    <w:rsid w:val="009E7679"/>
    <w:rsid w:val="009F153B"/>
    <w:rsid w:val="009F3BF8"/>
    <w:rsid w:val="009F4B83"/>
    <w:rsid w:val="009F62DD"/>
    <w:rsid w:val="009F7086"/>
    <w:rsid w:val="009F7B1C"/>
    <w:rsid w:val="00A00DA4"/>
    <w:rsid w:val="00A01667"/>
    <w:rsid w:val="00A01948"/>
    <w:rsid w:val="00A01EBA"/>
    <w:rsid w:val="00A033CE"/>
    <w:rsid w:val="00A04B11"/>
    <w:rsid w:val="00A05104"/>
    <w:rsid w:val="00A06E94"/>
    <w:rsid w:val="00A07580"/>
    <w:rsid w:val="00A10919"/>
    <w:rsid w:val="00A10AC4"/>
    <w:rsid w:val="00A134AA"/>
    <w:rsid w:val="00A14D74"/>
    <w:rsid w:val="00A169B4"/>
    <w:rsid w:val="00A17D0D"/>
    <w:rsid w:val="00A22171"/>
    <w:rsid w:val="00A22CE7"/>
    <w:rsid w:val="00A22F2B"/>
    <w:rsid w:val="00A23335"/>
    <w:rsid w:val="00A23A26"/>
    <w:rsid w:val="00A2440F"/>
    <w:rsid w:val="00A27267"/>
    <w:rsid w:val="00A30AE6"/>
    <w:rsid w:val="00A30FA4"/>
    <w:rsid w:val="00A31000"/>
    <w:rsid w:val="00A31A5F"/>
    <w:rsid w:val="00A34852"/>
    <w:rsid w:val="00A350AC"/>
    <w:rsid w:val="00A35AEB"/>
    <w:rsid w:val="00A35CE7"/>
    <w:rsid w:val="00A37454"/>
    <w:rsid w:val="00A37879"/>
    <w:rsid w:val="00A41FE9"/>
    <w:rsid w:val="00A422EE"/>
    <w:rsid w:val="00A42465"/>
    <w:rsid w:val="00A429D3"/>
    <w:rsid w:val="00A430D7"/>
    <w:rsid w:val="00A43D0A"/>
    <w:rsid w:val="00A442C7"/>
    <w:rsid w:val="00A45002"/>
    <w:rsid w:val="00A47A6E"/>
    <w:rsid w:val="00A50112"/>
    <w:rsid w:val="00A507B6"/>
    <w:rsid w:val="00A50B6F"/>
    <w:rsid w:val="00A51A7A"/>
    <w:rsid w:val="00A53592"/>
    <w:rsid w:val="00A54BF2"/>
    <w:rsid w:val="00A5679B"/>
    <w:rsid w:val="00A5725D"/>
    <w:rsid w:val="00A61642"/>
    <w:rsid w:val="00A61A1E"/>
    <w:rsid w:val="00A63051"/>
    <w:rsid w:val="00A63166"/>
    <w:rsid w:val="00A636BC"/>
    <w:rsid w:val="00A6580A"/>
    <w:rsid w:val="00A65DF3"/>
    <w:rsid w:val="00A66471"/>
    <w:rsid w:val="00A66C48"/>
    <w:rsid w:val="00A66DAD"/>
    <w:rsid w:val="00A679C3"/>
    <w:rsid w:val="00A67A29"/>
    <w:rsid w:val="00A727D5"/>
    <w:rsid w:val="00A72DEC"/>
    <w:rsid w:val="00A7490A"/>
    <w:rsid w:val="00A769A7"/>
    <w:rsid w:val="00A77476"/>
    <w:rsid w:val="00A813F9"/>
    <w:rsid w:val="00A825A3"/>
    <w:rsid w:val="00A83BE4"/>
    <w:rsid w:val="00A851F3"/>
    <w:rsid w:val="00A85CB7"/>
    <w:rsid w:val="00A875A4"/>
    <w:rsid w:val="00A907D0"/>
    <w:rsid w:val="00A914C6"/>
    <w:rsid w:val="00A938D6"/>
    <w:rsid w:val="00A95D2F"/>
    <w:rsid w:val="00A967A8"/>
    <w:rsid w:val="00A96D61"/>
    <w:rsid w:val="00A97CA5"/>
    <w:rsid w:val="00AA2D08"/>
    <w:rsid w:val="00AA32CE"/>
    <w:rsid w:val="00AA3599"/>
    <w:rsid w:val="00AA3A90"/>
    <w:rsid w:val="00AA3F8C"/>
    <w:rsid w:val="00AA471B"/>
    <w:rsid w:val="00AA4A7A"/>
    <w:rsid w:val="00AA63DB"/>
    <w:rsid w:val="00AB1D34"/>
    <w:rsid w:val="00AB2A84"/>
    <w:rsid w:val="00AB4B19"/>
    <w:rsid w:val="00AB5207"/>
    <w:rsid w:val="00AB7F9E"/>
    <w:rsid w:val="00AC0F23"/>
    <w:rsid w:val="00AC1D4D"/>
    <w:rsid w:val="00AC2611"/>
    <w:rsid w:val="00AC4735"/>
    <w:rsid w:val="00AC4FEE"/>
    <w:rsid w:val="00AC6658"/>
    <w:rsid w:val="00AD0269"/>
    <w:rsid w:val="00AD46C6"/>
    <w:rsid w:val="00AD568B"/>
    <w:rsid w:val="00AD6832"/>
    <w:rsid w:val="00AD7C6A"/>
    <w:rsid w:val="00AE1297"/>
    <w:rsid w:val="00AE20A2"/>
    <w:rsid w:val="00AE2E99"/>
    <w:rsid w:val="00AE6216"/>
    <w:rsid w:val="00AE6303"/>
    <w:rsid w:val="00AE6408"/>
    <w:rsid w:val="00AF0B27"/>
    <w:rsid w:val="00AF4428"/>
    <w:rsid w:val="00AF4E08"/>
    <w:rsid w:val="00AF5CF4"/>
    <w:rsid w:val="00AF649E"/>
    <w:rsid w:val="00AF67E7"/>
    <w:rsid w:val="00AF70A7"/>
    <w:rsid w:val="00B00F66"/>
    <w:rsid w:val="00B014B8"/>
    <w:rsid w:val="00B066B0"/>
    <w:rsid w:val="00B1141B"/>
    <w:rsid w:val="00B11D7B"/>
    <w:rsid w:val="00B15467"/>
    <w:rsid w:val="00B17CF1"/>
    <w:rsid w:val="00B217E0"/>
    <w:rsid w:val="00B21E88"/>
    <w:rsid w:val="00B25802"/>
    <w:rsid w:val="00B259AE"/>
    <w:rsid w:val="00B25A4A"/>
    <w:rsid w:val="00B25D0D"/>
    <w:rsid w:val="00B27E79"/>
    <w:rsid w:val="00B33A00"/>
    <w:rsid w:val="00B34280"/>
    <w:rsid w:val="00B349AB"/>
    <w:rsid w:val="00B368DC"/>
    <w:rsid w:val="00B42D1D"/>
    <w:rsid w:val="00B4402C"/>
    <w:rsid w:val="00B44C77"/>
    <w:rsid w:val="00B46CD3"/>
    <w:rsid w:val="00B46D0D"/>
    <w:rsid w:val="00B47DF3"/>
    <w:rsid w:val="00B50AB5"/>
    <w:rsid w:val="00B535F1"/>
    <w:rsid w:val="00B5406B"/>
    <w:rsid w:val="00B57544"/>
    <w:rsid w:val="00B57D6F"/>
    <w:rsid w:val="00B60350"/>
    <w:rsid w:val="00B60ADC"/>
    <w:rsid w:val="00B61563"/>
    <w:rsid w:val="00B62EFF"/>
    <w:rsid w:val="00B63B15"/>
    <w:rsid w:val="00B64AC5"/>
    <w:rsid w:val="00B66A4A"/>
    <w:rsid w:val="00B66DA0"/>
    <w:rsid w:val="00B6712E"/>
    <w:rsid w:val="00B67985"/>
    <w:rsid w:val="00B7198D"/>
    <w:rsid w:val="00B73CC2"/>
    <w:rsid w:val="00B75181"/>
    <w:rsid w:val="00B77750"/>
    <w:rsid w:val="00B77AA0"/>
    <w:rsid w:val="00B80134"/>
    <w:rsid w:val="00B8013E"/>
    <w:rsid w:val="00B8091C"/>
    <w:rsid w:val="00B8139B"/>
    <w:rsid w:val="00B81BF4"/>
    <w:rsid w:val="00B82453"/>
    <w:rsid w:val="00B83B17"/>
    <w:rsid w:val="00B85008"/>
    <w:rsid w:val="00B85759"/>
    <w:rsid w:val="00B874E2"/>
    <w:rsid w:val="00B87B91"/>
    <w:rsid w:val="00B87DCD"/>
    <w:rsid w:val="00B907C0"/>
    <w:rsid w:val="00B931C0"/>
    <w:rsid w:val="00B93563"/>
    <w:rsid w:val="00B94012"/>
    <w:rsid w:val="00BA114B"/>
    <w:rsid w:val="00BA36BD"/>
    <w:rsid w:val="00BA4298"/>
    <w:rsid w:val="00BA5E3D"/>
    <w:rsid w:val="00BA7776"/>
    <w:rsid w:val="00BB41F8"/>
    <w:rsid w:val="00BB4F46"/>
    <w:rsid w:val="00BB58E5"/>
    <w:rsid w:val="00BB6B3B"/>
    <w:rsid w:val="00BC0A29"/>
    <w:rsid w:val="00BC0EFF"/>
    <w:rsid w:val="00BC25C1"/>
    <w:rsid w:val="00BC3A11"/>
    <w:rsid w:val="00BC4C5D"/>
    <w:rsid w:val="00BC5CFA"/>
    <w:rsid w:val="00BC6916"/>
    <w:rsid w:val="00BC6DB5"/>
    <w:rsid w:val="00BC7B7E"/>
    <w:rsid w:val="00BD0F71"/>
    <w:rsid w:val="00BD177B"/>
    <w:rsid w:val="00BD2665"/>
    <w:rsid w:val="00BD331F"/>
    <w:rsid w:val="00BD341E"/>
    <w:rsid w:val="00BD4829"/>
    <w:rsid w:val="00BD692B"/>
    <w:rsid w:val="00BE1E2F"/>
    <w:rsid w:val="00BE20AB"/>
    <w:rsid w:val="00BE29BF"/>
    <w:rsid w:val="00BE39D8"/>
    <w:rsid w:val="00BE4208"/>
    <w:rsid w:val="00BE467C"/>
    <w:rsid w:val="00BE5A38"/>
    <w:rsid w:val="00BE6C89"/>
    <w:rsid w:val="00BE787F"/>
    <w:rsid w:val="00BE7FC6"/>
    <w:rsid w:val="00BF27F9"/>
    <w:rsid w:val="00BF2AD4"/>
    <w:rsid w:val="00BF2D7F"/>
    <w:rsid w:val="00BF4D20"/>
    <w:rsid w:val="00BF70A0"/>
    <w:rsid w:val="00BF7A4D"/>
    <w:rsid w:val="00C002CF"/>
    <w:rsid w:val="00C00EEA"/>
    <w:rsid w:val="00C01C39"/>
    <w:rsid w:val="00C03C58"/>
    <w:rsid w:val="00C04CAD"/>
    <w:rsid w:val="00C10151"/>
    <w:rsid w:val="00C10208"/>
    <w:rsid w:val="00C11A88"/>
    <w:rsid w:val="00C12933"/>
    <w:rsid w:val="00C12E70"/>
    <w:rsid w:val="00C155EE"/>
    <w:rsid w:val="00C16623"/>
    <w:rsid w:val="00C1667B"/>
    <w:rsid w:val="00C16DBC"/>
    <w:rsid w:val="00C20472"/>
    <w:rsid w:val="00C20E72"/>
    <w:rsid w:val="00C22435"/>
    <w:rsid w:val="00C23689"/>
    <w:rsid w:val="00C2440C"/>
    <w:rsid w:val="00C250D7"/>
    <w:rsid w:val="00C26BAF"/>
    <w:rsid w:val="00C3056F"/>
    <w:rsid w:val="00C30607"/>
    <w:rsid w:val="00C30F2E"/>
    <w:rsid w:val="00C32B92"/>
    <w:rsid w:val="00C34025"/>
    <w:rsid w:val="00C34524"/>
    <w:rsid w:val="00C3531F"/>
    <w:rsid w:val="00C37D3F"/>
    <w:rsid w:val="00C37E77"/>
    <w:rsid w:val="00C403C0"/>
    <w:rsid w:val="00C40B84"/>
    <w:rsid w:val="00C41C38"/>
    <w:rsid w:val="00C421A8"/>
    <w:rsid w:val="00C45251"/>
    <w:rsid w:val="00C47D81"/>
    <w:rsid w:val="00C51A93"/>
    <w:rsid w:val="00C51F77"/>
    <w:rsid w:val="00C52BFF"/>
    <w:rsid w:val="00C543B2"/>
    <w:rsid w:val="00C5459B"/>
    <w:rsid w:val="00C560B1"/>
    <w:rsid w:val="00C658CB"/>
    <w:rsid w:val="00C67718"/>
    <w:rsid w:val="00C71CC9"/>
    <w:rsid w:val="00C72353"/>
    <w:rsid w:val="00C72A90"/>
    <w:rsid w:val="00C72F57"/>
    <w:rsid w:val="00C73006"/>
    <w:rsid w:val="00C7330A"/>
    <w:rsid w:val="00C7470F"/>
    <w:rsid w:val="00C7549D"/>
    <w:rsid w:val="00C75A3D"/>
    <w:rsid w:val="00C778E0"/>
    <w:rsid w:val="00C77C59"/>
    <w:rsid w:val="00C8042B"/>
    <w:rsid w:val="00C80C7C"/>
    <w:rsid w:val="00C81B70"/>
    <w:rsid w:val="00C81B8E"/>
    <w:rsid w:val="00C820C0"/>
    <w:rsid w:val="00C84FFC"/>
    <w:rsid w:val="00C85179"/>
    <w:rsid w:val="00C86147"/>
    <w:rsid w:val="00C865F8"/>
    <w:rsid w:val="00C878F4"/>
    <w:rsid w:val="00C913D3"/>
    <w:rsid w:val="00C92058"/>
    <w:rsid w:val="00C93334"/>
    <w:rsid w:val="00C933AD"/>
    <w:rsid w:val="00C9390D"/>
    <w:rsid w:val="00C93CAF"/>
    <w:rsid w:val="00C956F8"/>
    <w:rsid w:val="00C96796"/>
    <w:rsid w:val="00C96BAA"/>
    <w:rsid w:val="00CA00D6"/>
    <w:rsid w:val="00CA00FA"/>
    <w:rsid w:val="00CA02FC"/>
    <w:rsid w:val="00CA0346"/>
    <w:rsid w:val="00CA0FF8"/>
    <w:rsid w:val="00CA1134"/>
    <w:rsid w:val="00CA2B80"/>
    <w:rsid w:val="00CA3957"/>
    <w:rsid w:val="00CA3D02"/>
    <w:rsid w:val="00CA4475"/>
    <w:rsid w:val="00CA48BB"/>
    <w:rsid w:val="00CA4DD6"/>
    <w:rsid w:val="00CA4F91"/>
    <w:rsid w:val="00CA63F4"/>
    <w:rsid w:val="00CA6BFD"/>
    <w:rsid w:val="00CA6D14"/>
    <w:rsid w:val="00CB0CF8"/>
    <w:rsid w:val="00CB124B"/>
    <w:rsid w:val="00CB2748"/>
    <w:rsid w:val="00CB2F83"/>
    <w:rsid w:val="00CB366A"/>
    <w:rsid w:val="00CB3B4C"/>
    <w:rsid w:val="00CB577C"/>
    <w:rsid w:val="00CC0494"/>
    <w:rsid w:val="00CC0989"/>
    <w:rsid w:val="00CC0E00"/>
    <w:rsid w:val="00CC0E55"/>
    <w:rsid w:val="00CC18D4"/>
    <w:rsid w:val="00CC2DDB"/>
    <w:rsid w:val="00CC353A"/>
    <w:rsid w:val="00CC40F9"/>
    <w:rsid w:val="00CC5B2E"/>
    <w:rsid w:val="00CC71C4"/>
    <w:rsid w:val="00CD0DCE"/>
    <w:rsid w:val="00CD1462"/>
    <w:rsid w:val="00CD57C3"/>
    <w:rsid w:val="00CD5964"/>
    <w:rsid w:val="00CD5FB5"/>
    <w:rsid w:val="00CE4B75"/>
    <w:rsid w:val="00CE66EB"/>
    <w:rsid w:val="00CE727E"/>
    <w:rsid w:val="00CF0C03"/>
    <w:rsid w:val="00CF5042"/>
    <w:rsid w:val="00CF58BB"/>
    <w:rsid w:val="00D0027F"/>
    <w:rsid w:val="00D00FC2"/>
    <w:rsid w:val="00D038C8"/>
    <w:rsid w:val="00D0591B"/>
    <w:rsid w:val="00D13A27"/>
    <w:rsid w:val="00D13E6A"/>
    <w:rsid w:val="00D1416E"/>
    <w:rsid w:val="00D14417"/>
    <w:rsid w:val="00D152FE"/>
    <w:rsid w:val="00D155B5"/>
    <w:rsid w:val="00D20E70"/>
    <w:rsid w:val="00D210B7"/>
    <w:rsid w:val="00D22BF3"/>
    <w:rsid w:val="00D24A2E"/>
    <w:rsid w:val="00D26089"/>
    <w:rsid w:val="00D263F4"/>
    <w:rsid w:val="00D26E74"/>
    <w:rsid w:val="00D305E2"/>
    <w:rsid w:val="00D310ED"/>
    <w:rsid w:val="00D318D2"/>
    <w:rsid w:val="00D32517"/>
    <w:rsid w:val="00D3522E"/>
    <w:rsid w:val="00D357F9"/>
    <w:rsid w:val="00D4176B"/>
    <w:rsid w:val="00D42D2A"/>
    <w:rsid w:val="00D42E72"/>
    <w:rsid w:val="00D43A21"/>
    <w:rsid w:val="00D43EA8"/>
    <w:rsid w:val="00D47589"/>
    <w:rsid w:val="00D51687"/>
    <w:rsid w:val="00D536FB"/>
    <w:rsid w:val="00D53788"/>
    <w:rsid w:val="00D53F25"/>
    <w:rsid w:val="00D572D5"/>
    <w:rsid w:val="00D62F46"/>
    <w:rsid w:val="00D63C82"/>
    <w:rsid w:val="00D65C5F"/>
    <w:rsid w:val="00D67634"/>
    <w:rsid w:val="00D67C90"/>
    <w:rsid w:val="00D67C95"/>
    <w:rsid w:val="00D705D4"/>
    <w:rsid w:val="00D7160A"/>
    <w:rsid w:val="00D721ED"/>
    <w:rsid w:val="00D72571"/>
    <w:rsid w:val="00D742DE"/>
    <w:rsid w:val="00D74CE2"/>
    <w:rsid w:val="00D75B71"/>
    <w:rsid w:val="00D8219C"/>
    <w:rsid w:val="00D8233E"/>
    <w:rsid w:val="00D82E03"/>
    <w:rsid w:val="00D8328F"/>
    <w:rsid w:val="00D85282"/>
    <w:rsid w:val="00D8737C"/>
    <w:rsid w:val="00D87E51"/>
    <w:rsid w:val="00D9041F"/>
    <w:rsid w:val="00D90FA3"/>
    <w:rsid w:val="00D9242A"/>
    <w:rsid w:val="00D926CA"/>
    <w:rsid w:val="00D926EB"/>
    <w:rsid w:val="00D94D66"/>
    <w:rsid w:val="00D950C8"/>
    <w:rsid w:val="00D95227"/>
    <w:rsid w:val="00D95956"/>
    <w:rsid w:val="00D968AE"/>
    <w:rsid w:val="00DA1C4B"/>
    <w:rsid w:val="00DA3AA7"/>
    <w:rsid w:val="00DA465D"/>
    <w:rsid w:val="00DA4E13"/>
    <w:rsid w:val="00DA503F"/>
    <w:rsid w:val="00DA6212"/>
    <w:rsid w:val="00DA6FC7"/>
    <w:rsid w:val="00DA7B13"/>
    <w:rsid w:val="00DB12CF"/>
    <w:rsid w:val="00DB2F00"/>
    <w:rsid w:val="00DB4FD4"/>
    <w:rsid w:val="00DC15E9"/>
    <w:rsid w:val="00DC1810"/>
    <w:rsid w:val="00DC1EAC"/>
    <w:rsid w:val="00DC2193"/>
    <w:rsid w:val="00DC2411"/>
    <w:rsid w:val="00DC33D5"/>
    <w:rsid w:val="00DC4C51"/>
    <w:rsid w:val="00DC51A7"/>
    <w:rsid w:val="00DC5BE7"/>
    <w:rsid w:val="00DC68B5"/>
    <w:rsid w:val="00DC7BEE"/>
    <w:rsid w:val="00DC7E60"/>
    <w:rsid w:val="00DD24AA"/>
    <w:rsid w:val="00DD2576"/>
    <w:rsid w:val="00DD25B2"/>
    <w:rsid w:val="00DD2E5A"/>
    <w:rsid w:val="00DD3315"/>
    <w:rsid w:val="00DD3D36"/>
    <w:rsid w:val="00DD41DE"/>
    <w:rsid w:val="00DD767A"/>
    <w:rsid w:val="00DD7E3C"/>
    <w:rsid w:val="00DE0263"/>
    <w:rsid w:val="00DE203E"/>
    <w:rsid w:val="00DE2DF5"/>
    <w:rsid w:val="00DE3378"/>
    <w:rsid w:val="00DE4A6E"/>
    <w:rsid w:val="00DE4E24"/>
    <w:rsid w:val="00DE50FF"/>
    <w:rsid w:val="00DE5819"/>
    <w:rsid w:val="00DE6916"/>
    <w:rsid w:val="00DE75B2"/>
    <w:rsid w:val="00DF197A"/>
    <w:rsid w:val="00DF2972"/>
    <w:rsid w:val="00DF4033"/>
    <w:rsid w:val="00DF4222"/>
    <w:rsid w:val="00DF48B0"/>
    <w:rsid w:val="00DF4CD4"/>
    <w:rsid w:val="00DF7248"/>
    <w:rsid w:val="00E00BD9"/>
    <w:rsid w:val="00E01750"/>
    <w:rsid w:val="00E02372"/>
    <w:rsid w:val="00E0464F"/>
    <w:rsid w:val="00E048CF"/>
    <w:rsid w:val="00E063F5"/>
    <w:rsid w:val="00E10823"/>
    <w:rsid w:val="00E1246B"/>
    <w:rsid w:val="00E12D0A"/>
    <w:rsid w:val="00E16436"/>
    <w:rsid w:val="00E16D0B"/>
    <w:rsid w:val="00E16FC0"/>
    <w:rsid w:val="00E1703E"/>
    <w:rsid w:val="00E179E6"/>
    <w:rsid w:val="00E2053A"/>
    <w:rsid w:val="00E20D9B"/>
    <w:rsid w:val="00E23106"/>
    <w:rsid w:val="00E241BB"/>
    <w:rsid w:val="00E24AD1"/>
    <w:rsid w:val="00E24D83"/>
    <w:rsid w:val="00E26E54"/>
    <w:rsid w:val="00E27B01"/>
    <w:rsid w:val="00E30754"/>
    <w:rsid w:val="00E321A9"/>
    <w:rsid w:val="00E347BF"/>
    <w:rsid w:val="00E420BF"/>
    <w:rsid w:val="00E426A0"/>
    <w:rsid w:val="00E428FC"/>
    <w:rsid w:val="00E43C20"/>
    <w:rsid w:val="00E43D9F"/>
    <w:rsid w:val="00E44F0F"/>
    <w:rsid w:val="00E5169D"/>
    <w:rsid w:val="00E54E37"/>
    <w:rsid w:val="00E5574A"/>
    <w:rsid w:val="00E557F2"/>
    <w:rsid w:val="00E574B9"/>
    <w:rsid w:val="00E5751F"/>
    <w:rsid w:val="00E613BA"/>
    <w:rsid w:val="00E65D8B"/>
    <w:rsid w:val="00E660D7"/>
    <w:rsid w:val="00E664E6"/>
    <w:rsid w:val="00E66FA3"/>
    <w:rsid w:val="00E671B1"/>
    <w:rsid w:val="00E7184D"/>
    <w:rsid w:val="00E71B2B"/>
    <w:rsid w:val="00E71FD5"/>
    <w:rsid w:val="00E7270B"/>
    <w:rsid w:val="00E72E3D"/>
    <w:rsid w:val="00E7300F"/>
    <w:rsid w:val="00E74EA7"/>
    <w:rsid w:val="00E75B98"/>
    <w:rsid w:val="00E77184"/>
    <w:rsid w:val="00E829C8"/>
    <w:rsid w:val="00E83392"/>
    <w:rsid w:val="00E84316"/>
    <w:rsid w:val="00E86665"/>
    <w:rsid w:val="00E87549"/>
    <w:rsid w:val="00E92117"/>
    <w:rsid w:val="00E956A4"/>
    <w:rsid w:val="00E95BEF"/>
    <w:rsid w:val="00E96E4B"/>
    <w:rsid w:val="00E96E90"/>
    <w:rsid w:val="00EA077A"/>
    <w:rsid w:val="00EA0EB0"/>
    <w:rsid w:val="00EA1043"/>
    <w:rsid w:val="00EA19A1"/>
    <w:rsid w:val="00EA1D93"/>
    <w:rsid w:val="00EA24CB"/>
    <w:rsid w:val="00EA2BC3"/>
    <w:rsid w:val="00EA3346"/>
    <w:rsid w:val="00EA34F2"/>
    <w:rsid w:val="00EA4420"/>
    <w:rsid w:val="00EA4A8D"/>
    <w:rsid w:val="00EA5B18"/>
    <w:rsid w:val="00EA5BD6"/>
    <w:rsid w:val="00EA638B"/>
    <w:rsid w:val="00EA7929"/>
    <w:rsid w:val="00EA7D0B"/>
    <w:rsid w:val="00EB0021"/>
    <w:rsid w:val="00EB0E4E"/>
    <w:rsid w:val="00EB1A20"/>
    <w:rsid w:val="00EB4349"/>
    <w:rsid w:val="00EB5A0D"/>
    <w:rsid w:val="00EB6150"/>
    <w:rsid w:val="00EC26F7"/>
    <w:rsid w:val="00EC4F8C"/>
    <w:rsid w:val="00EC53F8"/>
    <w:rsid w:val="00EC696F"/>
    <w:rsid w:val="00ED193B"/>
    <w:rsid w:val="00ED248C"/>
    <w:rsid w:val="00ED3624"/>
    <w:rsid w:val="00ED5B56"/>
    <w:rsid w:val="00ED71FC"/>
    <w:rsid w:val="00ED7955"/>
    <w:rsid w:val="00EE2668"/>
    <w:rsid w:val="00EE64A6"/>
    <w:rsid w:val="00EE6EFB"/>
    <w:rsid w:val="00EE6EFC"/>
    <w:rsid w:val="00EE7424"/>
    <w:rsid w:val="00EE79E9"/>
    <w:rsid w:val="00EE7D8D"/>
    <w:rsid w:val="00EF080D"/>
    <w:rsid w:val="00EF291E"/>
    <w:rsid w:val="00EF3B43"/>
    <w:rsid w:val="00EF65BD"/>
    <w:rsid w:val="00EF77E7"/>
    <w:rsid w:val="00F00C07"/>
    <w:rsid w:val="00F032EF"/>
    <w:rsid w:val="00F04D95"/>
    <w:rsid w:val="00F05B2E"/>
    <w:rsid w:val="00F115D0"/>
    <w:rsid w:val="00F135D3"/>
    <w:rsid w:val="00F14695"/>
    <w:rsid w:val="00F14D37"/>
    <w:rsid w:val="00F168B1"/>
    <w:rsid w:val="00F16D9A"/>
    <w:rsid w:val="00F228B2"/>
    <w:rsid w:val="00F23EEE"/>
    <w:rsid w:val="00F24A7B"/>
    <w:rsid w:val="00F25EAF"/>
    <w:rsid w:val="00F30B56"/>
    <w:rsid w:val="00F31183"/>
    <w:rsid w:val="00F330E2"/>
    <w:rsid w:val="00F35088"/>
    <w:rsid w:val="00F3552D"/>
    <w:rsid w:val="00F417EB"/>
    <w:rsid w:val="00F4353B"/>
    <w:rsid w:val="00F43833"/>
    <w:rsid w:val="00F4413C"/>
    <w:rsid w:val="00F45B76"/>
    <w:rsid w:val="00F46494"/>
    <w:rsid w:val="00F46667"/>
    <w:rsid w:val="00F510E6"/>
    <w:rsid w:val="00F52FAC"/>
    <w:rsid w:val="00F53642"/>
    <w:rsid w:val="00F53A0B"/>
    <w:rsid w:val="00F53D0B"/>
    <w:rsid w:val="00F55380"/>
    <w:rsid w:val="00F60587"/>
    <w:rsid w:val="00F60B56"/>
    <w:rsid w:val="00F612C4"/>
    <w:rsid w:val="00F632B9"/>
    <w:rsid w:val="00F63B70"/>
    <w:rsid w:val="00F64EB5"/>
    <w:rsid w:val="00F671B0"/>
    <w:rsid w:val="00F6766C"/>
    <w:rsid w:val="00F713B0"/>
    <w:rsid w:val="00F735B0"/>
    <w:rsid w:val="00F7360F"/>
    <w:rsid w:val="00F73C9F"/>
    <w:rsid w:val="00F76157"/>
    <w:rsid w:val="00F76396"/>
    <w:rsid w:val="00F824D5"/>
    <w:rsid w:val="00F834D0"/>
    <w:rsid w:val="00F85B09"/>
    <w:rsid w:val="00F8683D"/>
    <w:rsid w:val="00F86A67"/>
    <w:rsid w:val="00F87136"/>
    <w:rsid w:val="00F9013C"/>
    <w:rsid w:val="00F92D92"/>
    <w:rsid w:val="00F93F93"/>
    <w:rsid w:val="00F9424C"/>
    <w:rsid w:val="00F95750"/>
    <w:rsid w:val="00F96556"/>
    <w:rsid w:val="00F965C0"/>
    <w:rsid w:val="00FA024B"/>
    <w:rsid w:val="00FA0765"/>
    <w:rsid w:val="00FA18BB"/>
    <w:rsid w:val="00FA2001"/>
    <w:rsid w:val="00FA200E"/>
    <w:rsid w:val="00FA2741"/>
    <w:rsid w:val="00FA3AF5"/>
    <w:rsid w:val="00FA41C6"/>
    <w:rsid w:val="00FA76FE"/>
    <w:rsid w:val="00FA7A4D"/>
    <w:rsid w:val="00FA7FA3"/>
    <w:rsid w:val="00FB06B0"/>
    <w:rsid w:val="00FB1F44"/>
    <w:rsid w:val="00FB29E0"/>
    <w:rsid w:val="00FB3050"/>
    <w:rsid w:val="00FB31E4"/>
    <w:rsid w:val="00FB4967"/>
    <w:rsid w:val="00FB7BF2"/>
    <w:rsid w:val="00FC028D"/>
    <w:rsid w:val="00FC108C"/>
    <w:rsid w:val="00FC1268"/>
    <w:rsid w:val="00FC126C"/>
    <w:rsid w:val="00FC16C3"/>
    <w:rsid w:val="00FC1C45"/>
    <w:rsid w:val="00FC573D"/>
    <w:rsid w:val="00FD5426"/>
    <w:rsid w:val="00FD5533"/>
    <w:rsid w:val="00FD56A1"/>
    <w:rsid w:val="00FE0C44"/>
    <w:rsid w:val="00FE1AA6"/>
    <w:rsid w:val="00FE2FC9"/>
    <w:rsid w:val="00FE3281"/>
    <w:rsid w:val="00FE3682"/>
    <w:rsid w:val="00FE4C9A"/>
    <w:rsid w:val="00FE5013"/>
    <w:rsid w:val="00FE5D8C"/>
    <w:rsid w:val="00FE7CFF"/>
    <w:rsid w:val="00FF35A3"/>
    <w:rsid w:val="00FF5565"/>
    <w:rsid w:val="00FF63F7"/>
    <w:rsid w:val="00FF7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97248"/>
  <w15:chartTrackingRefBased/>
  <w15:docId w15:val="{5AD7DD59-1A2C-AF4F-B646-66E89B64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BE7"/>
  </w:style>
  <w:style w:type="paragraph" w:styleId="Heading1">
    <w:name w:val="heading 1"/>
    <w:basedOn w:val="Normal"/>
    <w:next w:val="Normal"/>
    <w:link w:val="Heading1Char"/>
    <w:uiPriority w:val="9"/>
    <w:qFormat/>
    <w:rsid w:val="00DC5BE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C5BE7"/>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C5BE7"/>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C5BE7"/>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C5BE7"/>
    <w:pPr>
      <w:spacing w:before="200" w:after="0"/>
      <w:jc w:val="left"/>
      <w:outlineLvl w:val="4"/>
    </w:pPr>
    <w:rPr>
      <w:smallCaps/>
      <w:color w:val="858585" w:themeColor="accent2" w:themeShade="BF"/>
      <w:spacing w:val="10"/>
      <w:sz w:val="22"/>
      <w:szCs w:val="26"/>
    </w:rPr>
  </w:style>
  <w:style w:type="paragraph" w:styleId="Heading6">
    <w:name w:val="heading 6"/>
    <w:basedOn w:val="Normal"/>
    <w:next w:val="Normal"/>
    <w:link w:val="Heading6Char"/>
    <w:uiPriority w:val="9"/>
    <w:semiHidden/>
    <w:unhideWhenUsed/>
    <w:qFormat/>
    <w:rsid w:val="00DC5BE7"/>
    <w:pPr>
      <w:spacing w:after="0"/>
      <w:jc w:val="left"/>
      <w:outlineLvl w:val="5"/>
    </w:pPr>
    <w:rPr>
      <w:smallCaps/>
      <w:color w:val="B2B2B2" w:themeColor="accent2"/>
      <w:spacing w:val="5"/>
      <w:sz w:val="22"/>
    </w:rPr>
  </w:style>
  <w:style w:type="paragraph" w:styleId="Heading7">
    <w:name w:val="heading 7"/>
    <w:basedOn w:val="Normal"/>
    <w:next w:val="Normal"/>
    <w:link w:val="Heading7Char"/>
    <w:uiPriority w:val="9"/>
    <w:semiHidden/>
    <w:unhideWhenUsed/>
    <w:qFormat/>
    <w:rsid w:val="00DC5BE7"/>
    <w:pPr>
      <w:spacing w:after="0"/>
      <w:jc w:val="left"/>
      <w:outlineLvl w:val="6"/>
    </w:pPr>
    <w:rPr>
      <w:b/>
      <w:smallCaps/>
      <w:color w:val="B2B2B2" w:themeColor="accent2"/>
      <w:spacing w:val="10"/>
    </w:rPr>
  </w:style>
  <w:style w:type="paragraph" w:styleId="Heading8">
    <w:name w:val="heading 8"/>
    <w:basedOn w:val="Normal"/>
    <w:next w:val="Normal"/>
    <w:link w:val="Heading8Char"/>
    <w:uiPriority w:val="9"/>
    <w:semiHidden/>
    <w:unhideWhenUsed/>
    <w:qFormat/>
    <w:rsid w:val="00DC5BE7"/>
    <w:pPr>
      <w:spacing w:after="0"/>
      <w:jc w:val="left"/>
      <w:outlineLvl w:val="7"/>
    </w:pPr>
    <w:rPr>
      <w:b/>
      <w:i/>
      <w:smallCaps/>
      <w:color w:val="858585" w:themeColor="accent2" w:themeShade="BF"/>
    </w:rPr>
  </w:style>
  <w:style w:type="paragraph" w:styleId="Heading9">
    <w:name w:val="heading 9"/>
    <w:basedOn w:val="Normal"/>
    <w:next w:val="Normal"/>
    <w:link w:val="Heading9Char"/>
    <w:uiPriority w:val="9"/>
    <w:semiHidden/>
    <w:unhideWhenUsed/>
    <w:qFormat/>
    <w:rsid w:val="00DC5BE7"/>
    <w:pPr>
      <w:spacing w:after="0"/>
      <w:jc w:val="left"/>
      <w:outlineLvl w:val="8"/>
    </w:pPr>
    <w:rPr>
      <w:b/>
      <w:i/>
      <w:smallCaps/>
      <w:color w:val="585858"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5F5F5F" w:themeColor="accent5"/>
      <w:sz w:val="66"/>
    </w:rPr>
  </w:style>
  <w:style w:type="paragraph" w:customStyle="1" w:styleId="ContactInfo">
    <w:name w:val="Contact Info"/>
    <w:basedOn w:val="Normal"/>
    <w:uiPriority w:val="1"/>
    <w:qFormat/>
    <w:pPr>
      <w:spacing w:after="240" w:line="336" w:lineRule="auto"/>
      <w:contextualSpacing/>
    </w:pPr>
  </w:style>
  <w:style w:type="paragraph" w:customStyle="1" w:styleId="TableSpace">
    <w:name w:val="Table Space"/>
    <w:basedOn w:val="Normal"/>
    <w:next w:val="Normal"/>
    <w:uiPriority w:val="2"/>
    <w:qFormat/>
    <w:pPr>
      <w:spacing w:after="0" w:line="80" w:lineRule="exact"/>
    </w:pPr>
  </w:style>
  <w:style w:type="paragraph" w:customStyle="1" w:styleId="Photo">
    <w:name w:val="Photo"/>
    <w:basedOn w:val="Normal"/>
    <w:uiPriority w:val="2"/>
    <w:qFormat/>
    <w:pPr>
      <w:spacing w:after="360" w:line="240" w:lineRule="auto"/>
      <w:jc w:val="center"/>
    </w:pPr>
  </w:style>
  <w:style w:type="character" w:customStyle="1" w:styleId="Heading3Char">
    <w:name w:val="Heading 3 Char"/>
    <w:basedOn w:val="DefaultParagraphFont"/>
    <w:link w:val="Heading3"/>
    <w:uiPriority w:val="9"/>
    <w:rsid w:val="00DC5BE7"/>
    <w:rPr>
      <w:smallCaps/>
      <w:spacing w:val="5"/>
      <w:sz w:val="24"/>
      <w:szCs w:val="24"/>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5F5F5F" w:themeColor="accent5"/>
    </w:rPr>
  </w:style>
  <w:style w:type="character" w:customStyle="1" w:styleId="FooterChar">
    <w:name w:val="Footer Char"/>
    <w:basedOn w:val="DefaultParagraphFont"/>
    <w:link w:val="Footer"/>
    <w:uiPriority w:val="99"/>
    <w:rPr>
      <w:color w:val="5F5F5F" w:themeColor="accent5"/>
    </w:rPr>
  </w:style>
  <w:style w:type="paragraph" w:styleId="Title">
    <w:name w:val="Title"/>
    <w:basedOn w:val="Normal"/>
    <w:next w:val="Normal"/>
    <w:link w:val="TitleChar"/>
    <w:uiPriority w:val="10"/>
    <w:qFormat/>
    <w:rsid w:val="00DC5BE7"/>
    <w:pPr>
      <w:pBdr>
        <w:top w:val="single" w:sz="12" w:space="1" w:color="B2B2B2"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C5BE7"/>
    <w:rPr>
      <w:smallCaps/>
      <w:sz w:val="48"/>
      <w:szCs w:val="48"/>
    </w:rPr>
  </w:style>
  <w:style w:type="paragraph" w:styleId="NoSpacing">
    <w:name w:val="No Spacing"/>
    <w:basedOn w:val="Normal"/>
    <w:link w:val="NoSpacingChar"/>
    <w:uiPriority w:val="1"/>
    <w:qFormat/>
    <w:rsid w:val="00DC5BE7"/>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5F5F5F" w:themeColor="accent5"/>
        <w:bottom w:val="single" w:sz="8" w:space="0" w:color="5F5F5F"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5F5F5F" w:themeColor="accent5"/>
        <w:left w:val="single" w:sz="4" w:space="0" w:color="5F5F5F" w:themeColor="accent5"/>
        <w:bottom w:val="single" w:sz="4" w:space="0" w:color="5F5F5F" w:themeColor="accent5"/>
        <w:right w:val="single" w:sz="4" w:space="0" w:color="5F5F5F"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sid w:val="00DC5BE7"/>
    <w:rPr>
      <w:smallCaps/>
      <w:spacing w:val="10"/>
      <w:sz w:val="22"/>
      <w:szCs w:val="22"/>
    </w:rPr>
  </w:style>
  <w:style w:type="character" w:customStyle="1" w:styleId="Heading5Char">
    <w:name w:val="Heading 5 Char"/>
    <w:basedOn w:val="DefaultParagraphFont"/>
    <w:link w:val="Heading5"/>
    <w:uiPriority w:val="9"/>
    <w:semiHidden/>
    <w:rsid w:val="00DC5BE7"/>
    <w:rPr>
      <w:smallCaps/>
      <w:color w:val="858585" w:themeColor="accent2" w:themeShade="BF"/>
      <w:spacing w:val="10"/>
      <w:sz w:val="22"/>
      <w:szCs w:val="26"/>
    </w:rPr>
  </w:style>
  <w:style w:type="character" w:customStyle="1" w:styleId="Heading6Char">
    <w:name w:val="Heading 6 Char"/>
    <w:basedOn w:val="DefaultParagraphFont"/>
    <w:link w:val="Heading6"/>
    <w:uiPriority w:val="9"/>
    <w:semiHidden/>
    <w:rsid w:val="00DC5BE7"/>
    <w:rPr>
      <w:smallCaps/>
      <w:color w:val="B2B2B2" w:themeColor="accent2"/>
      <w:spacing w:val="5"/>
      <w:sz w:val="22"/>
    </w:rPr>
  </w:style>
  <w:style w:type="character" w:styleId="PageNumber">
    <w:name w:val="page number"/>
    <w:basedOn w:val="DefaultParagraphFont"/>
    <w:uiPriority w:val="99"/>
    <w:semiHidden/>
    <w:unhideWhenUsed/>
    <w:rsid w:val="00100E15"/>
  </w:style>
  <w:style w:type="paragraph" w:styleId="ListParagraph">
    <w:name w:val="List Paragraph"/>
    <w:basedOn w:val="Normal"/>
    <w:uiPriority w:val="34"/>
    <w:qFormat/>
    <w:rsid w:val="00DC5BE7"/>
    <w:pPr>
      <w:ind w:left="720"/>
      <w:contextualSpacing/>
    </w:pPr>
  </w:style>
  <w:style w:type="paragraph" w:styleId="NormalWeb">
    <w:name w:val="Normal (Web)"/>
    <w:basedOn w:val="Normal"/>
    <w:uiPriority w:val="99"/>
    <w:unhideWhenUsed/>
    <w:rsid w:val="00A169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0041B"/>
  </w:style>
  <w:style w:type="character" w:customStyle="1" w:styleId="hgkelc">
    <w:name w:val="hgkelc"/>
    <w:basedOn w:val="DefaultParagraphFont"/>
    <w:rsid w:val="00B63B15"/>
  </w:style>
  <w:style w:type="character" w:styleId="Strong">
    <w:name w:val="Strong"/>
    <w:uiPriority w:val="22"/>
    <w:qFormat/>
    <w:rsid w:val="00DC5BE7"/>
    <w:rPr>
      <w:b/>
      <w:color w:val="B2B2B2" w:themeColor="accent2"/>
    </w:rPr>
  </w:style>
  <w:style w:type="character" w:styleId="Emphasis">
    <w:name w:val="Emphasis"/>
    <w:uiPriority w:val="20"/>
    <w:qFormat/>
    <w:rsid w:val="00DC5BE7"/>
    <w:rPr>
      <w:b/>
      <w:i/>
      <w:spacing w:val="10"/>
    </w:rPr>
  </w:style>
  <w:style w:type="character" w:styleId="Hyperlink">
    <w:name w:val="Hyperlink"/>
    <w:basedOn w:val="DefaultParagraphFont"/>
    <w:uiPriority w:val="99"/>
    <w:unhideWhenUsed/>
    <w:rsid w:val="00F85B09"/>
    <w:rPr>
      <w:color w:val="0000FF"/>
      <w:u w:val="single"/>
    </w:rPr>
  </w:style>
  <w:style w:type="character" w:styleId="UnresolvedMention">
    <w:name w:val="Unresolved Mention"/>
    <w:basedOn w:val="DefaultParagraphFont"/>
    <w:uiPriority w:val="99"/>
    <w:semiHidden/>
    <w:unhideWhenUsed/>
    <w:rsid w:val="001E7194"/>
    <w:rPr>
      <w:color w:val="605E5C"/>
      <w:shd w:val="clear" w:color="auto" w:fill="E1DFDD"/>
    </w:rPr>
  </w:style>
  <w:style w:type="character" w:styleId="CommentReference">
    <w:name w:val="annotation reference"/>
    <w:basedOn w:val="DefaultParagraphFont"/>
    <w:uiPriority w:val="99"/>
    <w:semiHidden/>
    <w:unhideWhenUsed/>
    <w:rsid w:val="00506E41"/>
    <w:rPr>
      <w:sz w:val="16"/>
      <w:szCs w:val="16"/>
    </w:rPr>
  </w:style>
  <w:style w:type="paragraph" w:styleId="CommentText">
    <w:name w:val="annotation text"/>
    <w:basedOn w:val="Normal"/>
    <w:link w:val="CommentTextChar"/>
    <w:uiPriority w:val="99"/>
    <w:semiHidden/>
    <w:unhideWhenUsed/>
    <w:rsid w:val="00506E41"/>
    <w:pPr>
      <w:spacing w:line="240" w:lineRule="auto"/>
    </w:pPr>
  </w:style>
  <w:style w:type="character" w:customStyle="1" w:styleId="CommentTextChar">
    <w:name w:val="Comment Text Char"/>
    <w:basedOn w:val="DefaultParagraphFont"/>
    <w:link w:val="CommentText"/>
    <w:uiPriority w:val="99"/>
    <w:semiHidden/>
    <w:rsid w:val="00506E41"/>
    <w:rPr>
      <w:sz w:val="20"/>
      <w:szCs w:val="20"/>
    </w:rPr>
  </w:style>
  <w:style w:type="paragraph" w:styleId="CommentSubject">
    <w:name w:val="annotation subject"/>
    <w:basedOn w:val="CommentText"/>
    <w:next w:val="CommentText"/>
    <w:link w:val="CommentSubjectChar"/>
    <w:uiPriority w:val="99"/>
    <w:semiHidden/>
    <w:unhideWhenUsed/>
    <w:rsid w:val="00506E41"/>
    <w:rPr>
      <w:b/>
      <w:bCs/>
    </w:rPr>
  </w:style>
  <w:style w:type="character" w:customStyle="1" w:styleId="CommentSubjectChar">
    <w:name w:val="Comment Subject Char"/>
    <w:basedOn w:val="CommentTextChar"/>
    <w:link w:val="CommentSubject"/>
    <w:uiPriority w:val="99"/>
    <w:semiHidden/>
    <w:rsid w:val="00506E41"/>
    <w:rPr>
      <w:b/>
      <w:bCs/>
      <w:sz w:val="20"/>
      <w:szCs w:val="20"/>
    </w:rPr>
  </w:style>
  <w:style w:type="character" w:customStyle="1" w:styleId="Heading1Char">
    <w:name w:val="Heading 1 Char"/>
    <w:basedOn w:val="DefaultParagraphFont"/>
    <w:link w:val="Heading1"/>
    <w:uiPriority w:val="9"/>
    <w:rsid w:val="00DC5BE7"/>
    <w:rPr>
      <w:smallCaps/>
      <w:spacing w:val="5"/>
      <w:sz w:val="32"/>
      <w:szCs w:val="32"/>
    </w:rPr>
  </w:style>
  <w:style w:type="character" w:customStyle="1" w:styleId="Heading2Char">
    <w:name w:val="Heading 2 Char"/>
    <w:basedOn w:val="DefaultParagraphFont"/>
    <w:link w:val="Heading2"/>
    <w:uiPriority w:val="9"/>
    <w:rsid w:val="00DC5BE7"/>
    <w:rPr>
      <w:smallCaps/>
      <w:spacing w:val="5"/>
      <w:sz w:val="28"/>
      <w:szCs w:val="28"/>
    </w:rPr>
  </w:style>
  <w:style w:type="character" w:customStyle="1" w:styleId="Heading7Char">
    <w:name w:val="Heading 7 Char"/>
    <w:basedOn w:val="DefaultParagraphFont"/>
    <w:link w:val="Heading7"/>
    <w:uiPriority w:val="9"/>
    <w:semiHidden/>
    <w:rsid w:val="00DC5BE7"/>
    <w:rPr>
      <w:b/>
      <w:smallCaps/>
      <w:color w:val="B2B2B2" w:themeColor="accent2"/>
      <w:spacing w:val="10"/>
    </w:rPr>
  </w:style>
  <w:style w:type="character" w:customStyle="1" w:styleId="Heading8Char">
    <w:name w:val="Heading 8 Char"/>
    <w:basedOn w:val="DefaultParagraphFont"/>
    <w:link w:val="Heading8"/>
    <w:uiPriority w:val="9"/>
    <w:semiHidden/>
    <w:rsid w:val="00DC5BE7"/>
    <w:rPr>
      <w:b/>
      <w:i/>
      <w:smallCaps/>
      <w:color w:val="858585" w:themeColor="accent2" w:themeShade="BF"/>
    </w:rPr>
  </w:style>
  <w:style w:type="character" w:customStyle="1" w:styleId="Heading9Char">
    <w:name w:val="Heading 9 Char"/>
    <w:basedOn w:val="DefaultParagraphFont"/>
    <w:link w:val="Heading9"/>
    <w:uiPriority w:val="9"/>
    <w:semiHidden/>
    <w:rsid w:val="00DC5BE7"/>
    <w:rPr>
      <w:b/>
      <w:i/>
      <w:smallCaps/>
      <w:color w:val="585858" w:themeColor="accent2" w:themeShade="7F"/>
    </w:rPr>
  </w:style>
  <w:style w:type="paragraph" w:styleId="Caption">
    <w:name w:val="caption"/>
    <w:basedOn w:val="Normal"/>
    <w:next w:val="Normal"/>
    <w:uiPriority w:val="35"/>
    <w:semiHidden/>
    <w:unhideWhenUsed/>
    <w:qFormat/>
    <w:rsid w:val="00DC5BE7"/>
    <w:rPr>
      <w:b/>
      <w:bCs/>
      <w:caps/>
      <w:sz w:val="16"/>
      <w:szCs w:val="18"/>
    </w:rPr>
  </w:style>
  <w:style w:type="paragraph" w:styleId="Subtitle">
    <w:name w:val="Subtitle"/>
    <w:basedOn w:val="Normal"/>
    <w:next w:val="Normal"/>
    <w:link w:val="SubtitleChar"/>
    <w:uiPriority w:val="11"/>
    <w:qFormat/>
    <w:rsid w:val="00DC5BE7"/>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C5BE7"/>
    <w:rPr>
      <w:rFonts w:asciiTheme="majorHAnsi" w:eastAsiaTheme="majorEastAsia" w:hAnsiTheme="majorHAnsi" w:cstheme="majorBidi"/>
      <w:szCs w:val="22"/>
    </w:rPr>
  </w:style>
  <w:style w:type="character" w:customStyle="1" w:styleId="NoSpacingChar">
    <w:name w:val="No Spacing Char"/>
    <w:basedOn w:val="DefaultParagraphFont"/>
    <w:link w:val="NoSpacing"/>
    <w:uiPriority w:val="1"/>
    <w:rsid w:val="00DC5BE7"/>
  </w:style>
  <w:style w:type="paragraph" w:styleId="Quote">
    <w:name w:val="Quote"/>
    <w:basedOn w:val="Normal"/>
    <w:next w:val="Normal"/>
    <w:link w:val="QuoteChar"/>
    <w:uiPriority w:val="29"/>
    <w:qFormat/>
    <w:rsid w:val="00DC5BE7"/>
    <w:rPr>
      <w:i/>
    </w:rPr>
  </w:style>
  <w:style w:type="character" w:customStyle="1" w:styleId="QuoteChar">
    <w:name w:val="Quote Char"/>
    <w:basedOn w:val="DefaultParagraphFont"/>
    <w:link w:val="Quote"/>
    <w:uiPriority w:val="29"/>
    <w:rsid w:val="00DC5BE7"/>
    <w:rPr>
      <w:i/>
    </w:rPr>
  </w:style>
  <w:style w:type="paragraph" w:styleId="IntenseQuote">
    <w:name w:val="Intense Quote"/>
    <w:basedOn w:val="Normal"/>
    <w:next w:val="Normal"/>
    <w:link w:val="IntenseQuoteChar"/>
    <w:uiPriority w:val="30"/>
    <w:qFormat/>
    <w:rsid w:val="00DC5BE7"/>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C5BE7"/>
    <w:rPr>
      <w:b/>
      <w:i/>
      <w:color w:val="FFFFFF" w:themeColor="background1"/>
      <w:shd w:val="clear" w:color="auto" w:fill="B2B2B2" w:themeFill="accent2"/>
    </w:rPr>
  </w:style>
  <w:style w:type="character" w:styleId="SubtleEmphasis">
    <w:name w:val="Subtle Emphasis"/>
    <w:uiPriority w:val="19"/>
    <w:qFormat/>
    <w:rsid w:val="00DC5BE7"/>
    <w:rPr>
      <w:i/>
    </w:rPr>
  </w:style>
  <w:style w:type="character" w:styleId="IntenseEmphasis">
    <w:name w:val="Intense Emphasis"/>
    <w:uiPriority w:val="21"/>
    <w:qFormat/>
    <w:rsid w:val="00DC5BE7"/>
    <w:rPr>
      <w:b/>
      <w:i/>
      <w:color w:val="B2B2B2" w:themeColor="accent2"/>
      <w:spacing w:val="10"/>
    </w:rPr>
  </w:style>
  <w:style w:type="character" w:styleId="SubtleReference">
    <w:name w:val="Subtle Reference"/>
    <w:uiPriority w:val="31"/>
    <w:qFormat/>
    <w:rsid w:val="00DC5BE7"/>
    <w:rPr>
      <w:b/>
    </w:rPr>
  </w:style>
  <w:style w:type="character" w:styleId="IntenseReference">
    <w:name w:val="Intense Reference"/>
    <w:uiPriority w:val="32"/>
    <w:qFormat/>
    <w:rsid w:val="00DC5BE7"/>
    <w:rPr>
      <w:b/>
      <w:bCs/>
      <w:smallCaps/>
      <w:spacing w:val="5"/>
      <w:sz w:val="22"/>
      <w:szCs w:val="22"/>
      <w:u w:val="single"/>
    </w:rPr>
  </w:style>
  <w:style w:type="character" w:styleId="BookTitle">
    <w:name w:val="Book Title"/>
    <w:uiPriority w:val="33"/>
    <w:qFormat/>
    <w:rsid w:val="00DC5BE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C5BE7"/>
    <w:pPr>
      <w:outlineLvl w:val="9"/>
    </w:pPr>
  </w:style>
  <w:style w:type="character" w:styleId="FollowedHyperlink">
    <w:name w:val="FollowedHyperlink"/>
    <w:basedOn w:val="DefaultParagraphFont"/>
    <w:uiPriority w:val="99"/>
    <w:semiHidden/>
    <w:unhideWhenUsed/>
    <w:rsid w:val="00F510E6"/>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7470">
      <w:bodyDiv w:val="1"/>
      <w:marLeft w:val="0"/>
      <w:marRight w:val="0"/>
      <w:marTop w:val="0"/>
      <w:marBottom w:val="0"/>
      <w:divBdr>
        <w:top w:val="none" w:sz="0" w:space="0" w:color="auto"/>
        <w:left w:val="none" w:sz="0" w:space="0" w:color="auto"/>
        <w:bottom w:val="none" w:sz="0" w:space="0" w:color="auto"/>
        <w:right w:val="none" w:sz="0" w:space="0" w:color="auto"/>
      </w:divBdr>
    </w:div>
    <w:div w:id="219636860">
      <w:bodyDiv w:val="1"/>
      <w:marLeft w:val="0"/>
      <w:marRight w:val="0"/>
      <w:marTop w:val="0"/>
      <w:marBottom w:val="0"/>
      <w:divBdr>
        <w:top w:val="none" w:sz="0" w:space="0" w:color="auto"/>
        <w:left w:val="none" w:sz="0" w:space="0" w:color="auto"/>
        <w:bottom w:val="none" w:sz="0" w:space="0" w:color="auto"/>
        <w:right w:val="none" w:sz="0" w:space="0" w:color="auto"/>
      </w:divBdr>
    </w:div>
    <w:div w:id="313416058">
      <w:bodyDiv w:val="1"/>
      <w:marLeft w:val="0"/>
      <w:marRight w:val="0"/>
      <w:marTop w:val="0"/>
      <w:marBottom w:val="0"/>
      <w:divBdr>
        <w:top w:val="none" w:sz="0" w:space="0" w:color="auto"/>
        <w:left w:val="none" w:sz="0" w:space="0" w:color="auto"/>
        <w:bottom w:val="none" w:sz="0" w:space="0" w:color="auto"/>
        <w:right w:val="none" w:sz="0" w:space="0" w:color="auto"/>
      </w:divBdr>
    </w:div>
    <w:div w:id="344326266">
      <w:bodyDiv w:val="1"/>
      <w:marLeft w:val="0"/>
      <w:marRight w:val="0"/>
      <w:marTop w:val="0"/>
      <w:marBottom w:val="0"/>
      <w:divBdr>
        <w:top w:val="none" w:sz="0" w:space="0" w:color="auto"/>
        <w:left w:val="none" w:sz="0" w:space="0" w:color="auto"/>
        <w:bottom w:val="none" w:sz="0" w:space="0" w:color="auto"/>
        <w:right w:val="none" w:sz="0" w:space="0" w:color="auto"/>
      </w:divBdr>
      <w:divsChild>
        <w:div w:id="1190535166">
          <w:marLeft w:val="0"/>
          <w:marRight w:val="0"/>
          <w:marTop w:val="0"/>
          <w:marBottom w:val="0"/>
          <w:divBdr>
            <w:top w:val="none" w:sz="0" w:space="0" w:color="auto"/>
            <w:left w:val="none" w:sz="0" w:space="0" w:color="auto"/>
            <w:bottom w:val="none" w:sz="0" w:space="0" w:color="auto"/>
            <w:right w:val="none" w:sz="0" w:space="0" w:color="auto"/>
          </w:divBdr>
          <w:divsChild>
            <w:div w:id="1773356782">
              <w:marLeft w:val="0"/>
              <w:marRight w:val="0"/>
              <w:marTop w:val="0"/>
              <w:marBottom w:val="0"/>
              <w:divBdr>
                <w:top w:val="none" w:sz="0" w:space="0" w:color="auto"/>
                <w:left w:val="none" w:sz="0" w:space="0" w:color="auto"/>
                <w:bottom w:val="none" w:sz="0" w:space="0" w:color="auto"/>
                <w:right w:val="none" w:sz="0" w:space="0" w:color="auto"/>
              </w:divBdr>
              <w:divsChild>
                <w:div w:id="1947613874">
                  <w:marLeft w:val="0"/>
                  <w:marRight w:val="0"/>
                  <w:marTop w:val="0"/>
                  <w:marBottom w:val="0"/>
                  <w:divBdr>
                    <w:top w:val="none" w:sz="0" w:space="0" w:color="auto"/>
                    <w:left w:val="none" w:sz="0" w:space="0" w:color="auto"/>
                    <w:bottom w:val="none" w:sz="0" w:space="0" w:color="auto"/>
                    <w:right w:val="none" w:sz="0" w:space="0" w:color="auto"/>
                  </w:divBdr>
                  <w:divsChild>
                    <w:div w:id="985163279">
                      <w:marLeft w:val="0"/>
                      <w:marRight w:val="0"/>
                      <w:marTop w:val="0"/>
                      <w:marBottom w:val="0"/>
                      <w:divBdr>
                        <w:top w:val="none" w:sz="0" w:space="0" w:color="auto"/>
                        <w:left w:val="none" w:sz="0" w:space="0" w:color="auto"/>
                        <w:bottom w:val="none" w:sz="0" w:space="0" w:color="auto"/>
                        <w:right w:val="none" w:sz="0" w:space="0" w:color="auto"/>
                      </w:divBdr>
                      <w:divsChild>
                        <w:div w:id="781463777">
                          <w:marLeft w:val="0"/>
                          <w:marRight w:val="0"/>
                          <w:marTop w:val="0"/>
                          <w:marBottom w:val="0"/>
                          <w:divBdr>
                            <w:top w:val="none" w:sz="0" w:space="0" w:color="auto"/>
                            <w:left w:val="none" w:sz="0" w:space="0" w:color="auto"/>
                            <w:bottom w:val="none" w:sz="0" w:space="0" w:color="auto"/>
                            <w:right w:val="none" w:sz="0" w:space="0" w:color="auto"/>
                          </w:divBdr>
                          <w:divsChild>
                            <w:div w:id="5528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3905">
          <w:marLeft w:val="0"/>
          <w:marRight w:val="0"/>
          <w:marTop w:val="0"/>
          <w:marBottom w:val="0"/>
          <w:divBdr>
            <w:top w:val="none" w:sz="0" w:space="0" w:color="auto"/>
            <w:left w:val="none" w:sz="0" w:space="0" w:color="auto"/>
            <w:bottom w:val="none" w:sz="0" w:space="0" w:color="auto"/>
            <w:right w:val="none" w:sz="0" w:space="0" w:color="auto"/>
          </w:divBdr>
        </w:div>
      </w:divsChild>
    </w:div>
    <w:div w:id="437680001">
      <w:bodyDiv w:val="1"/>
      <w:marLeft w:val="0"/>
      <w:marRight w:val="0"/>
      <w:marTop w:val="0"/>
      <w:marBottom w:val="0"/>
      <w:divBdr>
        <w:top w:val="none" w:sz="0" w:space="0" w:color="auto"/>
        <w:left w:val="none" w:sz="0" w:space="0" w:color="auto"/>
        <w:bottom w:val="none" w:sz="0" w:space="0" w:color="auto"/>
        <w:right w:val="none" w:sz="0" w:space="0" w:color="auto"/>
      </w:divBdr>
    </w:div>
    <w:div w:id="479227748">
      <w:bodyDiv w:val="1"/>
      <w:marLeft w:val="0"/>
      <w:marRight w:val="0"/>
      <w:marTop w:val="0"/>
      <w:marBottom w:val="0"/>
      <w:divBdr>
        <w:top w:val="none" w:sz="0" w:space="0" w:color="auto"/>
        <w:left w:val="none" w:sz="0" w:space="0" w:color="auto"/>
        <w:bottom w:val="none" w:sz="0" w:space="0" w:color="auto"/>
        <w:right w:val="none" w:sz="0" w:space="0" w:color="auto"/>
      </w:divBdr>
    </w:div>
    <w:div w:id="511995019">
      <w:bodyDiv w:val="1"/>
      <w:marLeft w:val="0"/>
      <w:marRight w:val="0"/>
      <w:marTop w:val="0"/>
      <w:marBottom w:val="0"/>
      <w:divBdr>
        <w:top w:val="none" w:sz="0" w:space="0" w:color="auto"/>
        <w:left w:val="none" w:sz="0" w:space="0" w:color="auto"/>
        <w:bottom w:val="none" w:sz="0" w:space="0" w:color="auto"/>
        <w:right w:val="none" w:sz="0" w:space="0" w:color="auto"/>
      </w:divBdr>
    </w:div>
    <w:div w:id="617563451">
      <w:bodyDiv w:val="1"/>
      <w:marLeft w:val="0"/>
      <w:marRight w:val="0"/>
      <w:marTop w:val="0"/>
      <w:marBottom w:val="0"/>
      <w:divBdr>
        <w:top w:val="none" w:sz="0" w:space="0" w:color="auto"/>
        <w:left w:val="none" w:sz="0" w:space="0" w:color="auto"/>
        <w:bottom w:val="none" w:sz="0" w:space="0" w:color="auto"/>
        <w:right w:val="none" w:sz="0" w:space="0" w:color="auto"/>
      </w:divBdr>
    </w:div>
    <w:div w:id="655694631">
      <w:bodyDiv w:val="1"/>
      <w:marLeft w:val="0"/>
      <w:marRight w:val="0"/>
      <w:marTop w:val="0"/>
      <w:marBottom w:val="0"/>
      <w:divBdr>
        <w:top w:val="none" w:sz="0" w:space="0" w:color="auto"/>
        <w:left w:val="none" w:sz="0" w:space="0" w:color="auto"/>
        <w:bottom w:val="none" w:sz="0" w:space="0" w:color="auto"/>
        <w:right w:val="none" w:sz="0" w:space="0" w:color="auto"/>
      </w:divBdr>
    </w:div>
    <w:div w:id="658576211">
      <w:bodyDiv w:val="1"/>
      <w:marLeft w:val="0"/>
      <w:marRight w:val="0"/>
      <w:marTop w:val="0"/>
      <w:marBottom w:val="0"/>
      <w:divBdr>
        <w:top w:val="none" w:sz="0" w:space="0" w:color="auto"/>
        <w:left w:val="none" w:sz="0" w:space="0" w:color="auto"/>
        <w:bottom w:val="none" w:sz="0" w:space="0" w:color="auto"/>
        <w:right w:val="none" w:sz="0" w:space="0" w:color="auto"/>
      </w:divBdr>
    </w:div>
    <w:div w:id="753209744">
      <w:bodyDiv w:val="1"/>
      <w:marLeft w:val="0"/>
      <w:marRight w:val="0"/>
      <w:marTop w:val="0"/>
      <w:marBottom w:val="0"/>
      <w:divBdr>
        <w:top w:val="none" w:sz="0" w:space="0" w:color="auto"/>
        <w:left w:val="none" w:sz="0" w:space="0" w:color="auto"/>
        <w:bottom w:val="none" w:sz="0" w:space="0" w:color="auto"/>
        <w:right w:val="none" w:sz="0" w:space="0" w:color="auto"/>
      </w:divBdr>
    </w:div>
    <w:div w:id="1090472012">
      <w:bodyDiv w:val="1"/>
      <w:marLeft w:val="0"/>
      <w:marRight w:val="0"/>
      <w:marTop w:val="0"/>
      <w:marBottom w:val="0"/>
      <w:divBdr>
        <w:top w:val="none" w:sz="0" w:space="0" w:color="auto"/>
        <w:left w:val="none" w:sz="0" w:space="0" w:color="auto"/>
        <w:bottom w:val="none" w:sz="0" w:space="0" w:color="auto"/>
        <w:right w:val="none" w:sz="0" w:space="0" w:color="auto"/>
      </w:divBdr>
    </w:div>
    <w:div w:id="1255675550">
      <w:bodyDiv w:val="1"/>
      <w:marLeft w:val="0"/>
      <w:marRight w:val="0"/>
      <w:marTop w:val="0"/>
      <w:marBottom w:val="0"/>
      <w:divBdr>
        <w:top w:val="none" w:sz="0" w:space="0" w:color="auto"/>
        <w:left w:val="none" w:sz="0" w:space="0" w:color="auto"/>
        <w:bottom w:val="none" w:sz="0" w:space="0" w:color="auto"/>
        <w:right w:val="none" w:sz="0" w:space="0" w:color="auto"/>
      </w:divBdr>
    </w:div>
    <w:div w:id="1285387193">
      <w:bodyDiv w:val="1"/>
      <w:marLeft w:val="0"/>
      <w:marRight w:val="0"/>
      <w:marTop w:val="0"/>
      <w:marBottom w:val="0"/>
      <w:divBdr>
        <w:top w:val="none" w:sz="0" w:space="0" w:color="auto"/>
        <w:left w:val="none" w:sz="0" w:space="0" w:color="auto"/>
        <w:bottom w:val="none" w:sz="0" w:space="0" w:color="auto"/>
        <w:right w:val="none" w:sz="0" w:space="0" w:color="auto"/>
      </w:divBdr>
    </w:div>
    <w:div w:id="1936817080">
      <w:bodyDiv w:val="1"/>
      <w:marLeft w:val="0"/>
      <w:marRight w:val="0"/>
      <w:marTop w:val="0"/>
      <w:marBottom w:val="0"/>
      <w:divBdr>
        <w:top w:val="none" w:sz="0" w:space="0" w:color="auto"/>
        <w:left w:val="none" w:sz="0" w:space="0" w:color="auto"/>
        <w:bottom w:val="none" w:sz="0" w:space="0" w:color="auto"/>
        <w:right w:val="none" w:sz="0" w:space="0" w:color="auto"/>
      </w:divBdr>
    </w:div>
    <w:div w:id="1956787366">
      <w:bodyDiv w:val="1"/>
      <w:marLeft w:val="0"/>
      <w:marRight w:val="0"/>
      <w:marTop w:val="0"/>
      <w:marBottom w:val="0"/>
      <w:divBdr>
        <w:top w:val="none" w:sz="0" w:space="0" w:color="auto"/>
        <w:left w:val="none" w:sz="0" w:space="0" w:color="auto"/>
        <w:bottom w:val="none" w:sz="0" w:space="0" w:color="auto"/>
        <w:right w:val="none" w:sz="0" w:space="0" w:color="auto"/>
      </w:divBdr>
    </w:div>
    <w:div w:id="2133355924">
      <w:bodyDiv w:val="1"/>
      <w:marLeft w:val="0"/>
      <w:marRight w:val="0"/>
      <w:marTop w:val="0"/>
      <w:marBottom w:val="0"/>
      <w:divBdr>
        <w:top w:val="none" w:sz="0" w:space="0" w:color="auto"/>
        <w:left w:val="none" w:sz="0" w:space="0" w:color="auto"/>
        <w:bottom w:val="none" w:sz="0" w:space="0" w:color="auto"/>
        <w:right w:val="none" w:sz="0" w:space="0" w:color="auto"/>
      </w:divBdr>
      <w:divsChild>
        <w:div w:id="367336822">
          <w:marLeft w:val="0"/>
          <w:marRight w:val="0"/>
          <w:marTop w:val="0"/>
          <w:marBottom w:val="0"/>
          <w:divBdr>
            <w:top w:val="none" w:sz="0" w:space="0" w:color="auto"/>
            <w:left w:val="none" w:sz="0" w:space="0" w:color="auto"/>
            <w:bottom w:val="none" w:sz="0" w:space="0" w:color="auto"/>
            <w:right w:val="none" w:sz="0" w:space="0" w:color="auto"/>
          </w:divBdr>
        </w:div>
        <w:div w:id="936137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32.jpeg"/><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image" Target="media/image50.jpeg"/><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0.jpeg"/><Relationship Id="rId31" Type="http://schemas.openxmlformats.org/officeDocument/2006/relationships/image" Target="media/image110.jpeg"/><Relationship Id="rId44" Type="http://schemas.openxmlformats.org/officeDocument/2006/relationships/image" Target="media/image23.jpeg"/><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page41aa@gmail.com" TargetMode="Externa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35" Type="http://schemas.microsoft.com/office/2007/relationships/hdphoto" Target="media/hdphoto2.wdp"/><Relationship Id="rId43" Type="http://schemas.openxmlformats.org/officeDocument/2006/relationships/image" Target="media/image22.jpeg"/><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dupage41aa@gmail.com" TargetMode="External"/><Relationship Id="rId25" Type="http://schemas.openxmlformats.org/officeDocument/2006/relationships/footer" Target="footer2.xml"/><Relationship Id="rId33" Type="http://schemas.openxmlformats.org/officeDocument/2006/relationships/image" Target="media/image13.jpeg"/><Relationship Id="rId38" Type="http://schemas.openxmlformats.org/officeDocument/2006/relationships/image" Target="media/image17.emf"/><Relationship Id="rId46" Type="http://schemas.microsoft.com/office/2007/relationships/hdphoto" Target="media/hdphoto3.wdp"/><Relationship Id="rId20" Type="http://schemas.openxmlformats.org/officeDocument/2006/relationships/image" Target="media/image5.jpeg"/><Relationship Id="rId41" Type="http://schemas.openxmlformats.org/officeDocument/2006/relationships/image" Target="media/image20.sv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0.pn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ellaning/Library/Containers/com.microsoft.Word/Data/Library/Application%20Support/Microsoft/Office/16.0/DTS/Search/%7bB13661A9-589C-A24F-8252-BCE1110898AD%7dtf02805139_win32.dotx" TargetMode="External"/></Relationships>
</file>

<file path=word/theme/theme1.xml><?xml version="1.0" encoding="utf-8"?>
<a:theme xmlns:a="http://schemas.openxmlformats.org/drawingml/2006/main" name="Elementary NEwsletter">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9F31C6C9-5840-C94A-88E7-90C69702036E}">
  <ds:schemaRefs>
    <ds:schemaRef ds:uri="http://schemas.openxmlformats.org/officeDocument/2006/bibliography"/>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{B13661A9-589C-A24F-8252-BCE1110898AD}tf02805139_win32.dotx</Template>
  <TotalTime>1</TotalTime>
  <Pages>8</Pages>
  <Words>1164</Words>
  <Characters>6639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Lael Laning</cp:lastModifiedBy>
  <cp:revision>2</cp:revision>
  <cp:lastPrinted>2022-07-21T16:57:00Z</cp:lastPrinted>
  <dcterms:created xsi:type="dcterms:W3CDTF">2022-07-21T17:41:00Z</dcterms:created>
  <dcterms:modified xsi:type="dcterms:W3CDTF">2022-07-21T17:41:00Z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